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0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4" w:type="dxa"/>
          <w:left w:w="284" w:type="dxa"/>
          <w:bottom w:w="284" w:type="dxa"/>
          <w:right w:w="284" w:type="dxa"/>
        </w:tblCellMar>
        <w:tblLook w:val="04A0" w:firstRow="1" w:lastRow="0" w:firstColumn="1" w:lastColumn="0" w:noHBand="0" w:noVBand="1"/>
      </w:tblPr>
      <w:tblGrid>
        <w:gridCol w:w="11338"/>
      </w:tblGrid>
      <w:tr w:rsidR="00E617AF" w14:paraId="24071719" w14:textId="77777777" w:rsidTr="00ED63AB">
        <w:trPr>
          <w:trHeight w:val="7515"/>
        </w:trPr>
        <w:tc>
          <w:tcPr>
            <w:tcW w:w="11057" w:type="dxa"/>
            <w:shd w:val="clear" w:color="auto" w:fill="auto"/>
          </w:tcPr>
          <w:p w14:paraId="24071718" w14:textId="581C76C5" w:rsidR="000F2875" w:rsidRPr="00F253F2" w:rsidRDefault="00D62720" w:rsidP="00C5582D">
            <w:pPr>
              <w:pStyle w:val="Title"/>
              <w:tabs>
                <w:tab w:val="left" w:pos="4185"/>
                <w:tab w:val="right" w:pos="10489"/>
              </w:tabs>
              <w:ind w:left="-284"/>
              <w:rPr>
                <w:color w:val="002060"/>
                <w:sz w:val="72"/>
                <w:szCs w:val="72"/>
              </w:rPr>
            </w:pPr>
            <w:r>
              <w:rPr>
                <w:noProof/>
                <w:lang w:eastAsia="en-GB"/>
              </w:rPr>
              <w:drawing>
                <wp:inline distT="0" distB="0" distL="0" distR="0" wp14:anchorId="5705535C" wp14:editId="6CE7B63F">
                  <wp:extent cx="7187976" cy="10201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1468" t="12456" r="25786" b="4932"/>
                          <a:stretch/>
                        </pic:blipFill>
                        <pic:spPr bwMode="auto">
                          <a:xfrm>
                            <a:off x="0" y="0"/>
                            <a:ext cx="7207302" cy="10228703"/>
                          </a:xfrm>
                          <a:prstGeom prst="rect">
                            <a:avLst/>
                          </a:prstGeom>
                          <a:ln>
                            <a:noFill/>
                          </a:ln>
                          <a:extLst>
                            <a:ext uri="{53640926-AAD7-44D8-BBD7-CCE9431645EC}">
                              <a14:shadowObscured xmlns:a14="http://schemas.microsoft.com/office/drawing/2010/main"/>
                            </a:ext>
                          </a:extLst>
                        </pic:spPr>
                      </pic:pic>
                    </a:graphicData>
                  </a:graphic>
                </wp:inline>
              </w:drawing>
            </w:r>
          </w:p>
        </w:tc>
      </w:tr>
    </w:tbl>
    <w:p w14:paraId="2407171A" w14:textId="76387C13" w:rsidR="00C62532" w:rsidRDefault="00C62532" w:rsidP="000F2875">
      <w:pPr>
        <w:ind w:left="-284"/>
      </w:pPr>
    </w:p>
    <w:p w14:paraId="2407171B" w14:textId="77777777" w:rsidR="00E617AF" w:rsidRDefault="00E617AF" w:rsidP="004E1E02">
      <w:pPr>
        <w:sectPr w:rsidR="00E617AF" w:rsidSect="00D62720">
          <w:footerReference w:type="default" r:id="rId12"/>
          <w:pgSz w:w="11906" w:h="16838"/>
          <w:pgMar w:top="0" w:right="284" w:bottom="0" w:left="284" w:header="709" w:footer="709" w:gutter="0"/>
          <w:cols w:space="708"/>
          <w:titlePg/>
          <w:docGrid w:linePitch="360"/>
        </w:sectPr>
      </w:pPr>
    </w:p>
    <w:tbl>
      <w:tblPr>
        <w:tblStyle w:val="TableGrid"/>
        <w:tblW w:w="110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4" w:type="dxa"/>
          <w:left w:w="284" w:type="dxa"/>
          <w:bottom w:w="284" w:type="dxa"/>
          <w:right w:w="284" w:type="dxa"/>
        </w:tblCellMar>
        <w:tblLook w:val="04A0" w:firstRow="1" w:lastRow="0" w:firstColumn="1" w:lastColumn="0" w:noHBand="0" w:noVBand="1"/>
      </w:tblPr>
      <w:tblGrid>
        <w:gridCol w:w="11057"/>
      </w:tblGrid>
      <w:tr w:rsidR="00E617AF" w14:paraId="2407171D" w14:textId="77777777" w:rsidTr="00ED63AB">
        <w:trPr>
          <w:trHeight w:val="1660"/>
        </w:trPr>
        <w:tc>
          <w:tcPr>
            <w:tcW w:w="11057" w:type="dxa"/>
            <w:shd w:val="clear" w:color="auto" w:fill="auto"/>
            <w:vAlign w:val="center"/>
          </w:tcPr>
          <w:p w14:paraId="2407171C" w14:textId="5FA7C062" w:rsidR="00E617AF" w:rsidRPr="00A57235" w:rsidRDefault="00E617AF" w:rsidP="000F2875">
            <w:pPr>
              <w:pStyle w:val="ProgrammeTitle"/>
              <w:ind w:left="-108"/>
              <w:rPr>
                <w:color w:val="FFFFFF" w:themeColor="background1"/>
              </w:rPr>
            </w:pPr>
          </w:p>
        </w:tc>
      </w:tr>
    </w:tbl>
    <w:p w14:paraId="2407171E" w14:textId="77777777" w:rsidR="00E617AF" w:rsidRDefault="00E617AF" w:rsidP="004E1E02">
      <w:pPr>
        <w:sectPr w:rsidR="00E617AF" w:rsidSect="00E617AF">
          <w:type w:val="continuous"/>
          <w:pgSz w:w="11906" w:h="16838"/>
          <w:pgMar w:top="851" w:right="707" w:bottom="993" w:left="709" w:header="708" w:footer="708" w:gutter="0"/>
          <w:cols w:space="708"/>
          <w:docGrid w:linePitch="360"/>
        </w:sectPr>
      </w:pPr>
    </w:p>
    <w:p w14:paraId="24071721" w14:textId="77777777" w:rsidR="005E1493" w:rsidRDefault="005E1493" w:rsidP="005E1493">
      <w:pPr>
        <w:pStyle w:val="LJMU"/>
        <w:sectPr w:rsidR="005E1493" w:rsidSect="00FC24FE">
          <w:type w:val="continuous"/>
          <w:pgSz w:w="11906" w:h="16838"/>
          <w:pgMar w:top="851" w:right="707" w:bottom="568" w:left="709" w:header="708" w:footer="708" w:gutter="0"/>
          <w:cols w:space="708"/>
          <w:formProt w:val="0"/>
          <w:titlePg/>
          <w:docGrid w:linePitch="360"/>
        </w:sectPr>
      </w:pPr>
    </w:p>
    <w:p w14:paraId="24071724" w14:textId="77777777" w:rsidR="005E1493" w:rsidRPr="00EF30B2" w:rsidRDefault="005E1493" w:rsidP="000F2875">
      <w:pPr>
        <w:ind w:left="-284"/>
        <w:rPr>
          <w:sz w:val="16"/>
          <w:szCs w:val="16"/>
        </w:rPr>
      </w:pPr>
    </w:p>
    <w:p w14:paraId="24071725" w14:textId="77777777" w:rsidR="005E1493" w:rsidRPr="00EF30B2" w:rsidRDefault="005E1493" w:rsidP="001F1DFA">
      <w:pPr>
        <w:pStyle w:val="Heading2"/>
        <w:sectPr w:rsidR="005E1493" w:rsidRPr="00EF30B2" w:rsidSect="000F2875">
          <w:type w:val="continuous"/>
          <w:pgSz w:w="11906" w:h="16838"/>
          <w:pgMar w:top="851" w:right="707" w:bottom="568" w:left="709" w:header="708" w:footer="708" w:gutter="0"/>
          <w:cols w:space="708"/>
          <w:docGrid w:linePitch="360"/>
        </w:sectPr>
      </w:pPr>
    </w:p>
    <w:tbl>
      <w:tblPr>
        <w:tblStyle w:val="TableGrid"/>
        <w:tblW w:w="0" w:type="auto"/>
        <w:tblCellMar>
          <w:top w:w="284" w:type="dxa"/>
          <w:left w:w="284" w:type="dxa"/>
          <w:bottom w:w="284" w:type="dxa"/>
          <w:right w:w="284" w:type="dxa"/>
        </w:tblCellMar>
        <w:tblLook w:val="04A0" w:firstRow="1" w:lastRow="0" w:firstColumn="1" w:lastColumn="0" w:noHBand="0" w:noVBand="1"/>
      </w:tblPr>
      <w:tblGrid>
        <w:gridCol w:w="10490"/>
      </w:tblGrid>
      <w:tr w:rsidR="005E1493" w14:paraId="24071749" w14:textId="77777777" w:rsidTr="00EF30B2">
        <w:trPr>
          <w:trHeight w:val="12613"/>
        </w:trPr>
        <w:tc>
          <w:tcPr>
            <w:tcW w:w="11057" w:type="dxa"/>
            <w:tcBorders>
              <w:top w:val="nil"/>
              <w:left w:val="nil"/>
              <w:bottom w:val="nil"/>
              <w:right w:val="nil"/>
            </w:tcBorders>
            <w:shd w:val="clear" w:color="auto" w:fill="DBE5F1" w:themeFill="accent1" w:themeFillTint="33"/>
          </w:tcPr>
          <w:p w14:paraId="24071726" w14:textId="107C7AAB" w:rsidR="008E6350" w:rsidRDefault="008E6350" w:rsidP="00E24A3F">
            <w:pPr>
              <w:pStyle w:val="NonListedTitle"/>
            </w:pPr>
            <w:bookmarkStart w:id="0" w:name="_Toc453767533"/>
            <w:r>
              <w:lastRenderedPageBreak/>
              <w:t>Contents</w:t>
            </w:r>
            <w:bookmarkEnd w:id="0"/>
          </w:p>
          <w:p w14:paraId="183FF917" w14:textId="34D363A1" w:rsidR="004D0286" w:rsidRPr="004D0286" w:rsidRDefault="00E24A3F" w:rsidP="004D0286">
            <w:pPr>
              <w:jc w:val="both"/>
              <w:rPr>
                <w:rFonts w:cs="Arial"/>
                <w:sz w:val="22"/>
              </w:rPr>
            </w:pPr>
            <w:r w:rsidRPr="004D0286">
              <w:fldChar w:fldCharType="begin"/>
            </w:r>
            <w:r w:rsidRPr="004D0286">
              <w:instrText xml:space="preserve"> TOC \o "1-3" \h \z \u </w:instrText>
            </w:r>
            <w:r w:rsidRPr="004D0286">
              <w:fldChar w:fldCharType="separate"/>
            </w:r>
            <w:r w:rsidR="004D0286" w:rsidRPr="004D0286">
              <w:rPr>
                <w:rFonts w:cs="Arial"/>
                <w:sz w:val="22"/>
              </w:rPr>
              <w:t xml:space="preserve">This </w:t>
            </w:r>
            <w:r w:rsidR="004E1AE7">
              <w:rPr>
                <w:rFonts w:cs="Arial"/>
                <w:sz w:val="22"/>
              </w:rPr>
              <w:t>H</w:t>
            </w:r>
            <w:r w:rsidR="004D0286" w:rsidRPr="004D0286">
              <w:rPr>
                <w:rFonts w:cs="Arial"/>
                <w:sz w:val="22"/>
              </w:rPr>
              <w:t xml:space="preserve">andbook is for use by both </w:t>
            </w:r>
            <w:r w:rsidR="004A3253">
              <w:rPr>
                <w:rFonts w:cs="Arial"/>
                <w:sz w:val="22"/>
              </w:rPr>
              <w:t>Outdoor Learning</w:t>
            </w:r>
            <w:r w:rsidR="004D0286" w:rsidRPr="004D0286">
              <w:rPr>
                <w:rFonts w:cs="Arial"/>
                <w:sz w:val="22"/>
              </w:rPr>
              <w:t xml:space="preserve"> Staff and </w:t>
            </w:r>
            <w:r w:rsidR="004A3253">
              <w:rPr>
                <w:rFonts w:cs="Arial"/>
                <w:sz w:val="22"/>
              </w:rPr>
              <w:t>Outdoor Learning</w:t>
            </w:r>
            <w:r w:rsidR="004D0286" w:rsidRPr="004D0286">
              <w:rPr>
                <w:rFonts w:cs="Arial"/>
                <w:sz w:val="22"/>
              </w:rPr>
              <w:t xml:space="preserve"> </w:t>
            </w:r>
            <w:r w:rsidR="004E1AE7">
              <w:rPr>
                <w:rFonts w:cs="Arial"/>
                <w:sz w:val="22"/>
              </w:rPr>
              <w:t>V</w:t>
            </w:r>
            <w:r w:rsidR="004D0286" w:rsidRPr="004D0286">
              <w:rPr>
                <w:rFonts w:cs="Arial"/>
                <w:sz w:val="22"/>
              </w:rPr>
              <w:t xml:space="preserve">olunteers. The policies within the Handbook are closely linked to all the policies that </w:t>
            </w:r>
            <w:r w:rsidR="00CF2844">
              <w:rPr>
                <w:rFonts w:cs="Arial"/>
                <w:sz w:val="22"/>
              </w:rPr>
              <w:t>(XXX SCHOOL NAME)</w:t>
            </w:r>
            <w:r w:rsidR="004D0286" w:rsidRPr="004D0286">
              <w:rPr>
                <w:rFonts w:cs="Arial"/>
                <w:sz w:val="22"/>
              </w:rPr>
              <w:t xml:space="preserve"> adhere to when working with children</w:t>
            </w:r>
            <w:r w:rsidR="004E1AE7">
              <w:rPr>
                <w:rFonts w:cs="Arial"/>
                <w:sz w:val="22"/>
              </w:rPr>
              <w:t xml:space="preserve"> and young people</w:t>
            </w:r>
            <w:r w:rsidR="00F63E74">
              <w:rPr>
                <w:rFonts w:cs="Arial"/>
                <w:sz w:val="22"/>
              </w:rPr>
              <w:t>.</w:t>
            </w:r>
            <w:r w:rsidR="004D0286" w:rsidRPr="004D0286">
              <w:rPr>
                <w:rFonts w:cs="Arial"/>
                <w:sz w:val="22"/>
              </w:rPr>
              <w:t xml:space="preserve"> </w:t>
            </w:r>
          </w:p>
          <w:p w14:paraId="2C471B52" w14:textId="77777777" w:rsidR="004D0286" w:rsidRPr="004D0286" w:rsidRDefault="004D0286" w:rsidP="004D0286">
            <w:pPr>
              <w:jc w:val="both"/>
              <w:rPr>
                <w:rFonts w:cs="Arial"/>
                <w:sz w:val="22"/>
              </w:rPr>
            </w:pPr>
            <w:r w:rsidRPr="004D0286">
              <w:rPr>
                <w:rFonts w:cs="Arial"/>
                <w:sz w:val="22"/>
              </w:rPr>
              <w:t xml:space="preserve">Contents: </w:t>
            </w:r>
          </w:p>
          <w:p w14:paraId="1DE5FAF8" w14:textId="1631DC5F" w:rsidR="004D0286" w:rsidRPr="004D0286" w:rsidRDefault="004D0286" w:rsidP="004D0286">
            <w:pPr>
              <w:jc w:val="both"/>
              <w:rPr>
                <w:rFonts w:cs="Arial"/>
                <w:sz w:val="22"/>
              </w:rPr>
            </w:pPr>
            <w:r w:rsidRPr="004D0286">
              <w:rPr>
                <w:rFonts w:cs="Arial"/>
                <w:sz w:val="22"/>
              </w:rPr>
              <w:t xml:space="preserve">1. Setting Up and Packing Down Guidelines …………………………………………………………………. </w:t>
            </w:r>
          </w:p>
          <w:p w14:paraId="29F2E0BF" w14:textId="4068C898" w:rsidR="004D0286" w:rsidRPr="004D0286" w:rsidRDefault="004D0286" w:rsidP="004D0286">
            <w:pPr>
              <w:jc w:val="both"/>
              <w:rPr>
                <w:rFonts w:cs="Arial"/>
                <w:sz w:val="22"/>
              </w:rPr>
            </w:pPr>
            <w:r w:rsidRPr="004D0286">
              <w:rPr>
                <w:rFonts w:cs="Arial"/>
                <w:sz w:val="22"/>
              </w:rPr>
              <w:t xml:space="preserve">2. </w:t>
            </w:r>
            <w:r w:rsidR="004A3253">
              <w:rPr>
                <w:rFonts w:cs="Arial"/>
                <w:sz w:val="22"/>
              </w:rPr>
              <w:t>Outdoor Learning</w:t>
            </w:r>
            <w:r w:rsidRPr="004D0286">
              <w:rPr>
                <w:rFonts w:cs="Arial"/>
                <w:sz w:val="22"/>
              </w:rPr>
              <w:t xml:space="preserve"> Rules …………………………………………………………………………………….. </w:t>
            </w:r>
          </w:p>
          <w:p w14:paraId="318AC6BC" w14:textId="11F3329F" w:rsidR="004D0286" w:rsidRPr="004D0286" w:rsidRDefault="004D0286" w:rsidP="004D0286">
            <w:pPr>
              <w:jc w:val="both"/>
              <w:rPr>
                <w:rFonts w:cs="Arial"/>
                <w:sz w:val="22"/>
              </w:rPr>
            </w:pPr>
            <w:r w:rsidRPr="004D0286">
              <w:rPr>
                <w:rFonts w:cs="Arial"/>
                <w:sz w:val="22"/>
              </w:rPr>
              <w:t xml:space="preserve">3. First Aid and Kit Lists………………………………………………………………………………………….. </w:t>
            </w:r>
          </w:p>
          <w:p w14:paraId="12BDA757" w14:textId="49A37C33" w:rsidR="004D0286" w:rsidRPr="004D0286" w:rsidRDefault="004D0286" w:rsidP="004D0286">
            <w:pPr>
              <w:jc w:val="both"/>
              <w:rPr>
                <w:rFonts w:cs="Arial"/>
                <w:sz w:val="22"/>
              </w:rPr>
            </w:pPr>
            <w:r w:rsidRPr="004D0286">
              <w:rPr>
                <w:rFonts w:cs="Arial"/>
                <w:sz w:val="22"/>
              </w:rPr>
              <w:t xml:space="preserve">4. Risk Assessments …………………………………………………………………………………………….. </w:t>
            </w:r>
          </w:p>
          <w:p w14:paraId="3166804C" w14:textId="5546AD02" w:rsidR="004D0286" w:rsidRPr="004D0286" w:rsidRDefault="004D0286" w:rsidP="004D0286">
            <w:pPr>
              <w:jc w:val="both"/>
              <w:rPr>
                <w:rFonts w:cs="Arial"/>
                <w:sz w:val="22"/>
              </w:rPr>
            </w:pPr>
            <w:r w:rsidRPr="004D0286">
              <w:rPr>
                <w:rFonts w:cs="Arial"/>
                <w:sz w:val="22"/>
              </w:rPr>
              <w:t>5. Transport and Travelling Policy ……………………………………………………………………………...</w:t>
            </w:r>
            <w:r>
              <w:rPr>
                <w:rFonts w:cs="Arial"/>
                <w:sz w:val="22"/>
              </w:rPr>
              <w:t>.</w:t>
            </w:r>
            <w:r w:rsidRPr="004D0286">
              <w:rPr>
                <w:rFonts w:cs="Arial"/>
                <w:sz w:val="22"/>
              </w:rPr>
              <w:t xml:space="preserve"> </w:t>
            </w:r>
          </w:p>
          <w:p w14:paraId="05A7EA67" w14:textId="54E56C14" w:rsidR="004D0286" w:rsidRPr="004D0286" w:rsidRDefault="004D0286" w:rsidP="004D0286">
            <w:pPr>
              <w:jc w:val="both"/>
              <w:rPr>
                <w:rFonts w:cs="Arial"/>
                <w:sz w:val="22"/>
              </w:rPr>
            </w:pPr>
            <w:r w:rsidRPr="004D0286">
              <w:rPr>
                <w:rFonts w:cs="Arial"/>
                <w:sz w:val="22"/>
              </w:rPr>
              <w:t>6. Health and Safety Policy</w:t>
            </w:r>
            <w:r w:rsidR="00CB5B2A">
              <w:rPr>
                <w:rFonts w:cs="Arial"/>
                <w:sz w:val="22"/>
              </w:rPr>
              <w:t>................................................................................................................</w:t>
            </w:r>
            <w:r w:rsidRPr="004D0286">
              <w:rPr>
                <w:rFonts w:cs="Arial"/>
                <w:sz w:val="22"/>
              </w:rPr>
              <w:t>…....</w:t>
            </w:r>
          </w:p>
          <w:p w14:paraId="5E981A31" w14:textId="09418E78" w:rsidR="004D0286" w:rsidRPr="004D0286" w:rsidRDefault="004D0286" w:rsidP="004D0286">
            <w:pPr>
              <w:jc w:val="both"/>
              <w:rPr>
                <w:rFonts w:cs="Arial"/>
                <w:sz w:val="22"/>
              </w:rPr>
            </w:pPr>
            <w:r w:rsidRPr="004D0286">
              <w:rPr>
                <w:rFonts w:cs="Arial"/>
                <w:sz w:val="22"/>
              </w:rPr>
              <w:t xml:space="preserve">7. Clothing Policy ………………………………………………………………………………………………… </w:t>
            </w:r>
          </w:p>
          <w:p w14:paraId="305F1697" w14:textId="02583B24" w:rsidR="004D0286" w:rsidRPr="004D0286" w:rsidRDefault="004D0286" w:rsidP="004D0286">
            <w:pPr>
              <w:jc w:val="both"/>
              <w:rPr>
                <w:rFonts w:cs="Arial"/>
                <w:sz w:val="22"/>
              </w:rPr>
            </w:pPr>
            <w:r w:rsidRPr="004D0286">
              <w:rPr>
                <w:rFonts w:cs="Arial"/>
                <w:sz w:val="22"/>
              </w:rPr>
              <w:t xml:space="preserve">8. Sheltering and Toileting Policy ………………………………………………………………………………. </w:t>
            </w:r>
          </w:p>
          <w:p w14:paraId="1494F769" w14:textId="3551B78F" w:rsidR="004D0286" w:rsidRPr="004D0286" w:rsidRDefault="004D0286" w:rsidP="004D0286">
            <w:pPr>
              <w:jc w:val="both"/>
              <w:rPr>
                <w:rFonts w:cs="Arial"/>
                <w:sz w:val="22"/>
              </w:rPr>
            </w:pPr>
            <w:r w:rsidRPr="004D0286">
              <w:rPr>
                <w:rFonts w:cs="Arial"/>
                <w:sz w:val="22"/>
              </w:rPr>
              <w:t xml:space="preserve">9. Woodland Conservation Policy ………………………………………………………………………………. </w:t>
            </w:r>
          </w:p>
          <w:p w14:paraId="170E1598" w14:textId="32C8B0AB" w:rsidR="004D0286" w:rsidRPr="004D0286" w:rsidRDefault="004D0286" w:rsidP="004D0286">
            <w:pPr>
              <w:jc w:val="both"/>
              <w:rPr>
                <w:rFonts w:cs="Arial"/>
                <w:sz w:val="22"/>
              </w:rPr>
            </w:pPr>
            <w:r w:rsidRPr="004D0286">
              <w:rPr>
                <w:rFonts w:cs="Arial"/>
                <w:sz w:val="22"/>
              </w:rPr>
              <w:t xml:space="preserve">10. Hand Tool Safety Policy …………………………………………………………………………………….. </w:t>
            </w:r>
          </w:p>
          <w:p w14:paraId="5657595F" w14:textId="0EFF7DC8" w:rsidR="004D0286" w:rsidRPr="004D0286" w:rsidRDefault="004D0286" w:rsidP="004D0286">
            <w:pPr>
              <w:jc w:val="both"/>
              <w:rPr>
                <w:rFonts w:cs="Arial"/>
                <w:sz w:val="22"/>
              </w:rPr>
            </w:pPr>
            <w:r w:rsidRPr="004D0286">
              <w:rPr>
                <w:rFonts w:cs="Arial"/>
                <w:sz w:val="22"/>
              </w:rPr>
              <w:t xml:space="preserve">11. Emergency Procedures Policy ……………………………………………………………………………… </w:t>
            </w:r>
          </w:p>
          <w:p w14:paraId="690077EB" w14:textId="674C50B0" w:rsidR="004D0286" w:rsidRPr="004D0286" w:rsidRDefault="004D0286" w:rsidP="004D0286">
            <w:pPr>
              <w:jc w:val="both"/>
              <w:rPr>
                <w:rFonts w:cs="Arial"/>
                <w:sz w:val="22"/>
              </w:rPr>
            </w:pPr>
            <w:r w:rsidRPr="004D0286">
              <w:rPr>
                <w:rFonts w:cs="Arial"/>
                <w:sz w:val="22"/>
              </w:rPr>
              <w:t xml:space="preserve">12. </w:t>
            </w:r>
            <w:r w:rsidR="004A3253">
              <w:rPr>
                <w:rFonts w:cs="Arial"/>
                <w:sz w:val="22"/>
              </w:rPr>
              <w:t>Outdoor Learning</w:t>
            </w:r>
            <w:r w:rsidRPr="004D0286">
              <w:rPr>
                <w:rFonts w:cs="Arial"/>
                <w:sz w:val="22"/>
              </w:rPr>
              <w:t xml:space="preserve"> Visits and Outings Policy ……………………………………………………………… </w:t>
            </w:r>
          </w:p>
          <w:p w14:paraId="7846FACC" w14:textId="1200171F" w:rsidR="004D0286" w:rsidRPr="004D0286" w:rsidRDefault="004D0286" w:rsidP="004D0286">
            <w:pPr>
              <w:jc w:val="both"/>
              <w:rPr>
                <w:rFonts w:cs="Arial"/>
                <w:sz w:val="22"/>
              </w:rPr>
            </w:pPr>
            <w:r w:rsidRPr="004D0286">
              <w:rPr>
                <w:rFonts w:cs="Arial"/>
                <w:sz w:val="22"/>
              </w:rPr>
              <w:t xml:space="preserve">13. Fire Safety Policy …………………………………………………………………………………………….. </w:t>
            </w:r>
          </w:p>
          <w:p w14:paraId="1450589F" w14:textId="2CC763A8" w:rsidR="0079752C" w:rsidRPr="004D0286" w:rsidRDefault="0079752C">
            <w:pPr>
              <w:pStyle w:val="TOC1"/>
              <w:tabs>
                <w:tab w:val="right" w:leader="dot" w:pos="10480"/>
              </w:tabs>
              <w:rPr>
                <w:rFonts w:asciiTheme="minorHAnsi" w:hAnsiTheme="minorHAnsi"/>
                <w:noProof/>
                <w:color w:val="auto"/>
                <w:sz w:val="22"/>
                <w:lang w:eastAsia="zh-TW"/>
              </w:rPr>
            </w:pPr>
          </w:p>
          <w:p w14:paraId="24071748" w14:textId="10D31719" w:rsidR="00EF30B2" w:rsidRPr="00EF30B2" w:rsidRDefault="00E24A3F" w:rsidP="00E24A3F">
            <w:pPr>
              <w:pStyle w:val="TOC1"/>
              <w:tabs>
                <w:tab w:val="right" w:leader="dot" w:pos="10480"/>
              </w:tabs>
            </w:pPr>
            <w:r w:rsidRPr="004D0286">
              <w:fldChar w:fldCharType="end"/>
            </w:r>
          </w:p>
        </w:tc>
      </w:tr>
    </w:tbl>
    <w:p w14:paraId="2407174B" w14:textId="77777777" w:rsidR="005E1493" w:rsidRPr="004E27C7" w:rsidRDefault="005E1493" w:rsidP="004E27C7">
      <w:pPr>
        <w:sectPr w:rsidR="005E1493" w:rsidRPr="004E27C7" w:rsidSect="00AF46B5">
          <w:footerReference w:type="default" r:id="rId13"/>
          <w:type w:val="continuous"/>
          <w:pgSz w:w="11906" w:h="16838"/>
          <w:pgMar w:top="851" w:right="707" w:bottom="1276" w:left="709" w:header="708" w:footer="263" w:gutter="0"/>
          <w:cols w:space="708"/>
          <w:formProt w:val="0"/>
          <w:docGrid w:linePitch="360"/>
        </w:sectPr>
      </w:pPr>
    </w:p>
    <w:p w14:paraId="2DC2BAC2" w14:textId="6A3D8030" w:rsidR="00955795" w:rsidRPr="00CB5B2A" w:rsidRDefault="00CB5B2A" w:rsidP="00CB5B2A">
      <w:pPr>
        <w:rPr>
          <w:rFonts w:ascii="Century Gothic" w:eastAsiaTheme="majorEastAsia" w:hAnsi="Century Gothic" w:cstheme="majorBidi"/>
          <w:b/>
          <w:bCs/>
          <w:color w:val="00B0F0"/>
          <w:sz w:val="36"/>
          <w:szCs w:val="20"/>
        </w:rPr>
      </w:pPr>
      <w:bookmarkStart w:id="1" w:name="_Toc346274257"/>
      <w:r w:rsidRPr="00CB5B2A">
        <w:rPr>
          <w:rFonts w:cs="Arial"/>
          <w:b/>
          <w:color w:val="00B0F0"/>
          <w:sz w:val="40"/>
        </w:rPr>
        <w:lastRenderedPageBreak/>
        <w:t>Setting Up and Packing Down Guidelines</w:t>
      </w:r>
    </w:p>
    <w:p w14:paraId="0D941525" w14:textId="77777777" w:rsidR="00955795" w:rsidRPr="00CB5B2A" w:rsidRDefault="00955795" w:rsidP="00955795">
      <w:pPr>
        <w:rPr>
          <w:rFonts w:ascii="Century Gothic" w:eastAsiaTheme="majorEastAsia" w:hAnsi="Century Gothic" w:cstheme="majorBidi"/>
          <w:b/>
          <w:bCs/>
          <w:color w:val="00B0F0"/>
          <w:szCs w:val="20"/>
        </w:rPr>
        <w:sectPr w:rsidR="00955795" w:rsidRPr="00CB5B2A" w:rsidSect="00E24A3F">
          <w:pgSz w:w="11906" w:h="16838"/>
          <w:pgMar w:top="851" w:right="707" w:bottom="993" w:left="709" w:header="708" w:footer="708" w:gutter="0"/>
          <w:cols w:space="708"/>
          <w:docGrid w:linePitch="360"/>
        </w:sectPr>
      </w:pPr>
    </w:p>
    <w:p w14:paraId="61DBA48E" w14:textId="5F9CBF80" w:rsidR="00CB5B2A" w:rsidRPr="00CB5B2A" w:rsidRDefault="00CB5B2A" w:rsidP="00CB5B2A">
      <w:pPr>
        <w:rPr>
          <w:rFonts w:cs="Arial"/>
          <w:b/>
          <w:sz w:val="22"/>
        </w:rPr>
      </w:pPr>
      <w:r w:rsidRPr="00CB5B2A">
        <w:rPr>
          <w:rFonts w:cs="Arial"/>
          <w:b/>
          <w:sz w:val="22"/>
        </w:rPr>
        <w:t>The day before</w:t>
      </w:r>
      <w:r w:rsidR="0065711F">
        <w:rPr>
          <w:rFonts w:cs="Arial"/>
          <w:b/>
          <w:sz w:val="22"/>
        </w:rPr>
        <w:t xml:space="preserve"> </w:t>
      </w:r>
      <w:r w:rsidR="00BD6358">
        <w:rPr>
          <w:rFonts w:cs="Arial"/>
          <w:b/>
          <w:sz w:val="22"/>
        </w:rPr>
        <w:t>an</w:t>
      </w:r>
      <w:r w:rsidR="00F173D1">
        <w:rPr>
          <w:rFonts w:cs="Arial"/>
          <w:b/>
          <w:sz w:val="22"/>
        </w:rPr>
        <w:t xml:space="preserve"> </w:t>
      </w:r>
      <w:r w:rsidR="004A3253">
        <w:rPr>
          <w:rFonts w:cs="Arial"/>
          <w:b/>
          <w:sz w:val="22"/>
        </w:rPr>
        <w:t>Outdoor Learning</w:t>
      </w:r>
      <w:r w:rsidRPr="00CB5B2A">
        <w:rPr>
          <w:rFonts w:cs="Arial"/>
          <w:b/>
          <w:sz w:val="22"/>
        </w:rPr>
        <w:t xml:space="preserve"> session: </w:t>
      </w:r>
    </w:p>
    <w:p w14:paraId="47A1159E" w14:textId="2F67BB2B" w:rsidR="00CB5B2A" w:rsidRPr="00CB5B2A" w:rsidRDefault="00CB5B2A" w:rsidP="00CB5B2A">
      <w:pPr>
        <w:rPr>
          <w:rFonts w:cs="Arial"/>
          <w:sz w:val="22"/>
        </w:rPr>
      </w:pPr>
      <w:r w:rsidRPr="00CB5B2A">
        <w:rPr>
          <w:rFonts w:cs="Arial"/>
          <w:sz w:val="22"/>
        </w:rPr>
        <w:t xml:space="preserve">All staff and volunteers will familiarise themselves with the </w:t>
      </w:r>
      <w:r w:rsidR="00CF2844">
        <w:rPr>
          <w:rFonts w:cs="Arial"/>
          <w:sz w:val="22"/>
        </w:rPr>
        <w:t>(XXX SCHOOL NAME)</w:t>
      </w:r>
      <w:r>
        <w:rPr>
          <w:rFonts w:cs="Arial"/>
          <w:sz w:val="22"/>
        </w:rPr>
        <w:t xml:space="preserve"> </w:t>
      </w:r>
      <w:r w:rsidR="004A3253">
        <w:rPr>
          <w:rFonts w:cs="Arial"/>
          <w:sz w:val="22"/>
        </w:rPr>
        <w:t>Outdoor Learning</w:t>
      </w:r>
      <w:r>
        <w:rPr>
          <w:rFonts w:cs="Arial"/>
          <w:sz w:val="22"/>
        </w:rPr>
        <w:t xml:space="preserve"> H</w:t>
      </w:r>
      <w:r w:rsidRPr="00CB5B2A">
        <w:rPr>
          <w:rFonts w:cs="Arial"/>
          <w:sz w:val="22"/>
        </w:rPr>
        <w:t>andbook and its policies before taking part i</w:t>
      </w:r>
      <w:r w:rsidR="00504001">
        <w:rPr>
          <w:rFonts w:cs="Arial"/>
          <w:sz w:val="22"/>
        </w:rPr>
        <w:t>n</w:t>
      </w:r>
      <w:r w:rsidRPr="00CB5B2A">
        <w:rPr>
          <w:rFonts w:cs="Arial"/>
          <w:sz w:val="22"/>
        </w:rPr>
        <w:t xml:space="preserve"> session</w:t>
      </w:r>
      <w:r w:rsidR="00504001">
        <w:rPr>
          <w:rFonts w:cs="Arial"/>
          <w:sz w:val="22"/>
        </w:rPr>
        <w:t>s</w:t>
      </w:r>
      <w:r w:rsidRPr="00CB5B2A">
        <w:rPr>
          <w:rFonts w:cs="Arial"/>
          <w:sz w:val="22"/>
        </w:rPr>
        <w:t>.</w:t>
      </w:r>
    </w:p>
    <w:p w14:paraId="599BD35C" w14:textId="471551E9" w:rsidR="00CB5B2A" w:rsidRDefault="00F82142" w:rsidP="00CB5B2A">
      <w:pPr>
        <w:pStyle w:val="ListParagraph"/>
        <w:numPr>
          <w:ilvl w:val="0"/>
          <w:numId w:val="2"/>
        </w:numPr>
        <w:rPr>
          <w:rFonts w:cs="Arial"/>
          <w:sz w:val="22"/>
        </w:rPr>
      </w:pPr>
      <w:r>
        <w:rPr>
          <w:rFonts w:cs="Arial"/>
          <w:sz w:val="22"/>
        </w:rPr>
        <w:t>(</w:t>
      </w:r>
      <w:r w:rsidR="00670A48">
        <w:rPr>
          <w:rFonts w:cs="Arial"/>
          <w:sz w:val="22"/>
        </w:rPr>
        <w:t>INSERT NAMED STAFF RESPONSIBLE</w:t>
      </w:r>
      <w:r>
        <w:rPr>
          <w:rFonts w:cs="Arial"/>
          <w:sz w:val="22"/>
        </w:rPr>
        <w:t>)</w:t>
      </w:r>
      <w:r w:rsidR="00670A48">
        <w:rPr>
          <w:rFonts w:cs="Arial"/>
          <w:sz w:val="22"/>
        </w:rPr>
        <w:t xml:space="preserve"> </w:t>
      </w:r>
      <w:r w:rsidR="00F173D1">
        <w:rPr>
          <w:rFonts w:cs="Arial"/>
          <w:sz w:val="22"/>
        </w:rPr>
        <w:t>will remind parents/teachers/students of session</w:t>
      </w:r>
      <w:r w:rsidR="00CB5B2A" w:rsidRPr="00CB5B2A">
        <w:rPr>
          <w:rFonts w:cs="Arial"/>
          <w:sz w:val="22"/>
        </w:rPr>
        <w:t xml:space="preserve"> arrangements and kit list </w:t>
      </w:r>
      <w:r w:rsidR="0065711F">
        <w:rPr>
          <w:rFonts w:cs="Arial"/>
          <w:sz w:val="22"/>
        </w:rPr>
        <w:t>before the session</w:t>
      </w:r>
      <w:r w:rsidR="00CB5B2A" w:rsidRPr="00CB5B2A">
        <w:rPr>
          <w:rFonts w:cs="Arial"/>
          <w:sz w:val="22"/>
        </w:rPr>
        <w:t>.</w:t>
      </w:r>
    </w:p>
    <w:p w14:paraId="393C2D85" w14:textId="6D8587FD" w:rsidR="00CB5B2A" w:rsidRDefault="00F82142" w:rsidP="00CB5B2A">
      <w:pPr>
        <w:pStyle w:val="ListParagraph"/>
        <w:numPr>
          <w:ilvl w:val="0"/>
          <w:numId w:val="2"/>
        </w:numPr>
        <w:rPr>
          <w:rFonts w:cs="Arial"/>
          <w:sz w:val="22"/>
        </w:rPr>
      </w:pPr>
      <w:r>
        <w:rPr>
          <w:rFonts w:cs="Arial"/>
          <w:sz w:val="22"/>
        </w:rPr>
        <w:t>(</w:t>
      </w:r>
      <w:r w:rsidR="00340148">
        <w:rPr>
          <w:rFonts w:cs="Arial"/>
          <w:sz w:val="22"/>
        </w:rPr>
        <w:t>INSERT NAMED STAFF RESPONSIBLE</w:t>
      </w:r>
      <w:r>
        <w:rPr>
          <w:rFonts w:cs="Arial"/>
          <w:sz w:val="22"/>
        </w:rPr>
        <w:t>)</w:t>
      </w:r>
      <w:r w:rsidR="00340148">
        <w:rPr>
          <w:rFonts w:cs="Arial"/>
          <w:sz w:val="22"/>
        </w:rPr>
        <w:t xml:space="preserve"> </w:t>
      </w:r>
      <w:r w:rsidR="00CB5B2A" w:rsidRPr="00CB5B2A">
        <w:rPr>
          <w:rFonts w:cs="Arial"/>
          <w:sz w:val="22"/>
        </w:rPr>
        <w:t xml:space="preserve">will gather all the equipment together using a </w:t>
      </w:r>
      <w:r w:rsidR="00F173D1" w:rsidRPr="00CB5B2A">
        <w:rPr>
          <w:rFonts w:cs="Arial"/>
          <w:sz w:val="22"/>
        </w:rPr>
        <w:t>checklist</w:t>
      </w:r>
      <w:r w:rsidR="00CB5B2A" w:rsidRPr="00CB5B2A">
        <w:rPr>
          <w:rFonts w:cs="Arial"/>
          <w:sz w:val="22"/>
        </w:rPr>
        <w:t>. Ensure this includes the register.</w:t>
      </w:r>
      <w:r w:rsidR="0065711F">
        <w:rPr>
          <w:rFonts w:cs="Arial"/>
          <w:sz w:val="22"/>
        </w:rPr>
        <w:t xml:space="preserve">  </w:t>
      </w:r>
      <w:r>
        <w:rPr>
          <w:rFonts w:cs="Arial"/>
          <w:sz w:val="22"/>
        </w:rPr>
        <w:t>(</w:t>
      </w:r>
      <w:r w:rsidR="00340148">
        <w:rPr>
          <w:rFonts w:cs="Arial"/>
          <w:sz w:val="22"/>
        </w:rPr>
        <w:t>INSERT NAMED STAFF RESPONSIBLE</w:t>
      </w:r>
      <w:r>
        <w:rPr>
          <w:rFonts w:cs="Arial"/>
          <w:sz w:val="22"/>
        </w:rPr>
        <w:t>)</w:t>
      </w:r>
      <w:r w:rsidR="00340148">
        <w:rPr>
          <w:rFonts w:cs="Arial"/>
          <w:sz w:val="22"/>
        </w:rPr>
        <w:t xml:space="preserve"> </w:t>
      </w:r>
      <w:r w:rsidR="00CB5B2A" w:rsidRPr="00CB5B2A">
        <w:rPr>
          <w:rFonts w:cs="Arial"/>
          <w:sz w:val="22"/>
        </w:rPr>
        <w:t xml:space="preserve">will ensure tools are in good condition and the First Aid kit is complete. </w:t>
      </w:r>
    </w:p>
    <w:p w14:paraId="5132B556" w14:textId="6957EF55" w:rsidR="00CB5B2A" w:rsidRPr="00CB5B2A" w:rsidRDefault="00F82142" w:rsidP="00CB5B2A">
      <w:pPr>
        <w:rPr>
          <w:rFonts w:cs="Arial"/>
          <w:b/>
          <w:sz w:val="22"/>
        </w:rPr>
      </w:pPr>
      <w:r>
        <w:rPr>
          <w:rFonts w:cs="Arial"/>
          <w:b/>
          <w:sz w:val="22"/>
        </w:rPr>
        <w:t>(</w:t>
      </w:r>
      <w:r w:rsidR="00340148">
        <w:rPr>
          <w:rFonts w:cs="Arial"/>
          <w:b/>
          <w:sz w:val="22"/>
        </w:rPr>
        <w:t>INSERT NAMED STAFF RESPONSIBLE</w:t>
      </w:r>
      <w:r>
        <w:rPr>
          <w:rFonts w:cs="Arial"/>
          <w:b/>
          <w:sz w:val="22"/>
        </w:rPr>
        <w:t>)</w:t>
      </w:r>
      <w:r w:rsidR="006C1E95">
        <w:rPr>
          <w:rFonts w:cs="Arial"/>
          <w:b/>
          <w:sz w:val="22"/>
        </w:rPr>
        <w:t xml:space="preserve"> </w:t>
      </w:r>
      <w:r w:rsidR="00CB5B2A" w:rsidRPr="00CB5B2A">
        <w:rPr>
          <w:rFonts w:cs="Arial"/>
          <w:b/>
          <w:sz w:val="22"/>
        </w:rPr>
        <w:t xml:space="preserve">will also check the site. This will include: </w:t>
      </w:r>
    </w:p>
    <w:p w14:paraId="3AC784BE" w14:textId="77777777" w:rsidR="00CB5B2A" w:rsidRDefault="00CB5B2A" w:rsidP="00CB5B2A">
      <w:pPr>
        <w:pStyle w:val="ListParagraph"/>
        <w:numPr>
          <w:ilvl w:val="0"/>
          <w:numId w:val="3"/>
        </w:numPr>
        <w:rPr>
          <w:rFonts w:cs="Arial"/>
          <w:sz w:val="22"/>
        </w:rPr>
      </w:pPr>
      <w:r w:rsidRPr="00CB5B2A">
        <w:rPr>
          <w:rFonts w:cs="Arial"/>
          <w:sz w:val="22"/>
        </w:rPr>
        <w:t xml:space="preserve">Checking for dog mess and dangerous objects </w:t>
      </w:r>
    </w:p>
    <w:p w14:paraId="5DD98F8D" w14:textId="77777777" w:rsidR="00CB5B2A" w:rsidRDefault="00CB5B2A" w:rsidP="00CB5B2A">
      <w:pPr>
        <w:pStyle w:val="ListParagraph"/>
        <w:numPr>
          <w:ilvl w:val="0"/>
          <w:numId w:val="3"/>
        </w:numPr>
        <w:rPr>
          <w:rFonts w:cs="Arial"/>
          <w:sz w:val="22"/>
        </w:rPr>
      </w:pPr>
      <w:r w:rsidRPr="00CB5B2A">
        <w:rPr>
          <w:rFonts w:cs="Arial"/>
          <w:sz w:val="22"/>
        </w:rPr>
        <w:t xml:space="preserve">Checking for any increased risks due to changes in the weather </w:t>
      </w:r>
    </w:p>
    <w:p w14:paraId="324A3281" w14:textId="77777777" w:rsidR="00CB5B2A" w:rsidRDefault="00CB5B2A" w:rsidP="00CB5B2A">
      <w:pPr>
        <w:pStyle w:val="ListParagraph"/>
        <w:numPr>
          <w:ilvl w:val="0"/>
          <w:numId w:val="3"/>
        </w:numPr>
        <w:rPr>
          <w:rFonts w:cs="Arial"/>
          <w:sz w:val="22"/>
        </w:rPr>
      </w:pPr>
      <w:r w:rsidRPr="00CB5B2A">
        <w:rPr>
          <w:rFonts w:cs="Arial"/>
          <w:sz w:val="22"/>
        </w:rPr>
        <w:t xml:space="preserve">Carry out all safety checks in line with the risk assessment </w:t>
      </w:r>
    </w:p>
    <w:p w14:paraId="4765AE91" w14:textId="20A7CB60" w:rsidR="00CB5B2A" w:rsidRDefault="0065711F" w:rsidP="00CB5B2A">
      <w:pPr>
        <w:pStyle w:val="ListParagraph"/>
        <w:numPr>
          <w:ilvl w:val="0"/>
          <w:numId w:val="3"/>
        </w:numPr>
        <w:rPr>
          <w:rFonts w:cs="Arial"/>
          <w:sz w:val="22"/>
        </w:rPr>
      </w:pPr>
      <w:r>
        <w:rPr>
          <w:rFonts w:cs="Arial"/>
          <w:sz w:val="22"/>
        </w:rPr>
        <w:t>Ensure</w:t>
      </w:r>
      <w:r w:rsidR="00CB5B2A" w:rsidRPr="00CB5B2A">
        <w:rPr>
          <w:rFonts w:cs="Arial"/>
          <w:sz w:val="22"/>
        </w:rPr>
        <w:t xml:space="preserve"> logs and stumps </w:t>
      </w:r>
      <w:r>
        <w:rPr>
          <w:rFonts w:cs="Arial"/>
          <w:sz w:val="22"/>
        </w:rPr>
        <w:t xml:space="preserve">are arranged appropriately </w:t>
      </w:r>
      <w:r w:rsidR="00CB5B2A" w:rsidRPr="00CB5B2A">
        <w:rPr>
          <w:rFonts w:cs="Arial"/>
          <w:sz w:val="22"/>
        </w:rPr>
        <w:t xml:space="preserve">for seating. </w:t>
      </w:r>
    </w:p>
    <w:p w14:paraId="54C859F3" w14:textId="77777777" w:rsidR="00CB5B2A" w:rsidRDefault="00CB5B2A" w:rsidP="00CB5B2A">
      <w:pPr>
        <w:pStyle w:val="ListParagraph"/>
        <w:numPr>
          <w:ilvl w:val="0"/>
          <w:numId w:val="3"/>
        </w:numPr>
        <w:rPr>
          <w:rFonts w:cs="Arial"/>
          <w:sz w:val="22"/>
        </w:rPr>
      </w:pPr>
      <w:r w:rsidRPr="00CB5B2A">
        <w:rPr>
          <w:rFonts w:cs="Arial"/>
          <w:sz w:val="22"/>
        </w:rPr>
        <w:t xml:space="preserve">Put up shelter if needed </w:t>
      </w:r>
    </w:p>
    <w:p w14:paraId="1360BF19" w14:textId="77777777" w:rsidR="00CB5B2A" w:rsidRDefault="00CB5B2A" w:rsidP="00CB5B2A">
      <w:pPr>
        <w:pStyle w:val="ListParagraph"/>
        <w:numPr>
          <w:ilvl w:val="0"/>
          <w:numId w:val="3"/>
        </w:numPr>
        <w:rPr>
          <w:rFonts w:cs="Arial"/>
          <w:sz w:val="22"/>
        </w:rPr>
      </w:pPr>
      <w:r w:rsidRPr="00CB5B2A">
        <w:rPr>
          <w:rFonts w:cs="Arial"/>
          <w:sz w:val="22"/>
        </w:rPr>
        <w:t xml:space="preserve">Cut any dangerous eye-level branches </w:t>
      </w:r>
    </w:p>
    <w:p w14:paraId="4FAA017C" w14:textId="42858CD4" w:rsidR="00CB5B2A" w:rsidRDefault="00CB5B2A" w:rsidP="0065711F">
      <w:pPr>
        <w:pStyle w:val="ListParagraph"/>
        <w:rPr>
          <w:rFonts w:cs="Arial"/>
          <w:sz w:val="22"/>
        </w:rPr>
      </w:pPr>
    </w:p>
    <w:p w14:paraId="0482DBD1" w14:textId="02F2A136" w:rsidR="00CB5B2A" w:rsidRPr="00CB5B2A" w:rsidRDefault="00CB5B2A" w:rsidP="00CB5B2A">
      <w:pPr>
        <w:rPr>
          <w:rFonts w:cs="Arial"/>
          <w:b/>
          <w:sz w:val="22"/>
        </w:rPr>
      </w:pPr>
      <w:r w:rsidRPr="00CB5B2A">
        <w:rPr>
          <w:rFonts w:cs="Arial"/>
          <w:b/>
          <w:sz w:val="22"/>
        </w:rPr>
        <w:t xml:space="preserve">At the end of the session: </w:t>
      </w:r>
    </w:p>
    <w:p w14:paraId="11DA7B4F" w14:textId="2238644C" w:rsidR="00CB5B2A" w:rsidRPr="00CB5B2A" w:rsidRDefault="00CB5B2A" w:rsidP="00CB5B2A">
      <w:pPr>
        <w:rPr>
          <w:rFonts w:cs="Arial"/>
          <w:sz w:val="22"/>
        </w:rPr>
      </w:pPr>
      <w:r w:rsidRPr="00CB5B2A">
        <w:rPr>
          <w:rFonts w:cs="Arial"/>
          <w:sz w:val="22"/>
        </w:rPr>
        <w:t>There will be a 'tidying-up' time when everyone</w:t>
      </w:r>
      <w:r w:rsidR="00F173D1">
        <w:rPr>
          <w:rFonts w:cs="Arial"/>
          <w:sz w:val="22"/>
        </w:rPr>
        <w:t xml:space="preserve"> (including children)</w:t>
      </w:r>
      <w:r w:rsidRPr="00CB5B2A">
        <w:rPr>
          <w:rFonts w:cs="Arial"/>
          <w:sz w:val="22"/>
        </w:rPr>
        <w:t xml:space="preserve"> will be expected to take part. </w:t>
      </w:r>
    </w:p>
    <w:p w14:paraId="64239129" w14:textId="456CAE1F" w:rsidR="00CB5B2A" w:rsidRDefault="00CB5B2A" w:rsidP="00CB5B2A">
      <w:pPr>
        <w:pStyle w:val="ListParagraph"/>
        <w:numPr>
          <w:ilvl w:val="0"/>
          <w:numId w:val="4"/>
        </w:numPr>
        <w:rPr>
          <w:rFonts w:cs="Arial"/>
          <w:sz w:val="22"/>
        </w:rPr>
      </w:pPr>
      <w:r w:rsidRPr="00CB5B2A">
        <w:rPr>
          <w:rFonts w:cs="Arial"/>
          <w:sz w:val="22"/>
        </w:rPr>
        <w:t>All tools wil</w:t>
      </w:r>
      <w:r w:rsidR="0065711F">
        <w:rPr>
          <w:rFonts w:cs="Arial"/>
          <w:sz w:val="22"/>
        </w:rPr>
        <w:t xml:space="preserve">l be counted back into </w:t>
      </w:r>
      <w:r w:rsidR="00F173D1">
        <w:rPr>
          <w:rFonts w:cs="Arial"/>
          <w:sz w:val="22"/>
        </w:rPr>
        <w:t>toolboxes</w:t>
      </w:r>
      <w:r w:rsidRPr="00CB5B2A">
        <w:rPr>
          <w:rFonts w:cs="Arial"/>
          <w:sz w:val="22"/>
        </w:rPr>
        <w:t xml:space="preserve">. </w:t>
      </w:r>
    </w:p>
    <w:p w14:paraId="71C48357" w14:textId="77777777" w:rsidR="00CB5B2A" w:rsidRDefault="00CB5B2A" w:rsidP="00CB5B2A">
      <w:pPr>
        <w:pStyle w:val="ListParagraph"/>
        <w:numPr>
          <w:ilvl w:val="0"/>
          <w:numId w:val="4"/>
        </w:numPr>
        <w:rPr>
          <w:rFonts w:cs="Arial"/>
          <w:sz w:val="22"/>
        </w:rPr>
      </w:pPr>
      <w:r w:rsidRPr="00CB5B2A">
        <w:rPr>
          <w:rFonts w:cs="Arial"/>
          <w:sz w:val="22"/>
        </w:rPr>
        <w:t xml:space="preserve">The water canister can be emptied. </w:t>
      </w:r>
    </w:p>
    <w:p w14:paraId="5CA0E2ED" w14:textId="6579C226" w:rsidR="00CB5B2A" w:rsidRDefault="00CB5B2A" w:rsidP="00CB5B2A">
      <w:pPr>
        <w:pStyle w:val="ListParagraph"/>
        <w:numPr>
          <w:ilvl w:val="0"/>
          <w:numId w:val="4"/>
        </w:numPr>
        <w:rPr>
          <w:rFonts w:cs="Arial"/>
          <w:sz w:val="22"/>
        </w:rPr>
      </w:pPr>
      <w:r w:rsidRPr="00CB5B2A">
        <w:rPr>
          <w:rFonts w:cs="Arial"/>
          <w:sz w:val="22"/>
        </w:rPr>
        <w:t>Take shelters down</w:t>
      </w:r>
      <w:r>
        <w:rPr>
          <w:rFonts w:cs="Arial"/>
          <w:sz w:val="22"/>
        </w:rPr>
        <w:t xml:space="preserve"> and </w:t>
      </w:r>
      <w:r w:rsidRPr="0065711F">
        <w:rPr>
          <w:rFonts w:cs="Arial"/>
          <w:b/>
          <w:sz w:val="22"/>
        </w:rPr>
        <w:t>area returned to how it was before use</w:t>
      </w:r>
      <w:r w:rsidRPr="00CB5B2A">
        <w:rPr>
          <w:rFonts w:cs="Arial"/>
          <w:sz w:val="22"/>
        </w:rPr>
        <w:t xml:space="preserve">. </w:t>
      </w:r>
    </w:p>
    <w:p w14:paraId="4EE8D15D" w14:textId="77777777" w:rsidR="00CB5B2A" w:rsidRDefault="00CB5B2A" w:rsidP="00CB5B2A">
      <w:pPr>
        <w:pStyle w:val="ListParagraph"/>
        <w:numPr>
          <w:ilvl w:val="0"/>
          <w:numId w:val="4"/>
        </w:numPr>
        <w:rPr>
          <w:rFonts w:cs="Arial"/>
          <w:sz w:val="22"/>
        </w:rPr>
      </w:pPr>
      <w:r w:rsidRPr="00CB5B2A">
        <w:rPr>
          <w:rFonts w:cs="Arial"/>
          <w:sz w:val="22"/>
        </w:rPr>
        <w:t xml:space="preserve">Remove any litter bags from the site. </w:t>
      </w:r>
    </w:p>
    <w:p w14:paraId="645BED85" w14:textId="77777777" w:rsidR="00CB5B2A" w:rsidRDefault="00CB5B2A" w:rsidP="00CB5B2A">
      <w:pPr>
        <w:pStyle w:val="ListParagraph"/>
        <w:numPr>
          <w:ilvl w:val="0"/>
          <w:numId w:val="4"/>
        </w:numPr>
        <w:rPr>
          <w:rFonts w:cs="Arial"/>
          <w:sz w:val="22"/>
        </w:rPr>
      </w:pPr>
      <w:r w:rsidRPr="00CB5B2A">
        <w:rPr>
          <w:rFonts w:cs="Arial"/>
          <w:sz w:val="22"/>
        </w:rPr>
        <w:t xml:space="preserve">All the children will be encouraged to help to carry equipment if appropriate. </w:t>
      </w:r>
    </w:p>
    <w:p w14:paraId="0A209383" w14:textId="77777777" w:rsidR="00F173D1" w:rsidRDefault="00CB5B2A" w:rsidP="00E11C57">
      <w:pPr>
        <w:ind w:left="360"/>
        <w:jc w:val="center"/>
        <w:rPr>
          <w:rFonts w:cs="Arial"/>
          <w:b/>
          <w:sz w:val="22"/>
        </w:rPr>
      </w:pPr>
      <w:r w:rsidRPr="00CB5B2A">
        <w:rPr>
          <w:rFonts w:cs="Arial"/>
          <w:b/>
          <w:sz w:val="22"/>
        </w:rPr>
        <w:t xml:space="preserve">All equipment will then be returned to the storage container and cleaned if necessary or left to dry. Equipment will then be </w:t>
      </w:r>
      <w:r w:rsidR="0065711F" w:rsidRPr="00CB5B2A">
        <w:rPr>
          <w:rFonts w:cs="Arial"/>
          <w:b/>
          <w:sz w:val="22"/>
        </w:rPr>
        <w:t>put into</w:t>
      </w:r>
      <w:r w:rsidRPr="00CB5B2A">
        <w:rPr>
          <w:rFonts w:cs="Arial"/>
          <w:b/>
          <w:sz w:val="22"/>
        </w:rPr>
        <w:t xml:space="preserve"> the storage container and locked away.</w:t>
      </w:r>
      <w:bookmarkEnd w:id="1"/>
      <w:r w:rsidR="00F173D1">
        <w:rPr>
          <w:rFonts w:cs="Arial"/>
          <w:b/>
          <w:sz w:val="22"/>
        </w:rPr>
        <w:t xml:space="preserve">  </w:t>
      </w:r>
    </w:p>
    <w:p w14:paraId="0B7437D7" w14:textId="77777777" w:rsidR="00F173D1" w:rsidRDefault="00F173D1" w:rsidP="00E11C57">
      <w:pPr>
        <w:ind w:left="360"/>
        <w:jc w:val="center"/>
        <w:rPr>
          <w:rFonts w:cs="Arial"/>
          <w:b/>
          <w:sz w:val="22"/>
        </w:rPr>
      </w:pPr>
    </w:p>
    <w:p w14:paraId="2EFF5B52" w14:textId="77777777" w:rsidR="00F173D1" w:rsidRDefault="00F173D1" w:rsidP="00E11C57">
      <w:pPr>
        <w:ind w:left="360"/>
        <w:jc w:val="center"/>
        <w:rPr>
          <w:rFonts w:cs="Arial"/>
          <w:b/>
          <w:sz w:val="22"/>
        </w:rPr>
      </w:pPr>
    </w:p>
    <w:p w14:paraId="05640361" w14:textId="78AE7699" w:rsidR="00E24A3F" w:rsidRPr="00E11C57" w:rsidRDefault="00F173D1" w:rsidP="00E11C57">
      <w:pPr>
        <w:ind w:left="360"/>
        <w:jc w:val="center"/>
        <w:rPr>
          <w:rFonts w:cs="Arial"/>
          <w:b/>
          <w:sz w:val="22"/>
        </w:rPr>
        <w:sectPr w:rsidR="00E24A3F" w:rsidRPr="00E11C57" w:rsidSect="00CD74B5">
          <w:type w:val="continuous"/>
          <w:pgSz w:w="11906" w:h="16838"/>
          <w:pgMar w:top="851" w:right="707" w:bottom="993" w:left="709" w:header="708" w:footer="708" w:gutter="0"/>
          <w:cols w:space="708"/>
          <w:formProt w:val="0"/>
          <w:docGrid w:linePitch="360"/>
        </w:sectPr>
      </w:pPr>
      <w:r>
        <w:rPr>
          <w:rFonts w:cs="Arial"/>
          <w:b/>
          <w:sz w:val="22"/>
        </w:rPr>
        <w:t xml:space="preserve">The </w:t>
      </w:r>
      <w:r w:rsidR="004A3253">
        <w:rPr>
          <w:rFonts w:cs="Arial"/>
          <w:b/>
          <w:sz w:val="22"/>
        </w:rPr>
        <w:t>Outdoor Learning</w:t>
      </w:r>
      <w:r>
        <w:rPr>
          <w:rFonts w:cs="Arial"/>
          <w:b/>
          <w:sz w:val="22"/>
        </w:rPr>
        <w:t xml:space="preserve"> </w:t>
      </w:r>
      <w:r w:rsidR="00B73EB7">
        <w:rPr>
          <w:rFonts w:cs="Arial"/>
          <w:b/>
          <w:sz w:val="22"/>
        </w:rPr>
        <w:t>A</w:t>
      </w:r>
      <w:r>
        <w:rPr>
          <w:rFonts w:cs="Arial"/>
          <w:b/>
          <w:sz w:val="22"/>
        </w:rPr>
        <w:t xml:space="preserve">rea </w:t>
      </w:r>
      <w:r w:rsidR="00FC16AA">
        <w:rPr>
          <w:rFonts w:cs="Arial"/>
          <w:b/>
          <w:sz w:val="22"/>
        </w:rPr>
        <w:t xml:space="preserve">storage container </w:t>
      </w:r>
      <w:r>
        <w:rPr>
          <w:rFonts w:cs="Arial"/>
          <w:b/>
          <w:sz w:val="22"/>
        </w:rPr>
        <w:t>MUST BE LOCKED at the end of the session</w:t>
      </w:r>
      <w:r w:rsidR="005571FC">
        <w:rPr>
          <w:rFonts w:cs="Arial"/>
          <w:b/>
          <w:sz w:val="22"/>
        </w:rPr>
        <w:t>.</w:t>
      </w:r>
    </w:p>
    <w:p w14:paraId="2AA889A3" w14:textId="77777777" w:rsidR="00F173D1" w:rsidRDefault="00F173D1" w:rsidP="004D0286">
      <w:pPr>
        <w:rPr>
          <w:rFonts w:cs="Arial"/>
          <w:b/>
          <w:color w:val="00B0F0"/>
          <w:sz w:val="40"/>
        </w:rPr>
      </w:pPr>
      <w:bookmarkStart w:id="2" w:name="_Toc346274258"/>
      <w:bookmarkEnd w:id="2"/>
    </w:p>
    <w:p w14:paraId="5DAD0818" w14:textId="77777777" w:rsidR="00F173D1" w:rsidRDefault="00F173D1" w:rsidP="004D0286">
      <w:pPr>
        <w:rPr>
          <w:rFonts w:cs="Arial"/>
          <w:b/>
          <w:color w:val="00B0F0"/>
          <w:sz w:val="40"/>
        </w:rPr>
      </w:pPr>
    </w:p>
    <w:p w14:paraId="737D953D" w14:textId="77777777" w:rsidR="00AF557C" w:rsidRDefault="00AF557C" w:rsidP="004D0286">
      <w:pPr>
        <w:rPr>
          <w:rFonts w:cs="Arial"/>
          <w:b/>
          <w:color w:val="00B0F0"/>
          <w:sz w:val="40"/>
        </w:rPr>
      </w:pPr>
    </w:p>
    <w:p w14:paraId="48025605" w14:textId="77777777" w:rsidR="00AF557C" w:rsidRDefault="00AF557C" w:rsidP="004D0286">
      <w:pPr>
        <w:rPr>
          <w:rFonts w:cs="Arial"/>
          <w:b/>
          <w:color w:val="00B0F0"/>
          <w:sz w:val="40"/>
        </w:rPr>
      </w:pPr>
    </w:p>
    <w:p w14:paraId="7A127B46" w14:textId="33D330C2" w:rsidR="00547B11" w:rsidRPr="00E11C57" w:rsidRDefault="004A3253" w:rsidP="004D0286">
      <w:pPr>
        <w:rPr>
          <w:rFonts w:cs="Arial"/>
          <w:b/>
          <w:color w:val="00B0F0"/>
          <w:sz w:val="40"/>
        </w:rPr>
      </w:pPr>
      <w:r>
        <w:rPr>
          <w:rFonts w:cs="Arial"/>
          <w:b/>
          <w:color w:val="00B0F0"/>
          <w:sz w:val="40"/>
        </w:rPr>
        <w:lastRenderedPageBreak/>
        <w:t>Outdoor Learning</w:t>
      </w:r>
      <w:r w:rsidR="00547B11" w:rsidRPr="00E11C57">
        <w:rPr>
          <w:rFonts w:cs="Arial"/>
          <w:b/>
          <w:color w:val="00B0F0"/>
          <w:sz w:val="40"/>
        </w:rPr>
        <w:t xml:space="preserve"> Safety Talk Pointers</w:t>
      </w:r>
    </w:p>
    <w:p w14:paraId="019FCEDD" w14:textId="004DA107" w:rsidR="004D0286" w:rsidRPr="0065711F" w:rsidRDefault="004D0286" w:rsidP="004D0286">
      <w:pPr>
        <w:rPr>
          <w:rFonts w:cs="Arial"/>
          <w:b/>
          <w:sz w:val="22"/>
        </w:rPr>
      </w:pPr>
      <w:r w:rsidRPr="0065711F">
        <w:rPr>
          <w:rFonts w:cs="Arial"/>
          <w:b/>
          <w:sz w:val="22"/>
        </w:rPr>
        <w:t xml:space="preserve">Rules of our </w:t>
      </w:r>
      <w:r w:rsidR="004A3253">
        <w:rPr>
          <w:rFonts w:cs="Arial"/>
          <w:b/>
          <w:sz w:val="22"/>
        </w:rPr>
        <w:t>Outdoor Learning</w:t>
      </w:r>
      <w:r w:rsidR="00CF4DF1">
        <w:rPr>
          <w:rFonts w:cs="Arial"/>
          <w:b/>
          <w:sz w:val="22"/>
        </w:rPr>
        <w:t xml:space="preserve"> Area</w:t>
      </w:r>
      <w:r w:rsidRPr="0065711F">
        <w:rPr>
          <w:rFonts w:cs="Arial"/>
          <w:b/>
          <w:sz w:val="22"/>
        </w:rPr>
        <w:t xml:space="preserve">: </w:t>
      </w:r>
    </w:p>
    <w:p w14:paraId="0756689D" w14:textId="1522FC70" w:rsidR="00547B11" w:rsidRDefault="004D0286" w:rsidP="00547B11">
      <w:pPr>
        <w:pStyle w:val="ListParagraph"/>
        <w:numPr>
          <w:ilvl w:val="0"/>
          <w:numId w:val="5"/>
        </w:numPr>
        <w:rPr>
          <w:rFonts w:cs="Arial"/>
          <w:sz w:val="22"/>
        </w:rPr>
      </w:pPr>
      <w:r w:rsidRPr="00547B11">
        <w:rPr>
          <w:rFonts w:cs="Arial"/>
          <w:sz w:val="22"/>
        </w:rPr>
        <w:t xml:space="preserve">This is our work </w:t>
      </w:r>
      <w:proofErr w:type="gramStart"/>
      <w:r w:rsidRPr="00547B11">
        <w:rPr>
          <w:rFonts w:cs="Arial"/>
          <w:sz w:val="22"/>
        </w:rPr>
        <w:t>area,</w:t>
      </w:r>
      <w:proofErr w:type="gramEnd"/>
      <w:r w:rsidRPr="00547B11">
        <w:rPr>
          <w:rFonts w:cs="Arial"/>
          <w:sz w:val="22"/>
        </w:rPr>
        <w:t xml:space="preserve"> </w:t>
      </w:r>
      <w:r w:rsidR="00547B11">
        <w:rPr>
          <w:rFonts w:cs="Arial"/>
          <w:sz w:val="22"/>
        </w:rPr>
        <w:t>the gates</w:t>
      </w:r>
      <w:r w:rsidRPr="00547B11">
        <w:rPr>
          <w:rFonts w:cs="Arial"/>
          <w:sz w:val="22"/>
        </w:rPr>
        <w:t xml:space="preserve"> mark the boundar</w:t>
      </w:r>
      <w:r w:rsidR="00547B11">
        <w:rPr>
          <w:rFonts w:cs="Arial"/>
          <w:sz w:val="22"/>
        </w:rPr>
        <w:t xml:space="preserve">y. Stay inside the gated area. </w:t>
      </w:r>
    </w:p>
    <w:p w14:paraId="0609F7C1" w14:textId="414DA54F" w:rsidR="00547B11" w:rsidRDefault="004D0286" w:rsidP="00547B11">
      <w:pPr>
        <w:pStyle w:val="ListParagraph"/>
        <w:numPr>
          <w:ilvl w:val="0"/>
          <w:numId w:val="5"/>
        </w:numPr>
        <w:rPr>
          <w:rFonts w:cs="Arial"/>
          <w:sz w:val="22"/>
        </w:rPr>
      </w:pPr>
      <w:r w:rsidRPr="00547B11">
        <w:rPr>
          <w:rFonts w:cs="Arial"/>
          <w:sz w:val="22"/>
        </w:rPr>
        <w:t>Take care with sticks. Stick carrying</w:t>
      </w:r>
      <w:r w:rsidR="0065711F">
        <w:rPr>
          <w:rFonts w:cs="Arial"/>
          <w:sz w:val="22"/>
        </w:rPr>
        <w:t xml:space="preserve"> </w:t>
      </w:r>
      <w:r w:rsidRPr="00547B11">
        <w:rPr>
          <w:rFonts w:cs="Arial"/>
          <w:sz w:val="22"/>
        </w:rPr>
        <w:t>-</w:t>
      </w:r>
      <w:r w:rsidR="0065711F">
        <w:rPr>
          <w:rFonts w:cs="Arial"/>
          <w:sz w:val="22"/>
        </w:rPr>
        <w:t xml:space="preserve"> </w:t>
      </w:r>
      <w:r w:rsidRPr="00547B11">
        <w:rPr>
          <w:rFonts w:cs="Arial"/>
          <w:sz w:val="22"/>
        </w:rPr>
        <w:t>hold them pointing down</w:t>
      </w:r>
      <w:r w:rsidR="00547B11">
        <w:rPr>
          <w:rFonts w:cs="Arial"/>
          <w:sz w:val="22"/>
        </w:rPr>
        <w:t xml:space="preserve"> </w:t>
      </w:r>
      <w:r w:rsidRPr="00547B11">
        <w:rPr>
          <w:rFonts w:cs="Arial"/>
          <w:sz w:val="22"/>
        </w:rPr>
        <w:t>(demo) or take your stick</w:t>
      </w:r>
      <w:r w:rsidR="00547B11">
        <w:rPr>
          <w:rFonts w:cs="Arial"/>
          <w:sz w:val="22"/>
        </w:rPr>
        <w:t xml:space="preserve"> for a walk along the ground. </w:t>
      </w:r>
    </w:p>
    <w:p w14:paraId="42940002" w14:textId="1E140551" w:rsidR="00547B11" w:rsidRDefault="004D0286" w:rsidP="00547B11">
      <w:pPr>
        <w:pStyle w:val="ListParagraph"/>
        <w:numPr>
          <w:ilvl w:val="0"/>
          <w:numId w:val="5"/>
        </w:numPr>
        <w:rPr>
          <w:rFonts w:cs="Arial"/>
          <w:sz w:val="22"/>
        </w:rPr>
      </w:pPr>
      <w:r w:rsidRPr="00547B11">
        <w:rPr>
          <w:rFonts w:cs="Arial"/>
          <w:sz w:val="22"/>
        </w:rPr>
        <w:t>Nettles and</w:t>
      </w:r>
      <w:r w:rsidR="00547B11">
        <w:rPr>
          <w:rFonts w:cs="Arial"/>
          <w:sz w:val="22"/>
        </w:rPr>
        <w:t xml:space="preserve"> brambles - </w:t>
      </w:r>
      <w:r w:rsidR="0065711F">
        <w:rPr>
          <w:rFonts w:cs="Arial"/>
          <w:sz w:val="22"/>
        </w:rPr>
        <w:t>do not</w:t>
      </w:r>
      <w:r w:rsidR="00547B11">
        <w:rPr>
          <w:rFonts w:cs="Arial"/>
          <w:sz w:val="22"/>
        </w:rPr>
        <w:t xml:space="preserve"> go near them</w:t>
      </w:r>
      <w:r w:rsidR="0065711F">
        <w:rPr>
          <w:rFonts w:cs="Arial"/>
          <w:sz w:val="22"/>
        </w:rPr>
        <w:t xml:space="preserve"> but LEAVE THEM IN PLACE (Nettles</w:t>
      </w:r>
      <w:r w:rsidR="00F173D1">
        <w:rPr>
          <w:rFonts w:cs="Arial"/>
          <w:sz w:val="22"/>
        </w:rPr>
        <w:t>/brambles</w:t>
      </w:r>
      <w:r w:rsidR="0065711F">
        <w:rPr>
          <w:rFonts w:cs="Arial"/>
          <w:sz w:val="22"/>
        </w:rPr>
        <w:t xml:space="preserve"> are a valuable habitat for many insects in the </w:t>
      </w:r>
      <w:r w:rsidR="00DB382C">
        <w:rPr>
          <w:rFonts w:cs="Arial"/>
          <w:sz w:val="22"/>
        </w:rPr>
        <w:t>Outdoor Learning Area</w:t>
      </w:r>
      <w:r w:rsidR="0065711F">
        <w:rPr>
          <w:rFonts w:cs="Arial"/>
          <w:sz w:val="22"/>
        </w:rPr>
        <w:t>)</w:t>
      </w:r>
      <w:r w:rsidR="00547B11">
        <w:rPr>
          <w:rFonts w:cs="Arial"/>
          <w:sz w:val="22"/>
        </w:rPr>
        <w:t xml:space="preserve">. </w:t>
      </w:r>
    </w:p>
    <w:p w14:paraId="6E07E79E" w14:textId="77777777" w:rsidR="00547B11" w:rsidRDefault="004D0286" w:rsidP="00547B11">
      <w:pPr>
        <w:pStyle w:val="ListParagraph"/>
        <w:numPr>
          <w:ilvl w:val="0"/>
          <w:numId w:val="5"/>
        </w:numPr>
        <w:rPr>
          <w:rFonts w:cs="Arial"/>
          <w:sz w:val="22"/>
        </w:rPr>
      </w:pPr>
      <w:r w:rsidRPr="00547B11">
        <w:rPr>
          <w:rFonts w:cs="Arial"/>
          <w:sz w:val="22"/>
        </w:rPr>
        <w:t>We only eat food we brought with us not</w:t>
      </w:r>
      <w:r w:rsidR="00547B11">
        <w:rPr>
          <w:rFonts w:cs="Arial"/>
          <w:sz w:val="22"/>
        </w:rPr>
        <w:t xml:space="preserve"> what we find in the forest. </w:t>
      </w:r>
    </w:p>
    <w:p w14:paraId="59DB3A94" w14:textId="77777777" w:rsidR="00547B11" w:rsidRDefault="004D0286" w:rsidP="00547B11">
      <w:pPr>
        <w:pStyle w:val="ListParagraph"/>
        <w:numPr>
          <w:ilvl w:val="0"/>
          <w:numId w:val="5"/>
        </w:numPr>
        <w:rPr>
          <w:rFonts w:cs="Arial"/>
          <w:sz w:val="22"/>
        </w:rPr>
      </w:pPr>
      <w:r w:rsidRPr="00547B11">
        <w:rPr>
          <w:rFonts w:cs="Arial"/>
          <w:sz w:val="22"/>
        </w:rPr>
        <w:t xml:space="preserve">Try not to put your fingers in your mouth and eyes. Wash our hands before eating. </w:t>
      </w:r>
    </w:p>
    <w:p w14:paraId="19459298" w14:textId="3A615B8F" w:rsidR="00547B11" w:rsidRDefault="008B1A58" w:rsidP="00547B11">
      <w:pPr>
        <w:pStyle w:val="ListParagraph"/>
        <w:numPr>
          <w:ilvl w:val="0"/>
          <w:numId w:val="5"/>
        </w:numPr>
        <w:rPr>
          <w:rFonts w:cs="Arial"/>
          <w:sz w:val="22"/>
        </w:rPr>
      </w:pPr>
      <w:r>
        <w:rPr>
          <w:rFonts w:cs="Arial"/>
          <w:sz w:val="22"/>
        </w:rPr>
        <w:t>Low</w:t>
      </w:r>
      <w:r w:rsidR="004D0286" w:rsidRPr="00547B11">
        <w:rPr>
          <w:rFonts w:cs="Arial"/>
          <w:sz w:val="22"/>
        </w:rPr>
        <w:t xml:space="preserve"> branches</w:t>
      </w:r>
      <w:r w:rsidR="00547B11">
        <w:rPr>
          <w:rFonts w:cs="Arial"/>
          <w:sz w:val="22"/>
        </w:rPr>
        <w:t xml:space="preserve"> </w:t>
      </w:r>
      <w:r w:rsidR="004D0286" w:rsidRPr="00547B11">
        <w:rPr>
          <w:rFonts w:cs="Arial"/>
          <w:sz w:val="22"/>
        </w:rPr>
        <w:t>-</w:t>
      </w:r>
      <w:r w:rsidR="00547B11">
        <w:rPr>
          <w:rFonts w:cs="Arial"/>
          <w:sz w:val="22"/>
        </w:rPr>
        <w:t xml:space="preserve"> </w:t>
      </w:r>
      <w:r w:rsidR="004D0286" w:rsidRPr="00547B11">
        <w:rPr>
          <w:rFonts w:cs="Arial"/>
          <w:sz w:val="22"/>
        </w:rPr>
        <w:t>help you</w:t>
      </w:r>
      <w:r w:rsidR="00547B11">
        <w:rPr>
          <w:rFonts w:cs="Arial"/>
          <w:sz w:val="22"/>
        </w:rPr>
        <w:t xml:space="preserve">r friends with these </w:t>
      </w:r>
      <w:r w:rsidR="00837340">
        <w:rPr>
          <w:rFonts w:cs="Arial"/>
          <w:sz w:val="22"/>
        </w:rPr>
        <w:t xml:space="preserve">so that they do not flick back at them </w:t>
      </w:r>
      <w:r w:rsidR="00547B11">
        <w:rPr>
          <w:rFonts w:cs="Arial"/>
          <w:sz w:val="22"/>
        </w:rPr>
        <w:t xml:space="preserve">(demo). </w:t>
      </w:r>
    </w:p>
    <w:p w14:paraId="65DFBF94" w14:textId="642B16A7" w:rsidR="00547B11" w:rsidRDefault="004D0286" w:rsidP="00547B11">
      <w:pPr>
        <w:pStyle w:val="ListParagraph"/>
        <w:numPr>
          <w:ilvl w:val="0"/>
          <w:numId w:val="5"/>
        </w:numPr>
        <w:rPr>
          <w:rFonts w:cs="Arial"/>
          <w:sz w:val="22"/>
        </w:rPr>
      </w:pPr>
      <w:r w:rsidRPr="00547B11">
        <w:rPr>
          <w:rFonts w:cs="Arial"/>
          <w:sz w:val="22"/>
        </w:rPr>
        <w:t xml:space="preserve">Leave the </w:t>
      </w:r>
      <w:r w:rsidR="00AF557C" w:rsidRPr="00547B11">
        <w:rPr>
          <w:rFonts w:cs="Arial"/>
          <w:sz w:val="22"/>
        </w:rPr>
        <w:t>wildflowers</w:t>
      </w:r>
      <w:r w:rsidR="00547B11">
        <w:rPr>
          <w:rFonts w:cs="Arial"/>
          <w:sz w:val="22"/>
        </w:rPr>
        <w:t xml:space="preserve"> for other people to enjoy. </w:t>
      </w:r>
    </w:p>
    <w:p w14:paraId="1D6B306D" w14:textId="77777777" w:rsidR="00547B11" w:rsidRDefault="004D0286" w:rsidP="00547B11">
      <w:pPr>
        <w:pStyle w:val="ListParagraph"/>
        <w:numPr>
          <w:ilvl w:val="0"/>
          <w:numId w:val="5"/>
        </w:numPr>
        <w:rPr>
          <w:rFonts w:cs="Arial"/>
          <w:sz w:val="22"/>
        </w:rPr>
      </w:pPr>
      <w:r w:rsidRPr="00547B11">
        <w:rPr>
          <w:rFonts w:cs="Arial"/>
          <w:sz w:val="22"/>
        </w:rPr>
        <w:t xml:space="preserve">Fire circle: do not walk into the fire circle, </w:t>
      </w:r>
      <w:r w:rsidR="00547B11">
        <w:rPr>
          <w:rFonts w:cs="Arial"/>
          <w:sz w:val="22"/>
        </w:rPr>
        <w:t xml:space="preserve">only adults touch the fire. </w:t>
      </w:r>
    </w:p>
    <w:p w14:paraId="28F7DE3F" w14:textId="77777777" w:rsidR="00547B11" w:rsidRDefault="004D0286" w:rsidP="00547B11">
      <w:pPr>
        <w:pStyle w:val="ListParagraph"/>
        <w:numPr>
          <w:ilvl w:val="0"/>
          <w:numId w:val="5"/>
        </w:numPr>
        <w:rPr>
          <w:rFonts w:cs="Arial"/>
          <w:sz w:val="22"/>
        </w:rPr>
      </w:pPr>
      <w:r w:rsidRPr="00547B11">
        <w:rPr>
          <w:rFonts w:cs="Arial"/>
          <w:sz w:val="22"/>
        </w:rPr>
        <w:t>When you hear “1, 2, 3 where ar</w:t>
      </w:r>
      <w:r w:rsidR="00547B11">
        <w:rPr>
          <w:rFonts w:cs="Arial"/>
          <w:sz w:val="22"/>
        </w:rPr>
        <w:t xml:space="preserve">e you” answer with your name. </w:t>
      </w:r>
    </w:p>
    <w:p w14:paraId="6ACFB120" w14:textId="001B0E15" w:rsidR="004D0286" w:rsidRPr="00547B11" w:rsidRDefault="004D0286" w:rsidP="00547B11">
      <w:pPr>
        <w:pStyle w:val="ListParagraph"/>
        <w:numPr>
          <w:ilvl w:val="0"/>
          <w:numId w:val="5"/>
        </w:numPr>
        <w:rPr>
          <w:rFonts w:cs="Arial"/>
          <w:sz w:val="22"/>
        </w:rPr>
      </w:pPr>
      <w:r w:rsidRPr="00547B11">
        <w:rPr>
          <w:rFonts w:cs="Arial"/>
          <w:sz w:val="22"/>
        </w:rPr>
        <w:t xml:space="preserve">Have fun. </w:t>
      </w:r>
    </w:p>
    <w:p w14:paraId="69F6BE49" w14:textId="12250508" w:rsidR="00E11C57" w:rsidRDefault="00E11C57" w:rsidP="004D0286">
      <w:pPr>
        <w:rPr>
          <w:rFonts w:cs="Arial"/>
          <w:sz w:val="22"/>
        </w:rPr>
      </w:pPr>
    </w:p>
    <w:p w14:paraId="4CFEBE19" w14:textId="77777777" w:rsidR="00E11C57" w:rsidRDefault="00E11C57" w:rsidP="004D0286">
      <w:pPr>
        <w:rPr>
          <w:rFonts w:cs="Arial"/>
          <w:sz w:val="22"/>
        </w:rPr>
      </w:pPr>
    </w:p>
    <w:p w14:paraId="17D476F8" w14:textId="77777777" w:rsidR="00E11C57" w:rsidRDefault="00E11C57" w:rsidP="004D0286">
      <w:pPr>
        <w:rPr>
          <w:rFonts w:cs="Arial"/>
          <w:sz w:val="22"/>
        </w:rPr>
      </w:pPr>
    </w:p>
    <w:p w14:paraId="55AF3905" w14:textId="77777777" w:rsidR="00E11C57" w:rsidRDefault="00E11C57" w:rsidP="004D0286">
      <w:pPr>
        <w:rPr>
          <w:rFonts w:cs="Arial"/>
          <w:sz w:val="22"/>
        </w:rPr>
      </w:pPr>
    </w:p>
    <w:p w14:paraId="6C042DF8" w14:textId="77777777" w:rsidR="00E11C57" w:rsidRDefault="00E11C57" w:rsidP="004D0286">
      <w:pPr>
        <w:rPr>
          <w:rFonts w:cs="Arial"/>
          <w:sz w:val="22"/>
        </w:rPr>
      </w:pPr>
    </w:p>
    <w:p w14:paraId="5ED6AF8A" w14:textId="77777777" w:rsidR="00E11C57" w:rsidRDefault="00E11C57" w:rsidP="004D0286">
      <w:pPr>
        <w:rPr>
          <w:rFonts w:cs="Arial"/>
          <w:sz w:val="22"/>
        </w:rPr>
      </w:pPr>
    </w:p>
    <w:p w14:paraId="5095E26F" w14:textId="77777777" w:rsidR="00E11C57" w:rsidRDefault="00E11C57" w:rsidP="004D0286">
      <w:pPr>
        <w:rPr>
          <w:rFonts w:cs="Arial"/>
          <w:sz w:val="22"/>
        </w:rPr>
      </w:pPr>
    </w:p>
    <w:p w14:paraId="29D6E157" w14:textId="77777777" w:rsidR="00E11C57" w:rsidRDefault="00E11C57" w:rsidP="004D0286">
      <w:pPr>
        <w:rPr>
          <w:rFonts w:cs="Arial"/>
          <w:sz w:val="22"/>
        </w:rPr>
      </w:pPr>
    </w:p>
    <w:p w14:paraId="4B981FE4" w14:textId="77777777" w:rsidR="00E11C57" w:rsidRDefault="00E11C57" w:rsidP="004D0286">
      <w:pPr>
        <w:rPr>
          <w:rFonts w:cs="Arial"/>
          <w:sz w:val="22"/>
        </w:rPr>
      </w:pPr>
    </w:p>
    <w:p w14:paraId="5C9A4659" w14:textId="77777777" w:rsidR="00E11C57" w:rsidRDefault="00E11C57" w:rsidP="004D0286">
      <w:pPr>
        <w:rPr>
          <w:rFonts w:cs="Arial"/>
          <w:sz w:val="22"/>
        </w:rPr>
      </w:pPr>
    </w:p>
    <w:p w14:paraId="70D94C24" w14:textId="77777777" w:rsidR="00E11C57" w:rsidRDefault="00E11C57" w:rsidP="004D0286">
      <w:pPr>
        <w:rPr>
          <w:rFonts w:cs="Arial"/>
          <w:sz w:val="22"/>
        </w:rPr>
      </w:pPr>
    </w:p>
    <w:p w14:paraId="7CAF19C4" w14:textId="77777777" w:rsidR="00E11C57" w:rsidRDefault="00E11C57" w:rsidP="004D0286">
      <w:pPr>
        <w:rPr>
          <w:rFonts w:cs="Arial"/>
          <w:sz w:val="22"/>
        </w:rPr>
      </w:pPr>
    </w:p>
    <w:p w14:paraId="0280DD55" w14:textId="77777777" w:rsidR="00E11C57" w:rsidRDefault="00E11C57" w:rsidP="004D0286">
      <w:pPr>
        <w:rPr>
          <w:rFonts w:cs="Arial"/>
          <w:sz w:val="22"/>
        </w:rPr>
      </w:pPr>
    </w:p>
    <w:p w14:paraId="6E07AFC6" w14:textId="77777777" w:rsidR="00E11C57" w:rsidRDefault="00E11C57" w:rsidP="004D0286">
      <w:pPr>
        <w:rPr>
          <w:rFonts w:cs="Arial"/>
          <w:sz w:val="22"/>
        </w:rPr>
      </w:pPr>
    </w:p>
    <w:p w14:paraId="22729AF6" w14:textId="77777777" w:rsidR="00E11C57" w:rsidRDefault="00E11C57" w:rsidP="004D0286">
      <w:pPr>
        <w:rPr>
          <w:rFonts w:cs="Arial"/>
          <w:sz w:val="22"/>
        </w:rPr>
      </w:pPr>
    </w:p>
    <w:p w14:paraId="2854AF46" w14:textId="77777777" w:rsidR="00E11C57" w:rsidRDefault="00E11C57" w:rsidP="004D0286">
      <w:pPr>
        <w:rPr>
          <w:rFonts w:cs="Arial"/>
          <w:sz w:val="22"/>
        </w:rPr>
      </w:pPr>
    </w:p>
    <w:p w14:paraId="69D658DD" w14:textId="77777777" w:rsidR="00E11C57" w:rsidRDefault="00E11C57" w:rsidP="004D0286">
      <w:pPr>
        <w:rPr>
          <w:rFonts w:cs="Arial"/>
          <w:sz w:val="22"/>
        </w:rPr>
      </w:pPr>
    </w:p>
    <w:p w14:paraId="05D2EC0E" w14:textId="77777777" w:rsidR="00E11C57" w:rsidRDefault="00E11C57" w:rsidP="004D0286">
      <w:pPr>
        <w:rPr>
          <w:rFonts w:cs="Arial"/>
          <w:sz w:val="22"/>
        </w:rPr>
      </w:pPr>
    </w:p>
    <w:p w14:paraId="0F55A77D" w14:textId="77777777" w:rsidR="00F173D1" w:rsidRDefault="00F173D1" w:rsidP="004D0286">
      <w:pPr>
        <w:rPr>
          <w:rFonts w:cs="Arial"/>
          <w:b/>
          <w:color w:val="00B0F0"/>
          <w:sz w:val="40"/>
        </w:rPr>
      </w:pPr>
    </w:p>
    <w:p w14:paraId="1C1F3676" w14:textId="25627A3C" w:rsidR="00547B11" w:rsidRPr="00E11C57" w:rsidRDefault="004D0286" w:rsidP="004D0286">
      <w:pPr>
        <w:rPr>
          <w:rFonts w:cs="Arial"/>
          <w:b/>
          <w:color w:val="00B0F0"/>
          <w:sz w:val="40"/>
        </w:rPr>
      </w:pPr>
      <w:r w:rsidRPr="00E11C57">
        <w:rPr>
          <w:rFonts w:cs="Arial"/>
          <w:b/>
          <w:color w:val="00B0F0"/>
          <w:sz w:val="40"/>
        </w:rPr>
        <w:lastRenderedPageBreak/>
        <w:t xml:space="preserve">First Aid Equipment List for </w:t>
      </w:r>
      <w:r w:rsidR="004A3253">
        <w:rPr>
          <w:rFonts w:cs="Arial"/>
          <w:b/>
          <w:color w:val="00B0F0"/>
          <w:sz w:val="40"/>
        </w:rPr>
        <w:t>Outdoor Learning</w:t>
      </w:r>
      <w:r w:rsidRPr="00E11C57">
        <w:rPr>
          <w:rFonts w:cs="Arial"/>
          <w:b/>
          <w:color w:val="00B0F0"/>
          <w:sz w:val="40"/>
        </w:rPr>
        <w:t xml:space="preserve"> </w:t>
      </w:r>
    </w:p>
    <w:p w14:paraId="0CCD03D9" w14:textId="77777777" w:rsidR="00547B11" w:rsidRDefault="00547B11" w:rsidP="00547B11">
      <w:pPr>
        <w:pStyle w:val="ListParagraph"/>
        <w:numPr>
          <w:ilvl w:val="0"/>
          <w:numId w:val="7"/>
        </w:numPr>
        <w:rPr>
          <w:rFonts w:cs="Arial"/>
          <w:sz w:val="22"/>
        </w:rPr>
      </w:pPr>
      <w:r>
        <w:rPr>
          <w:rFonts w:cs="Arial"/>
          <w:sz w:val="22"/>
        </w:rPr>
        <w:t xml:space="preserve">Sterile Wipes x 5 </w:t>
      </w:r>
    </w:p>
    <w:p w14:paraId="03F74550" w14:textId="77777777" w:rsidR="00547B11" w:rsidRDefault="00547B11" w:rsidP="00547B11">
      <w:pPr>
        <w:pStyle w:val="ListParagraph"/>
        <w:numPr>
          <w:ilvl w:val="0"/>
          <w:numId w:val="7"/>
        </w:numPr>
        <w:rPr>
          <w:rFonts w:cs="Arial"/>
          <w:sz w:val="22"/>
        </w:rPr>
      </w:pPr>
      <w:r>
        <w:rPr>
          <w:rFonts w:cs="Arial"/>
          <w:sz w:val="22"/>
        </w:rPr>
        <w:t xml:space="preserve">Plasters of various sizes </w:t>
      </w:r>
    </w:p>
    <w:p w14:paraId="55EDC6A0" w14:textId="77777777" w:rsidR="00547B11" w:rsidRDefault="00547B11" w:rsidP="00547B11">
      <w:pPr>
        <w:pStyle w:val="ListParagraph"/>
        <w:numPr>
          <w:ilvl w:val="0"/>
          <w:numId w:val="7"/>
        </w:numPr>
        <w:rPr>
          <w:rFonts w:cs="Arial"/>
          <w:sz w:val="22"/>
        </w:rPr>
      </w:pPr>
      <w:r>
        <w:rPr>
          <w:rFonts w:cs="Arial"/>
          <w:sz w:val="22"/>
        </w:rPr>
        <w:t xml:space="preserve">Conforming Bandages x 3 </w:t>
      </w:r>
    </w:p>
    <w:p w14:paraId="66742EE9" w14:textId="77777777" w:rsidR="00547B11" w:rsidRPr="00464F32" w:rsidRDefault="004D0286" w:rsidP="00547B11">
      <w:pPr>
        <w:pStyle w:val="ListParagraph"/>
        <w:numPr>
          <w:ilvl w:val="0"/>
          <w:numId w:val="7"/>
        </w:numPr>
        <w:rPr>
          <w:rFonts w:cs="Arial"/>
          <w:sz w:val="22"/>
          <w:lang w:val="it-IT"/>
        </w:rPr>
      </w:pPr>
      <w:r w:rsidRPr="00464F32">
        <w:rPr>
          <w:rFonts w:cs="Arial"/>
          <w:sz w:val="22"/>
          <w:lang w:val="it-IT"/>
        </w:rPr>
        <w:t>Non</w:t>
      </w:r>
      <w:r w:rsidR="00547B11" w:rsidRPr="00464F32">
        <w:rPr>
          <w:rFonts w:cs="Arial"/>
          <w:sz w:val="22"/>
          <w:lang w:val="it-IT"/>
        </w:rPr>
        <w:t xml:space="preserve"> adhesive square bandages x 3 </w:t>
      </w:r>
    </w:p>
    <w:p w14:paraId="295E414B" w14:textId="77777777" w:rsidR="00547B11" w:rsidRDefault="00547B11" w:rsidP="00547B11">
      <w:pPr>
        <w:pStyle w:val="ListParagraph"/>
        <w:numPr>
          <w:ilvl w:val="0"/>
          <w:numId w:val="7"/>
        </w:numPr>
        <w:rPr>
          <w:rFonts w:cs="Arial"/>
          <w:sz w:val="22"/>
        </w:rPr>
      </w:pPr>
      <w:r>
        <w:rPr>
          <w:rFonts w:cs="Arial"/>
          <w:sz w:val="22"/>
        </w:rPr>
        <w:t xml:space="preserve">Scissors </w:t>
      </w:r>
    </w:p>
    <w:p w14:paraId="59DEA82F" w14:textId="77777777" w:rsidR="00547B11" w:rsidRDefault="00547B11" w:rsidP="00547B11">
      <w:pPr>
        <w:pStyle w:val="ListParagraph"/>
        <w:numPr>
          <w:ilvl w:val="0"/>
          <w:numId w:val="7"/>
        </w:numPr>
        <w:rPr>
          <w:rFonts w:cs="Arial"/>
          <w:sz w:val="22"/>
        </w:rPr>
      </w:pPr>
      <w:r>
        <w:rPr>
          <w:rFonts w:cs="Arial"/>
          <w:sz w:val="22"/>
        </w:rPr>
        <w:t xml:space="preserve">Surgical tape </w:t>
      </w:r>
    </w:p>
    <w:p w14:paraId="4FF0DF73" w14:textId="77777777" w:rsidR="00547B11" w:rsidRDefault="00547B11" w:rsidP="00547B11">
      <w:pPr>
        <w:pStyle w:val="ListParagraph"/>
        <w:numPr>
          <w:ilvl w:val="0"/>
          <w:numId w:val="7"/>
        </w:numPr>
        <w:rPr>
          <w:rFonts w:cs="Arial"/>
          <w:sz w:val="22"/>
        </w:rPr>
      </w:pPr>
      <w:r>
        <w:rPr>
          <w:rFonts w:cs="Arial"/>
          <w:sz w:val="22"/>
        </w:rPr>
        <w:t xml:space="preserve">Hand gel </w:t>
      </w:r>
    </w:p>
    <w:p w14:paraId="0A216C36" w14:textId="77777777" w:rsidR="00547B11" w:rsidRDefault="00547B11" w:rsidP="00547B11">
      <w:pPr>
        <w:pStyle w:val="ListParagraph"/>
        <w:numPr>
          <w:ilvl w:val="0"/>
          <w:numId w:val="7"/>
        </w:numPr>
        <w:rPr>
          <w:rFonts w:cs="Arial"/>
          <w:sz w:val="22"/>
        </w:rPr>
      </w:pPr>
      <w:r>
        <w:rPr>
          <w:rFonts w:cs="Arial"/>
          <w:sz w:val="22"/>
        </w:rPr>
        <w:t xml:space="preserve">Disposable gloves x 5 </w:t>
      </w:r>
    </w:p>
    <w:p w14:paraId="7E6349DF" w14:textId="77777777" w:rsidR="00547B11" w:rsidRDefault="00547B11" w:rsidP="00547B11">
      <w:pPr>
        <w:pStyle w:val="ListParagraph"/>
        <w:numPr>
          <w:ilvl w:val="0"/>
          <w:numId w:val="7"/>
        </w:numPr>
        <w:rPr>
          <w:rFonts w:cs="Arial"/>
          <w:sz w:val="22"/>
        </w:rPr>
      </w:pPr>
      <w:r>
        <w:rPr>
          <w:rFonts w:cs="Arial"/>
          <w:sz w:val="22"/>
        </w:rPr>
        <w:t xml:space="preserve">Safety pins x 5 </w:t>
      </w:r>
    </w:p>
    <w:p w14:paraId="68B11EE9" w14:textId="77777777" w:rsidR="00547B11" w:rsidRDefault="004D0286" w:rsidP="00547B11">
      <w:pPr>
        <w:pStyle w:val="ListParagraph"/>
        <w:numPr>
          <w:ilvl w:val="0"/>
          <w:numId w:val="7"/>
        </w:numPr>
        <w:rPr>
          <w:rFonts w:cs="Arial"/>
          <w:sz w:val="22"/>
        </w:rPr>
      </w:pPr>
      <w:r w:rsidRPr="00547B11">
        <w:rPr>
          <w:rFonts w:cs="Arial"/>
          <w:sz w:val="22"/>
        </w:rPr>
        <w:t>Eye dr</w:t>
      </w:r>
      <w:r w:rsidR="00547B11">
        <w:rPr>
          <w:rFonts w:cs="Arial"/>
          <w:sz w:val="22"/>
        </w:rPr>
        <w:t xml:space="preserve">essings x 2 </w:t>
      </w:r>
    </w:p>
    <w:p w14:paraId="3DCADA67" w14:textId="77777777" w:rsidR="00547B11" w:rsidRDefault="00547B11" w:rsidP="00547B11">
      <w:pPr>
        <w:pStyle w:val="ListParagraph"/>
        <w:numPr>
          <w:ilvl w:val="0"/>
          <w:numId w:val="7"/>
        </w:numPr>
        <w:rPr>
          <w:rFonts w:cs="Arial"/>
          <w:sz w:val="22"/>
        </w:rPr>
      </w:pPr>
      <w:r>
        <w:rPr>
          <w:rFonts w:cs="Arial"/>
          <w:sz w:val="22"/>
        </w:rPr>
        <w:t xml:space="preserve">Aspirin x 4 (for adults) </w:t>
      </w:r>
    </w:p>
    <w:p w14:paraId="4520D534" w14:textId="77777777" w:rsidR="00547B11" w:rsidRDefault="004D0286" w:rsidP="00547B11">
      <w:pPr>
        <w:pStyle w:val="ListParagraph"/>
        <w:numPr>
          <w:ilvl w:val="0"/>
          <w:numId w:val="7"/>
        </w:numPr>
        <w:rPr>
          <w:rFonts w:cs="Arial"/>
          <w:sz w:val="22"/>
        </w:rPr>
      </w:pPr>
      <w:r w:rsidRPr="00547B11">
        <w:rPr>
          <w:rFonts w:cs="Arial"/>
          <w:sz w:val="22"/>
        </w:rPr>
        <w:t>Water bottl</w:t>
      </w:r>
      <w:r w:rsidR="00547B11">
        <w:rPr>
          <w:rFonts w:cs="Arial"/>
          <w:sz w:val="22"/>
        </w:rPr>
        <w:t xml:space="preserve">e (labelled when last filled) </w:t>
      </w:r>
    </w:p>
    <w:p w14:paraId="1B39C0C5" w14:textId="77777777" w:rsidR="00547B11" w:rsidRDefault="00547B11" w:rsidP="00547B11">
      <w:pPr>
        <w:pStyle w:val="ListParagraph"/>
        <w:numPr>
          <w:ilvl w:val="0"/>
          <w:numId w:val="7"/>
        </w:numPr>
        <w:rPr>
          <w:rFonts w:cs="Arial"/>
          <w:sz w:val="22"/>
        </w:rPr>
      </w:pPr>
      <w:r>
        <w:rPr>
          <w:rFonts w:cs="Arial"/>
          <w:sz w:val="22"/>
        </w:rPr>
        <w:t xml:space="preserve">Hypo allergenic sun cream </w:t>
      </w:r>
    </w:p>
    <w:p w14:paraId="2EA277FD" w14:textId="77777777" w:rsidR="00547B11" w:rsidRDefault="00547B11" w:rsidP="00547B11">
      <w:pPr>
        <w:pStyle w:val="ListParagraph"/>
        <w:numPr>
          <w:ilvl w:val="0"/>
          <w:numId w:val="7"/>
        </w:numPr>
        <w:rPr>
          <w:rFonts w:cs="Arial"/>
          <w:sz w:val="22"/>
        </w:rPr>
      </w:pPr>
      <w:r>
        <w:rPr>
          <w:rFonts w:cs="Arial"/>
          <w:sz w:val="22"/>
        </w:rPr>
        <w:t xml:space="preserve">Bite and sting relief spray </w:t>
      </w:r>
    </w:p>
    <w:p w14:paraId="1BF7381D" w14:textId="77777777" w:rsidR="00547B11" w:rsidRDefault="004D0286" w:rsidP="00547B11">
      <w:pPr>
        <w:pStyle w:val="ListParagraph"/>
        <w:numPr>
          <w:ilvl w:val="0"/>
          <w:numId w:val="7"/>
        </w:numPr>
        <w:rPr>
          <w:rFonts w:cs="Arial"/>
          <w:sz w:val="22"/>
        </w:rPr>
      </w:pPr>
      <w:r w:rsidRPr="00547B11">
        <w:rPr>
          <w:rFonts w:cs="Arial"/>
          <w:sz w:val="22"/>
        </w:rPr>
        <w:t>Children's sp</w:t>
      </w:r>
      <w:r w:rsidR="00547B11">
        <w:rPr>
          <w:rFonts w:cs="Arial"/>
          <w:sz w:val="22"/>
        </w:rPr>
        <w:t xml:space="preserve">ecific medication and details </w:t>
      </w:r>
    </w:p>
    <w:p w14:paraId="3CCB0559" w14:textId="758C21BD" w:rsidR="004D0286" w:rsidRPr="00547B11" w:rsidRDefault="004D0286" w:rsidP="00547B11">
      <w:pPr>
        <w:pStyle w:val="ListParagraph"/>
        <w:numPr>
          <w:ilvl w:val="0"/>
          <w:numId w:val="7"/>
        </w:numPr>
        <w:rPr>
          <w:rFonts w:cs="Arial"/>
          <w:sz w:val="22"/>
        </w:rPr>
      </w:pPr>
      <w:r w:rsidRPr="00547B11">
        <w:rPr>
          <w:rFonts w:cs="Arial"/>
          <w:sz w:val="22"/>
        </w:rPr>
        <w:t xml:space="preserve">Emergency First Aid Manual </w:t>
      </w:r>
    </w:p>
    <w:p w14:paraId="5398FBED" w14:textId="3F7CDC46" w:rsidR="004D0286" w:rsidRPr="00C93C00" w:rsidRDefault="004D0286" w:rsidP="004D0286">
      <w:pPr>
        <w:rPr>
          <w:rFonts w:cs="Arial"/>
          <w:b/>
          <w:sz w:val="22"/>
        </w:rPr>
      </w:pPr>
      <w:r w:rsidRPr="00C93C00">
        <w:rPr>
          <w:rFonts w:cs="Arial"/>
          <w:b/>
          <w:sz w:val="22"/>
        </w:rPr>
        <w:t xml:space="preserve">Kit Bag List for </w:t>
      </w:r>
      <w:r w:rsidR="004A3253">
        <w:rPr>
          <w:rFonts w:cs="Arial"/>
          <w:b/>
          <w:sz w:val="22"/>
        </w:rPr>
        <w:t>Outdoor Learning</w:t>
      </w:r>
      <w:r w:rsidRPr="00C93C00">
        <w:rPr>
          <w:rFonts w:cs="Arial"/>
          <w:b/>
          <w:sz w:val="22"/>
        </w:rPr>
        <w:t xml:space="preserve"> </w:t>
      </w:r>
    </w:p>
    <w:p w14:paraId="7094AEA3" w14:textId="77777777" w:rsidR="00C93C00" w:rsidRDefault="00C93C00" w:rsidP="00C93C00">
      <w:pPr>
        <w:pStyle w:val="ListParagraph"/>
        <w:numPr>
          <w:ilvl w:val="0"/>
          <w:numId w:val="31"/>
        </w:numPr>
        <w:rPr>
          <w:rFonts w:cs="Arial"/>
          <w:sz w:val="22"/>
        </w:rPr>
      </w:pPr>
      <w:r>
        <w:rPr>
          <w:rFonts w:cs="Arial"/>
          <w:sz w:val="22"/>
        </w:rPr>
        <w:t xml:space="preserve">Shelter </w:t>
      </w:r>
    </w:p>
    <w:p w14:paraId="5FA4BCA5" w14:textId="77777777" w:rsidR="00C93C00" w:rsidRDefault="00C93C00" w:rsidP="00C93C00">
      <w:pPr>
        <w:pStyle w:val="ListParagraph"/>
        <w:numPr>
          <w:ilvl w:val="0"/>
          <w:numId w:val="31"/>
        </w:numPr>
        <w:rPr>
          <w:rFonts w:cs="Arial"/>
          <w:sz w:val="22"/>
        </w:rPr>
      </w:pPr>
      <w:r>
        <w:rPr>
          <w:rFonts w:cs="Arial"/>
          <w:sz w:val="22"/>
        </w:rPr>
        <w:t xml:space="preserve">Wooden Mallet </w:t>
      </w:r>
    </w:p>
    <w:p w14:paraId="68BD9FF8" w14:textId="77777777" w:rsidR="00C93C00" w:rsidRDefault="00C93C00" w:rsidP="00C93C00">
      <w:pPr>
        <w:pStyle w:val="ListParagraph"/>
        <w:numPr>
          <w:ilvl w:val="0"/>
          <w:numId w:val="31"/>
        </w:numPr>
        <w:rPr>
          <w:rFonts w:cs="Arial"/>
          <w:sz w:val="22"/>
        </w:rPr>
      </w:pPr>
      <w:r>
        <w:rPr>
          <w:rFonts w:cs="Arial"/>
          <w:sz w:val="22"/>
        </w:rPr>
        <w:t xml:space="preserve">Register </w:t>
      </w:r>
    </w:p>
    <w:p w14:paraId="6F7581ED" w14:textId="77777777" w:rsidR="00C93C00" w:rsidRDefault="00C93C00" w:rsidP="00C93C00">
      <w:pPr>
        <w:pStyle w:val="ListParagraph"/>
        <w:numPr>
          <w:ilvl w:val="0"/>
          <w:numId w:val="31"/>
        </w:numPr>
        <w:rPr>
          <w:rFonts w:cs="Arial"/>
          <w:sz w:val="22"/>
        </w:rPr>
      </w:pPr>
      <w:r>
        <w:rPr>
          <w:rFonts w:cs="Arial"/>
          <w:sz w:val="22"/>
        </w:rPr>
        <w:t xml:space="preserve">Accident book </w:t>
      </w:r>
    </w:p>
    <w:p w14:paraId="0F56D0D2" w14:textId="77777777" w:rsidR="00C93C00" w:rsidRDefault="00C93C00" w:rsidP="00C93C00">
      <w:pPr>
        <w:pStyle w:val="ListParagraph"/>
        <w:numPr>
          <w:ilvl w:val="0"/>
          <w:numId w:val="31"/>
        </w:numPr>
        <w:rPr>
          <w:rFonts w:cs="Arial"/>
          <w:sz w:val="22"/>
        </w:rPr>
      </w:pPr>
      <w:r>
        <w:rPr>
          <w:rFonts w:cs="Arial"/>
          <w:sz w:val="22"/>
        </w:rPr>
        <w:t xml:space="preserve">Risk assessments </w:t>
      </w:r>
    </w:p>
    <w:p w14:paraId="082ACE23" w14:textId="77777777" w:rsidR="005571FC" w:rsidRDefault="005571FC" w:rsidP="00C93C00">
      <w:pPr>
        <w:pStyle w:val="ListParagraph"/>
        <w:numPr>
          <w:ilvl w:val="0"/>
          <w:numId w:val="31"/>
        </w:numPr>
        <w:rPr>
          <w:rFonts w:cs="Arial"/>
          <w:sz w:val="22"/>
        </w:rPr>
      </w:pPr>
      <w:r>
        <w:rPr>
          <w:rFonts w:cs="Arial"/>
          <w:sz w:val="22"/>
        </w:rPr>
        <w:t>Plans</w:t>
      </w:r>
      <w:r w:rsidR="004D0286" w:rsidRPr="00C93C00">
        <w:rPr>
          <w:rFonts w:cs="Arial"/>
          <w:sz w:val="22"/>
        </w:rPr>
        <w:t xml:space="preserve"> </w:t>
      </w:r>
    </w:p>
    <w:p w14:paraId="268280C5" w14:textId="3B24A716" w:rsidR="00C93C00" w:rsidRDefault="004D0286" w:rsidP="00C93C00">
      <w:pPr>
        <w:pStyle w:val="ListParagraph"/>
        <w:numPr>
          <w:ilvl w:val="0"/>
          <w:numId w:val="31"/>
        </w:numPr>
        <w:rPr>
          <w:rFonts w:cs="Arial"/>
          <w:sz w:val="22"/>
        </w:rPr>
      </w:pPr>
      <w:r w:rsidRPr="00C93C00">
        <w:rPr>
          <w:rFonts w:cs="Arial"/>
          <w:sz w:val="22"/>
        </w:rPr>
        <w:t xml:space="preserve">Session timings </w:t>
      </w:r>
      <w:r w:rsidR="00C93C00">
        <w:rPr>
          <w:rFonts w:cs="Arial"/>
          <w:sz w:val="22"/>
        </w:rPr>
        <w:t xml:space="preserve">and kit lists in poly pockets </w:t>
      </w:r>
    </w:p>
    <w:p w14:paraId="254446EB" w14:textId="13EDCB61" w:rsidR="00C93C00" w:rsidRDefault="004D0286" w:rsidP="00C93C00">
      <w:pPr>
        <w:pStyle w:val="ListParagraph"/>
        <w:numPr>
          <w:ilvl w:val="0"/>
          <w:numId w:val="31"/>
        </w:numPr>
        <w:rPr>
          <w:rFonts w:cs="Arial"/>
          <w:sz w:val="22"/>
        </w:rPr>
      </w:pPr>
      <w:r w:rsidRPr="00C93C00">
        <w:rPr>
          <w:rFonts w:cs="Arial"/>
          <w:sz w:val="22"/>
        </w:rPr>
        <w:t xml:space="preserve">Water Container </w:t>
      </w:r>
      <w:r w:rsidR="005571FC">
        <w:rPr>
          <w:rFonts w:cs="Arial"/>
          <w:sz w:val="22"/>
        </w:rPr>
        <w:t>(</w:t>
      </w:r>
      <w:r w:rsidRPr="00C93C00">
        <w:rPr>
          <w:rFonts w:cs="Arial"/>
          <w:sz w:val="22"/>
        </w:rPr>
        <w:t>filled</w:t>
      </w:r>
      <w:r w:rsidR="005571FC">
        <w:rPr>
          <w:rFonts w:cs="Arial"/>
          <w:sz w:val="22"/>
        </w:rPr>
        <w:t xml:space="preserve"> the morning of </w:t>
      </w:r>
      <w:r w:rsidR="004A3253">
        <w:rPr>
          <w:rFonts w:cs="Arial"/>
          <w:sz w:val="22"/>
        </w:rPr>
        <w:t>Outdoor Learning</w:t>
      </w:r>
      <w:r w:rsidR="005571FC">
        <w:rPr>
          <w:rFonts w:cs="Arial"/>
          <w:sz w:val="22"/>
        </w:rPr>
        <w:t xml:space="preserve"> sessions)</w:t>
      </w:r>
    </w:p>
    <w:p w14:paraId="1CEB53F4" w14:textId="77777777" w:rsidR="00C93C00" w:rsidRDefault="00C93C00" w:rsidP="00C93C00">
      <w:pPr>
        <w:pStyle w:val="ListParagraph"/>
        <w:numPr>
          <w:ilvl w:val="0"/>
          <w:numId w:val="31"/>
        </w:numPr>
        <w:rPr>
          <w:rFonts w:cs="Arial"/>
          <w:sz w:val="22"/>
        </w:rPr>
      </w:pPr>
      <w:r>
        <w:rPr>
          <w:rFonts w:cs="Arial"/>
          <w:sz w:val="22"/>
        </w:rPr>
        <w:t xml:space="preserve">Risk Assessments. </w:t>
      </w:r>
    </w:p>
    <w:p w14:paraId="5918DBD4" w14:textId="2C4E41B3" w:rsidR="00C93C00" w:rsidRDefault="004D0286" w:rsidP="00C93C00">
      <w:pPr>
        <w:pStyle w:val="ListParagraph"/>
        <w:numPr>
          <w:ilvl w:val="0"/>
          <w:numId w:val="31"/>
        </w:numPr>
        <w:rPr>
          <w:rFonts w:cs="Arial"/>
          <w:sz w:val="22"/>
        </w:rPr>
      </w:pPr>
      <w:r w:rsidRPr="00C93C00">
        <w:rPr>
          <w:rFonts w:cs="Arial"/>
          <w:sz w:val="22"/>
        </w:rPr>
        <w:t>Contact details of all parents and emergency contact informat</w:t>
      </w:r>
      <w:r w:rsidR="00C93C00">
        <w:rPr>
          <w:rFonts w:cs="Arial"/>
          <w:sz w:val="22"/>
        </w:rPr>
        <w:t xml:space="preserve">ion for all at </w:t>
      </w:r>
      <w:r w:rsidR="004A3253">
        <w:rPr>
          <w:rFonts w:cs="Arial"/>
          <w:sz w:val="22"/>
        </w:rPr>
        <w:t>Outdoor Learning</w:t>
      </w:r>
      <w:r w:rsidR="00C93C00">
        <w:rPr>
          <w:rFonts w:cs="Arial"/>
          <w:sz w:val="22"/>
        </w:rPr>
        <w:t xml:space="preserve">. </w:t>
      </w:r>
    </w:p>
    <w:p w14:paraId="3D7FE7E2" w14:textId="77777777" w:rsidR="00C93C00" w:rsidRDefault="00C93C00" w:rsidP="00C93C00">
      <w:pPr>
        <w:pStyle w:val="ListParagraph"/>
        <w:numPr>
          <w:ilvl w:val="0"/>
          <w:numId w:val="31"/>
        </w:numPr>
        <w:rPr>
          <w:rFonts w:cs="Arial"/>
          <w:sz w:val="22"/>
        </w:rPr>
      </w:pPr>
      <w:r>
        <w:rPr>
          <w:rFonts w:cs="Arial"/>
          <w:sz w:val="22"/>
        </w:rPr>
        <w:t xml:space="preserve">Hand wash gel </w:t>
      </w:r>
    </w:p>
    <w:p w14:paraId="33606320" w14:textId="77777777" w:rsidR="00C93C00" w:rsidRDefault="00C93C00" w:rsidP="00C93C00">
      <w:pPr>
        <w:pStyle w:val="ListParagraph"/>
        <w:numPr>
          <w:ilvl w:val="0"/>
          <w:numId w:val="31"/>
        </w:numPr>
        <w:rPr>
          <w:rFonts w:cs="Arial"/>
          <w:sz w:val="22"/>
        </w:rPr>
      </w:pPr>
      <w:r>
        <w:rPr>
          <w:rFonts w:cs="Arial"/>
          <w:sz w:val="22"/>
        </w:rPr>
        <w:t xml:space="preserve">Trowel and spade </w:t>
      </w:r>
    </w:p>
    <w:p w14:paraId="16291447" w14:textId="77777777" w:rsidR="00C93C00" w:rsidRDefault="00C93C00" w:rsidP="00C93C00">
      <w:pPr>
        <w:pStyle w:val="ListParagraph"/>
        <w:numPr>
          <w:ilvl w:val="0"/>
          <w:numId w:val="31"/>
        </w:numPr>
        <w:rPr>
          <w:rFonts w:cs="Arial"/>
          <w:sz w:val="22"/>
        </w:rPr>
      </w:pPr>
      <w:r>
        <w:rPr>
          <w:rFonts w:cs="Arial"/>
          <w:sz w:val="22"/>
        </w:rPr>
        <w:t xml:space="preserve">Camera </w:t>
      </w:r>
    </w:p>
    <w:p w14:paraId="1CFC133A" w14:textId="77777777" w:rsidR="00C93C00" w:rsidRDefault="00C93C00" w:rsidP="00C93C00">
      <w:pPr>
        <w:pStyle w:val="ListParagraph"/>
        <w:numPr>
          <w:ilvl w:val="0"/>
          <w:numId w:val="31"/>
        </w:numPr>
        <w:rPr>
          <w:rFonts w:cs="Arial"/>
          <w:sz w:val="22"/>
        </w:rPr>
      </w:pPr>
      <w:r>
        <w:rPr>
          <w:rFonts w:cs="Arial"/>
          <w:sz w:val="22"/>
        </w:rPr>
        <w:t xml:space="preserve">Wet wipes x 2 </w:t>
      </w:r>
    </w:p>
    <w:p w14:paraId="50014C52" w14:textId="77777777" w:rsidR="00C93C00" w:rsidRDefault="00C93C00" w:rsidP="00C93C00">
      <w:pPr>
        <w:pStyle w:val="ListParagraph"/>
        <w:numPr>
          <w:ilvl w:val="0"/>
          <w:numId w:val="31"/>
        </w:numPr>
        <w:rPr>
          <w:rFonts w:cs="Arial"/>
          <w:sz w:val="22"/>
        </w:rPr>
      </w:pPr>
      <w:r>
        <w:rPr>
          <w:rFonts w:cs="Arial"/>
          <w:sz w:val="22"/>
        </w:rPr>
        <w:t xml:space="preserve">Tissues </w:t>
      </w:r>
    </w:p>
    <w:p w14:paraId="4DF35849" w14:textId="77777777" w:rsidR="00C93C00" w:rsidRDefault="00C93C00" w:rsidP="00C93C00">
      <w:pPr>
        <w:pStyle w:val="ListParagraph"/>
        <w:numPr>
          <w:ilvl w:val="0"/>
          <w:numId w:val="31"/>
        </w:numPr>
        <w:rPr>
          <w:rFonts w:cs="Arial"/>
          <w:sz w:val="22"/>
        </w:rPr>
      </w:pPr>
      <w:r>
        <w:rPr>
          <w:rFonts w:cs="Arial"/>
          <w:sz w:val="22"/>
        </w:rPr>
        <w:t xml:space="preserve">Secateurs </w:t>
      </w:r>
    </w:p>
    <w:p w14:paraId="2E4DDD40" w14:textId="77777777" w:rsidR="00C93C00" w:rsidRDefault="00C93C00" w:rsidP="00C93C00">
      <w:pPr>
        <w:pStyle w:val="ListParagraph"/>
        <w:numPr>
          <w:ilvl w:val="0"/>
          <w:numId w:val="31"/>
        </w:numPr>
        <w:rPr>
          <w:rFonts w:cs="Arial"/>
          <w:sz w:val="22"/>
        </w:rPr>
      </w:pPr>
      <w:r>
        <w:rPr>
          <w:rFonts w:cs="Arial"/>
          <w:sz w:val="22"/>
        </w:rPr>
        <w:t xml:space="preserve">Sisal String (10m) </w:t>
      </w:r>
    </w:p>
    <w:p w14:paraId="668E4E80" w14:textId="77777777" w:rsidR="00C93C00" w:rsidRDefault="00C93C00" w:rsidP="00C93C00">
      <w:pPr>
        <w:pStyle w:val="ListParagraph"/>
        <w:numPr>
          <w:ilvl w:val="0"/>
          <w:numId w:val="31"/>
        </w:numPr>
        <w:rPr>
          <w:rFonts w:cs="Arial"/>
          <w:sz w:val="22"/>
        </w:rPr>
      </w:pPr>
      <w:r>
        <w:rPr>
          <w:rFonts w:cs="Arial"/>
          <w:sz w:val="22"/>
        </w:rPr>
        <w:t xml:space="preserve">Bungees </w:t>
      </w:r>
    </w:p>
    <w:p w14:paraId="12DA5385" w14:textId="77777777" w:rsidR="00C93C00" w:rsidRDefault="004D0286" w:rsidP="004D0286">
      <w:pPr>
        <w:pStyle w:val="ListParagraph"/>
        <w:numPr>
          <w:ilvl w:val="0"/>
          <w:numId w:val="31"/>
        </w:numPr>
        <w:rPr>
          <w:rFonts w:cs="Arial"/>
          <w:sz w:val="22"/>
        </w:rPr>
      </w:pPr>
      <w:r w:rsidRPr="00C93C00">
        <w:rPr>
          <w:rFonts w:cs="Arial"/>
          <w:sz w:val="22"/>
        </w:rPr>
        <w:t xml:space="preserve">Kelly Kettle </w:t>
      </w:r>
    </w:p>
    <w:p w14:paraId="0432AED7" w14:textId="77777777" w:rsidR="00C93C00" w:rsidRDefault="004D0286" w:rsidP="004D0286">
      <w:pPr>
        <w:pStyle w:val="ListParagraph"/>
        <w:numPr>
          <w:ilvl w:val="0"/>
          <w:numId w:val="31"/>
        </w:numPr>
        <w:rPr>
          <w:rFonts w:cs="Arial"/>
          <w:sz w:val="22"/>
        </w:rPr>
      </w:pPr>
      <w:r w:rsidRPr="00C93C00">
        <w:rPr>
          <w:rFonts w:cs="Arial"/>
          <w:sz w:val="22"/>
        </w:rPr>
        <w:t xml:space="preserve">Flammable material for kettle and fire including </w:t>
      </w:r>
      <w:r w:rsidR="00C93C00">
        <w:rPr>
          <w:rFonts w:cs="Arial"/>
          <w:sz w:val="22"/>
        </w:rPr>
        <w:t xml:space="preserve">cotton wool, old man’s beard. </w:t>
      </w:r>
    </w:p>
    <w:p w14:paraId="53B1014D" w14:textId="3EC9C3C0" w:rsidR="00C93C00" w:rsidRDefault="001B57A9" w:rsidP="004D0286">
      <w:pPr>
        <w:pStyle w:val="ListParagraph"/>
        <w:numPr>
          <w:ilvl w:val="0"/>
          <w:numId w:val="31"/>
        </w:numPr>
        <w:rPr>
          <w:rFonts w:cs="Arial"/>
          <w:sz w:val="22"/>
        </w:rPr>
      </w:pPr>
      <w:r w:rsidRPr="00C93C00">
        <w:rPr>
          <w:rFonts w:cs="Arial"/>
          <w:sz w:val="22"/>
        </w:rPr>
        <w:t>Wat</w:t>
      </w:r>
      <w:r>
        <w:rPr>
          <w:rFonts w:cs="Arial"/>
          <w:sz w:val="22"/>
        </w:rPr>
        <w:t>erproof</w:t>
      </w:r>
      <w:r w:rsidR="00C93C00">
        <w:rPr>
          <w:rFonts w:cs="Arial"/>
          <w:sz w:val="22"/>
        </w:rPr>
        <w:t xml:space="preserve"> matches, fire sticks </w:t>
      </w:r>
    </w:p>
    <w:p w14:paraId="3CF17968" w14:textId="77777777" w:rsidR="00C93C00" w:rsidRDefault="00C93C00" w:rsidP="004D0286">
      <w:pPr>
        <w:pStyle w:val="ListParagraph"/>
        <w:numPr>
          <w:ilvl w:val="0"/>
          <w:numId w:val="31"/>
        </w:numPr>
        <w:rPr>
          <w:rFonts w:cs="Arial"/>
          <w:sz w:val="22"/>
        </w:rPr>
      </w:pPr>
      <w:r>
        <w:rPr>
          <w:rFonts w:cs="Arial"/>
          <w:sz w:val="22"/>
        </w:rPr>
        <w:t xml:space="preserve">Big tarp </w:t>
      </w:r>
    </w:p>
    <w:p w14:paraId="1493B65B" w14:textId="77777777" w:rsidR="00C93C00" w:rsidRDefault="00C93C00" w:rsidP="004D0286">
      <w:pPr>
        <w:pStyle w:val="ListParagraph"/>
        <w:numPr>
          <w:ilvl w:val="0"/>
          <w:numId w:val="31"/>
        </w:numPr>
        <w:rPr>
          <w:rFonts w:cs="Arial"/>
          <w:sz w:val="22"/>
        </w:rPr>
      </w:pPr>
      <w:r>
        <w:rPr>
          <w:rFonts w:cs="Arial"/>
          <w:sz w:val="22"/>
        </w:rPr>
        <w:t xml:space="preserve">Light weight tarp </w:t>
      </w:r>
    </w:p>
    <w:p w14:paraId="6C0CE169" w14:textId="77777777" w:rsidR="00C93C00" w:rsidRDefault="00C93C00" w:rsidP="004D0286">
      <w:pPr>
        <w:pStyle w:val="ListParagraph"/>
        <w:numPr>
          <w:ilvl w:val="0"/>
          <w:numId w:val="31"/>
        </w:numPr>
        <w:rPr>
          <w:rFonts w:cs="Arial"/>
          <w:sz w:val="22"/>
        </w:rPr>
      </w:pPr>
      <w:r>
        <w:rPr>
          <w:rFonts w:cs="Arial"/>
          <w:sz w:val="22"/>
        </w:rPr>
        <w:t xml:space="preserve">Small camouflage tarp </w:t>
      </w:r>
    </w:p>
    <w:p w14:paraId="0863B3B0" w14:textId="77777777" w:rsidR="00C93C00" w:rsidRDefault="004D0286" w:rsidP="004D0286">
      <w:pPr>
        <w:pStyle w:val="ListParagraph"/>
        <w:numPr>
          <w:ilvl w:val="0"/>
          <w:numId w:val="31"/>
        </w:numPr>
        <w:rPr>
          <w:rFonts w:cs="Arial"/>
          <w:sz w:val="22"/>
        </w:rPr>
      </w:pPr>
      <w:r w:rsidRPr="00C93C00">
        <w:rPr>
          <w:rFonts w:cs="Arial"/>
          <w:sz w:val="22"/>
        </w:rPr>
        <w:t>S</w:t>
      </w:r>
      <w:r w:rsidR="00C93C00">
        <w:rPr>
          <w:rFonts w:cs="Arial"/>
          <w:sz w:val="22"/>
        </w:rPr>
        <w:t xml:space="preserve">nack and drink requirements. </w:t>
      </w:r>
    </w:p>
    <w:p w14:paraId="28BC085C" w14:textId="77777777" w:rsidR="00C93C00" w:rsidRDefault="00C93C00" w:rsidP="004D0286">
      <w:pPr>
        <w:pStyle w:val="ListParagraph"/>
        <w:numPr>
          <w:ilvl w:val="0"/>
          <w:numId w:val="31"/>
        </w:numPr>
        <w:rPr>
          <w:rFonts w:cs="Arial"/>
          <w:sz w:val="22"/>
        </w:rPr>
      </w:pPr>
      <w:r>
        <w:rPr>
          <w:rFonts w:cs="Arial"/>
          <w:sz w:val="22"/>
        </w:rPr>
        <w:t xml:space="preserve">Fire Safety blanket </w:t>
      </w:r>
    </w:p>
    <w:p w14:paraId="2C5689A1" w14:textId="77777777" w:rsidR="00C93C00" w:rsidRDefault="00C93C00" w:rsidP="004D0286">
      <w:pPr>
        <w:pStyle w:val="ListParagraph"/>
        <w:numPr>
          <w:ilvl w:val="0"/>
          <w:numId w:val="31"/>
        </w:numPr>
        <w:rPr>
          <w:rFonts w:cs="Arial"/>
          <w:sz w:val="22"/>
        </w:rPr>
      </w:pPr>
      <w:r>
        <w:rPr>
          <w:rFonts w:cs="Arial"/>
          <w:sz w:val="22"/>
        </w:rPr>
        <w:t xml:space="preserve">J cloths </w:t>
      </w:r>
    </w:p>
    <w:p w14:paraId="0117832A" w14:textId="77777777" w:rsidR="00C93C00" w:rsidRDefault="00C93C00" w:rsidP="004D0286">
      <w:pPr>
        <w:pStyle w:val="ListParagraph"/>
        <w:numPr>
          <w:ilvl w:val="0"/>
          <w:numId w:val="31"/>
        </w:numPr>
        <w:rPr>
          <w:rFonts w:cs="Arial"/>
          <w:sz w:val="22"/>
        </w:rPr>
      </w:pPr>
      <w:r>
        <w:rPr>
          <w:rFonts w:cs="Arial"/>
          <w:sz w:val="22"/>
        </w:rPr>
        <w:t xml:space="preserve">Teaspoons </w:t>
      </w:r>
    </w:p>
    <w:p w14:paraId="437FFA53" w14:textId="77777777" w:rsidR="00C93C00" w:rsidRDefault="00C93C00" w:rsidP="004D0286">
      <w:pPr>
        <w:pStyle w:val="ListParagraph"/>
        <w:numPr>
          <w:ilvl w:val="0"/>
          <w:numId w:val="31"/>
        </w:numPr>
        <w:rPr>
          <w:rFonts w:cs="Arial"/>
          <w:sz w:val="22"/>
        </w:rPr>
      </w:pPr>
      <w:r>
        <w:rPr>
          <w:rFonts w:cs="Arial"/>
          <w:sz w:val="22"/>
        </w:rPr>
        <w:lastRenderedPageBreak/>
        <w:t xml:space="preserve">Cups </w:t>
      </w:r>
    </w:p>
    <w:p w14:paraId="217AB345" w14:textId="5F6CDADF" w:rsidR="004D0286" w:rsidRPr="00C93C00" w:rsidRDefault="004D0286" w:rsidP="004D0286">
      <w:pPr>
        <w:pStyle w:val="ListParagraph"/>
        <w:numPr>
          <w:ilvl w:val="0"/>
          <w:numId w:val="31"/>
        </w:numPr>
        <w:rPr>
          <w:rFonts w:cs="Arial"/>
          <w:sz w:val="22"/>
        </w:rPr>
      </w:pPr>
      <w:r w:rsidRPr="00C93C00">
        <w:rPr>
          <w:rFonts w:cs="Arial"/>
          <w:sz w:val="22"/>
        </w:rPr>
        <w:t>Hot Choc</w:t>
      </w:r>
      <w:r w:rsidR="001B57A9">
        <w:rPr>
          <w:rFonts w:cs="Arial"/>
          <w:sz w:val="22"/>
        </w:rPr>
        <w:t>olate</w:t>
      </w:r>
      <w:r w:rsidRPr="00C93C00">
        <w:rPr>
          <w:rFonts w:cs="Arial"/>
          <w:sz w:val="22"/>
        </w:rPr>
        <w:t xml:space="preserve"> </w:t>
      </w:r>
    </w:p>
    <w:p w14:paraId="6FA29E44" w14:textId="69F2624D" w:rsidR="00C93C00" w:rsidRPr="00F173D1" w:rsidRDefault="004D0286" w:rsidP="004D0286">
      <w:pPr>
        <w:rPr>
          <w:rFonts w:cs="Arial"/>
          <w:b/>
          <w:sz w:val="22"/>
        </w:rPr>
      </w:pPr>
      <w:r w:rsidRPr="00F173D1">
        <w:rPr>
          <w:rFonts w:cs="Arial"/>
          <w:b/>
          <w:sz w:val="22"/>
        </w:rPr>
        <w:t xml:space="preserve">Additional </w:t>
      </w:r>
      <w:r w:rsidR="004A3253">
        <w:rPr>
          <w:rFonts w:cs="Arial"/>
          <w:b/>
          <w:sz w:val="22"/>
        </w:rPr>
        <w:t>Outdoor Learning</w:t>
      </w:r>
      <w:r w:rsidR="00C93C00" w:rsidRPr="00F173D1">
        <w:rPr>
          <w:rFonts w:cs="Arial"/>
          <w:b/>
          <w:sz w:val="22"/>
        </w:rPr>
        <w:t xml:space="preserve"> items for some sessions:</w:t>
      </w:r>
    </w:p>
    <w:p w14:paraId="117705CA" w14:textId="6E1588C2" w:rsidR="00C93C00" w:rsidRDefault="00C93C00" w:rsidP="00C93C00">
      <w:pPr>
        <w:pStyle w:val="ListParagraph"/>
        <w:numPr>
          <w:ilvl w:val="0"/>
          <w:numId w:val="32"/>
        </w:numPr>
        <w:rPr>
          <w:rFonts w:cs="Arial"/>
          <w:sz w:val="22"/>
        </w:rPr>
      </w:pPr>
      <w:r>
        <w:rPr>
          <w:rFonts w:cs="Arial"/>
          <w:sz w:val="22"/>
        </w:rPr>
        <w:t>Stump</w:t>
      </w:r>
      <w:r w:rsidR="001B57A9">
        <w:rPr>
          <w:rFonts w:cs="Arial"/>
          <w:sz w:val="22"/>
        </w:rPr>
        <w:t>s</w:t>
      </w:r>
      <w:r>
        <w:rPr>
          <w:rFonts w:cs="Arial"/>
          <w:sz w:val="22"/>
        </w:rPr>
        <w:t xml:space="preserve"> </w:t>
      </w:r>
    </w:p>
    <w:p w14:paraId="00F9E3A3" w14:textId="77777777" w:rsidR="00C93C00" w:rsidRDefault="00C93C00" w:rsidP="00C93C00">
      <w:pPr>
        <w:pStyle w:val="ListParagraph"/>
        <w:numPr>
          <w:ilvl w:val="0"/>
          <w:numId w:val="32"/>
        </w:numPr>
        <w:rPr>
          <w:rFonts w:cs="Arial"/>
          <w:sz w:val="22"/>
        </w:rPr>
      </w:pPr>
      <w:r>
        <w:rPr>
          <w:rFonts w:cs="Arial"/>
          <w:sz w:val="22"/>
        </w:rPr>
        <w:t xml:space="preserve">Wax crayons </w:t>
      </w:r>
    </w:p>
    <w:p w14:paraId="1682CC9A" w14:textId="77777777" w:rsidR="00C93C00" w:rsidRDefault="00C93C00" w:rsidP="00C93C00">
      <w:pPr>
        <w:pStyle w:val="ListParagraph"/>
        <w:numPr>
          <w:ilvl w:val="0"/>
          <w:numId w:val="32"/>
        </w:numPr>
        <w:rPr>
          <w:rFonts w:cs="Arial"/>
          <w:sz w:val="22"/>
        </w:rPr>
      </w:pPr>
      <w:r>
        <w:rPr>
          <w:rFonts w:cs="Arial"/>
          <w:sz w:val="22"/>
        </w:rPr>
        <w:t xml:space="preserve">Wool </w:t>
      </w:r>
    </w:p>
    <w:p w14:paraId="035944D2" w14:textId="77777777" w:rsidR="00C93C00" w:rsidRDefault="00C93C00" w:rsidP="00C93C00">
      <w:pPr>
        <w:pStyle w:val="ListParagraph"/>
        <w:numPr>
          <w:ilvl w:val="0"/>
          <w:numId w:val="32"/>
        </w:numPr>
        <w:rPr>
          <w:rFonts w:cs="Arial"/>
          <w:sz w:val="22"/>
        </w:rPr>
      </w:pPr>
      <w:r>
        <w:rPr>
          <w:rFonts w:cs="Arial"/>
          <w:sz w:val="22"/>
        </w:rPr>
        <w:t xml:space="preserve">Group lists </w:t>
      </w:r>
    </w:p>
    <w:p w14:paraId="76526736" w14:textId="77777777" w:rsidR="00C93C00" w:rsidRDefault="00C93C00" w:rsidP="00C93C00">
      <w:pPr>
        <w:pStyle w:val="ListParagraph"/>
        <w:numPr>
          <w:ilvl w:val="0"/>
          <w:numId w:val="32"/>
        </w:numPr>
        <w:rPr>
          <w:rFonts w:cs="Arial"/>
          <w:sz w:val="22"/>
        </w:rPr>
      </w:pPr>
      <w:r>
        <w:rPr>
          <w:rFonts w:cs="Arial"/>
          <w:sz w:val="22"/>
        </w:rPr>
        <w:t xml:space="preserve">Session plan </w:t>
      </w:r>
    </w:p>
    <w:p w14:paraId="7B3C13C9" w14:textId="5E080FC8" w:rsidR="004D0286" w:rsidRPr="00C93C00" w:rsidRDefault="004D0286" w:rsidP="00C93C00">
      <w:pPr>
        <w:pStyle w:val="ListParagraph"/>
        <w:numPr>
          <w:ilvl w:val="0"/>
          <w:numId w:val="32"/>
        </w:numPr>
        <w:rPr>
          <w:rFonts w:cs="Arial"/>
          <w:sz w:val="22"/>
        </w:rPr>
      </w:pPr>
      <w:r w:rsidRPr="00C93C00">
        <w:rPr>
          <w:rFonts w:cs="Arial"/>
          <w:sz w:val="22"/>
        </w:rPr>
        <w:t xml:space="preserve">Snack  </w:t>
      </w:r>
    </w:p>
    <w:p w14:paraId="4AD00F4A" w14:textId="77777777" w:rsidR="004D0286" w:rsidRPr="00CB5B2A" w:rsidRDefault="004D0286" w:rsidP="004D0286">
      <w:pPr>
        <w:rPr>
          <w:rFonts w:cs="Arial"/>
          <w:sz w:val="22"/>
        </w:rPr>
      </w:pPr>
      <w:r w:rsidRPr="00CB5B2A">
        <w:rPr>
          <w:rFonts w:cs="Arial"/>
          <w:sz w:val="22"/>
        </w:rPr>
        <w:t xml:space="preserve">These lists are seasonally influenced and will need to be adjusted accordingly. </w:t>
      </w:r>
    </w:p>
    <w:p w14:paraId="7974DC79" w14:textId="31AF2C94" w:rsidR="00E11C57" w:rsidRDefault="004D0286" w:rsidP="004D0286">
      <w:pPr>
        <w:rPr>
          <w:rFonts w:cs="Arial"/>
          <w:sz w:val="22"/>
        </w:rPr>
      </w:pPr>
      <w:r w:rsidRPr="00CB5B2A">
        <w:rPr>
          <w:rFonts w:cs="Arial"/>
          <w:sz w:val="22"/>
        </w:rPr>
        <w:t xml:space="preserve"> </w:t>
      </w:r>
    </w:p>
    <w:p w14:paraId="38D89700" w14:textId="77777777" w:rsidR="00E11C57" w:rsidRDefault="00E11C57" w:rsidP="004D0286">
      <w:pPr>
        <w:rPr>
          <w:rFonts w:cs="Arial"/>
          <w:sz w:val="22"/>
        </w:rPr>
      </w:pPr>
    </w:p>
    <w:p w14:paraId="34495E20" w14:textId="77777777" w:rsidR="00E11C57" w:rsidRDefault="00E11C57" w:rsidP="004D0286">
      <w:pPr>
        <w:rPr>
          <w:rFonts w:cs="Arial"/>
          <w:sz w:val="22"/>
        </w:rPr>
      </w:pPr>
    </w:p>
    <w:p w14:paraId="302DC980" w14:textId="77777777" w:rsidR="00E11C57" w:rsidRDefault="00E11C57" w:rsidP="004D0286">
      <w:pPr>
        <w:rPr>
          <w:rFonts w:cs="Arial"/>
          <w:sz w:val="22"/>
        </w:rPr>
      </w:pPr>
    </w:p>
    <w:p w14:paraId="2060ACF9" w14:textId="77777777" w:rsidR="00E11C57" w:rsidRDefault="00E11C57" w:rsidP="004D0286">
      <w:pPr>
        <w:rPr>
          <w:rFonts w:cs="Arial"/>
          <w:sz w:val="22"/>
        </w:rPr>
      </w:pPr>
    </w:p>
    <w:p w14:paraId="6F26A955" w14:textId="77777777" w:rsidR="00E11C57" w:rsidRDefault="00E11C57" w:rsidP="004D0286">
      <w:pPr>
        <w:rPr>
          <w:rFonts w:cs="Arial"/>
          <w:sz w:val="22"/>
        </w:rPr>
      </w:pPr>
    </w:p>
    <w:p w14:paraId="32D9003C" w14:textId="77777777" w:rsidR="00E11C57" w:rsidRDefault="00E11C57" w:rsidP="004D0286">
      <w:pPr>
        <w:rPr>
          <w:rFonts w:cs="Arial"/>
          <w:sz w:val="22"/>
        </w:rPr>
      </w:pPr>
    </w:p>
    <w:p w14:paraId="5C5A40F7" w14:textId="77777777" w:rsidR="00E11C57" w:rsidRDefault="00E11C57" w:rsidP="004D0286">
      <w:pPr>
        <w:rPr>
          <w:rFonts w:cs="Arial"/>
          <w:b/>
          <w:color w:val="00B0F0"/>
          <w:sz w:val="40"/>
        </w:rPr>
        <w:sectPr w:rsidR="00E11C57" w:rsidSect="00E24A3F">
          <w:type w:val="continuous"/>
          <w:pgSz w:w="11906" w:h="16838"/>
          <w:pgMar w:top="709" w:right="709" w:bottom="567" w:left="709" w:header="708" w:footer="708" w:gutter="0"/>
          <w:cols w:space="708"/>
          <w:formProt w:val="0"/>
          <w:docGrid w:linePitch="360"/>
        </w:sectPr>
      </w:pPr>
    </w:p>
    <w:p w14:paraId="44590AC0" w14:textId="55EC31FC" w:rsidR="00E11C57" w:rsidRPr="00E11C57" w:rsidRDefault="004A3253" w:rsidP="004D0286">
      <w:pPr>
        <w:rPr>
          <w:rFonts w:cs="Arial"/>
          <w:b/>
          <w:color w:val="00B0F0"/>
          <w:sz w:val="40"/>
        </w:rPr>
      </w:pPr>
      <w:r>
        <w:rPr>
          <w:rFonts w:cs="Arial"/>
          <w:b/>
          <w:color w:val="00B0F0"/>
          <w:sz w:val="40"/>
        </w:rPr>
        <w:lastRenderedPageBreak/>
        <w:t>Outdoor Learning</w:t>
      </w:r>
      <w:r w:rsidR="004D0286" w:rsidRPr="00E11C57">
        <w:rPr>
          <w:rFonts w:cs="Arial"/>
          <w:b/>
          <w:color w:val="00B0F0"/>
          <w:sz w:val="40"/>
        </w:rPr>
        <w:t xml:space="preserve"> Health and Safety Risk Assessments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3"/>
        <w:gridCol w:w="2409"/>
        <w:gridCol w:w="4111"/>
        <w:gridCol w:w="6124"/>
      </w:tblGrid>
      <w:tr w:rsidR="00E11C57" w14:paraId="5AECC9A5" w14:textId="77777777" w:rsidTr="007A3062">
        <w:tc>
          <w:tcPr>
            <w:tcW w:w="15167" w:type="dxa"/>
            <w:gridSpan w:val="4"/>
            <w:shd w:val="clear" w:color="auto" w:fill="D9D9D9"/>
          </w:tcPr>
          <w:p w14:paraId="5447A0B3" w14:textId="77777777" w:rsidR="00E11C57" w:rsidRPr="00222B57" w:rsidRDefault="00E11C57" w:rsidP="0065711F">
            <w:pPr>
              <w:jc w:val="center"/>
              <w:rPr>
                <w:rFonts w:cs="Arial"/>
              </w:rPr>
            </w:pPr>
            <w:r w:rsidRPr="00222B57">
              <w:rPr>
                <w:b/>
                <w:sz w:val="28"/>
                <w:szCs w:val="28"/>
              </w:rPr>
              <w:t>Risk Assessment</w:t>
            </w:r>
          </w:p>
        </w:tc>
      </w:tr>
      <w:tr w:rsidR="00E11C57" w14:paraId="64BF698D" w14:textId="77777777" w:rsidTr="007A3062">
        <w:tc>
          <w:tcPr>
            <w:tcW w:w="2523" w:type="dxa"/>
            <w:shd w:val="clear" w:color="auto" w:fill="D9D9D9"/>
          </w:tcPr>
          <w:p w14:paraId="490097E2" w14:textId="77777777" w:rsidR="00E11C57" w:rsidRPr="00222B57" w:rsidRDefault="00E11C57" w:rsidP="0065711F">
            <w:pPr>
              <w:rPr>
                <w:rFonts w:cs="Arial"/>
              </w:rPr>
            </w:pPr>
            <w:r w:rsidRPr="00222B57">
              <w:rPr>
                <w:rFonts w:cs="Arial"/>
              </w:rPr>
              <w:t>Building</w:t>
            </w:r>
          </w:p>
        </w:tc>
        <w:tc>
          <w:tcPr>
            <w:tcW w:w="2409" w:type="dxa"/>
          </w:tcPr>
          <w:p w14:paraId="36CF83E2" w14:textId="68D04294" w:rsidR="00E11C57" w:rsidRPr="00C35F73" w:rsidRDefault="004A3253" w:rsidP="0065711F">
            <w:pPr>
              <w:rPr>
                <w:rFonts w:cs="Arial"/>
                <w:b/>
              </w:rPr>
            </w:pPr>
            <w:r>
              <w:rPr>
                <w:rFonts w:cs="Arial"/>
                <w:b/>
              </w:rPr>
              <w:t>Outdoor Learning</w:t>
            </w:r>
            <w:r w:rsidR="00E11C57">
              <w:rPr>
                <w:rFonts w:cs="Arial"/>
                <w:b/>
              </w:rPr>
              <w:t xml:space="preserve"> Area </w:t>
            </w:r>
          </w:p>
        </w:tc>
        <w:tc>
          <w:tcPr>
            <w:tcW w:w="4111" w:type="dxa"/>
            <w:shd w:val="clear" w:color="auto" w:fill="D9D9D9"/>
          </w:tcPr>
          <w:p w14:paraId="52033337" w14:textId="77777777" w:rsidR="00E11C57" w:rsidRPr="00222B57" w:rsidRDefault="00E11C57" w:rsidP="0065711F">
            <w:pPr>
              <w:rPr>
                <w:rFonts w:cs="Arial"/>
              </w:rPr>
            </w:pPr>
            <w:r w:rsidRPr="00222B57">
              <w:rPr>
                <w:rFonts w:cs="Arial"/>
              </w:rPr>
              <w:t>Date of Risk Assessment</w:t>
            </w:r>
          </w:p>
        </w:tc>
        <w:tc>
          <w:tcPr>
            <w:tcW w:w="6124" w:type="dxa"/>
          </w:tcPr>
          <w:p w14:paraId="5FD0B512" w14:textId="0BACDE12" w:rsidR="00E11C57" w:rsidRPr="00C35F73" w:rsidRDefault="00E11C57" w:rsidP="0065711F">
            <w:pPr>
              <w:rPr>
                <w:rFonts w:cs="Arial"/>
                <w:b/>
              </w:rPr>
            </w:pPr>
            <w:r>
              <w:rPr>
                <w:rFonts w:cs="Arial"/>
              </w:rPr>
              <w:t>01/0</w:t>
            </w:r>
            <w:r w:rsidR="006F5C6F">
              <w:rPr>
                <w:rFonts w:cs="Arial"/>
              </w:rPr>
              <w:t>9</w:t>
            </w:r>
            <w:r>
              <w:rPr>
                <w:rFonts w:cs="Arial"/>
              </w:rPr>
              <w:t>/</w:t>
            </w:r>
            <w:r w:rsidR="00AE770A">
              <w:rPr>
                <w:rFonts w:cs="Arial"/>
              </w:rPr>
              <w:t>202</w:t>
            </w:r>
            <w:r w:rsidR="006F5C6F">
              <w:rPr>
                <w:rFonts w:cs="Arial"/>
              </w:rPr>
              <w:t>2</w:t>
            </w:r>
          </w:p>
        </w:tc>
      </w:tr>
      <w:tr w:rsidR="00E11C57" w14:paraId="2E6A18B4" w14:textId="77777777" w:rsidTr="007A3062">
        <w:tc>
          <w:tcPr>
            <w:tcW w:w="2523" w:type="dxa"/>
            <w:shd w:val="clear" w:color="auto" w:fill="D9D9D9"/>
          </w:tcPr>
          <w:p w14:paraId="1E412349" w14:textId="77777777" w:rsidR="00E11C57" w:rsidRPr="00222B57" w:rsidRDefault="00E11C57" w:rsidP="0065711F">
            <w:pPr>
              <w:rPr>
                <w:rFonts w:cs="Arial"/>
              </w:rPr>
            </w:pPr>
            <w:r w:rsidRPr="00222B57">
              <w:rPr>
                <w:rFonts w:cs="Arial"/>
              </w:rPr>
              <w:t>School/Service Department</w:t>
            </w:r>
          </w:p>
        </w:tc>
        <w:tc>
          <w:tcPr>
            <w:tcW w:w="2409" w:type="dxa"/>
          </w:tcPr>
          <w:p w14:paraId="43F371EC" w14:textId="6A205775" w:rsidR="00E11C57" w:rsidRPr="00C35F73" w:rsidRDefault="00A05EEF" w:rsidP="0065711F">
            <w:pPr>
              <w:rPr>
                <w:rFonts w:cs="Arial"/>
                <w:b/>
              </w:rPr>
            </w:pPr>
            <w:r>
              <w:rPr>
                <w:rFonts w:cs="Arial"/>
                <w:b/>
              </w:rPr>
              <w:t>APSS</w:t>
            </w:r>
          </w:p>
        </w:tc>
        <w:tc>
          <w:tcPr>
            <w:tcW w:w="4111" w:type="dxa"/>
            <w:shd w:val="clear" w:color="auto" w:fill="D9D9D9"/>
          </w:tcPr>
          <w:p w14:paraId="6D6652BB" w14:textId="77777777" w:rsidR="00E11C57" w:rsidRPr="00222B57" w:rsidRDefault="00E11C57" w:rsidP="0065711F">
            <w:pPr>
              <w:rPr>
                <w:rFonts w:cs="Arial"/>
              </w:rPr>
            </w:pPr>
            <w:r w:rsidRPr="00222B57">
              <w:rPr>
                <w:rFonts w:cs="Arial"/>
              </w:rPr>
              <w:t>Assessment carried out by</w:t>
            </w:r>
          </w:p>
        </w:tc>
        <w:tc>
          <w:tcPr>
            <w:tcW w:w="6124" w:type="dxa"/>
          </w:tcPr>
          <w:p w14:paraId="0980D4A3" w14:textId="77777777" w:rsidR="00E11C57" w:rsidRPr="00C35F73" w:rsidRDefault="00E11C57" w:rsidP="0065711F">
            <w:pPr>
              <w:rPr>
                <w:rFonts w:cs="Arial"/>
                <w:b/>
              </w:rPr>
            </w:pPr>
            <w:r>
              <w:rPr>
                <w:rFonts w:cs="Arial"/>
              </w:rPr>
              <w:t xml:space="preserve">Avril Rowley </w:t>
            </w:r>
          </w:p>
        </w:tc>
      </w:tr>
      <w:tr w:rsidR="00E11C57" w14:paraId="69F617D6" w14:textId="77777777" w:rsidTr="007A3062">
        <w:tc>
          <w:tcPr>
            <w:tcW w:w="2523" w:type="dxa"/>
            <w:shd w:val="clear" w:color="auto" w:fill="D9D9D9"/>
          </w:tcPr>
          <w:p w14:paraId="374280AA" w14:textId="77777777" w:rsidR="00E11C57" w:rsidRPr="00222B57" w:rsidRDefault="00E11C57" w:rsidP="0065711F">
            <w:pPr>
              <w:rPr>
                <w:rFonts w:cs="Arial"/>
              </w:rPr>
            </w:pPr>
            <w:r w:rsidRPr="00222B57">
              <w:rPr>
                <w:rFonts w:cs="Arial"/>
              </w:rPr>
              <w:t>Location</w:t>
            </w:r>
          </w:p>
        </w:tc>
        <w:tc>
          <w:tcPr>
            <w:tcW w:w="2409" w:type="dxa"/>
          </w:tcPr>
          <w:p w14:paraId="0D4EDA58" w14:textId="753CBA3B" w:rsidR="00E11C57" w:rsidRPr="00C35F73" w:rsidRDefault="00A05EEF" w:rsidP="0065711F">
            <w:pPr>
              <w:rPr>
                <w:rFonts w:cs="Arial"/>
                <w:b/>
              </w:rPr>
            </w:pPr>
            <w:r>
              <w:rPr>
                <w:rFonts w:cs="Arial"/>
                <w:b/>
              </w:rPr>
              <w:t>JLAD</w:t>
            </w:r>
            <w:r w:rsidR="00464F32">
              <w:rPr>
                <w:rFonts w:cs="Arial"/>
                <w:b/>
              </w:rPr>
              <w:t>B</w:t>
            </w:r>
            <w:r w:rsidR="00E11C57">
              <w:rPr>
                <w:rFonts w:cs="Arial"/>
                <w:b/>
              </w:rPr>
              <w:t xml:space="preserve"> </w:t>
            </w:r>
          </w:p>
        </w:tc>
        <w:tc>
          <w:tcPr>
            <w:tcW w:w="4111" w:type="dxa"/>
            <w:shd w:val="clear" w:color="auto" w:fill="D9D9D9"/>
          </w:tcPr>
          <w:p w14:paraId="251B1A9E" w14:textId="77777777" w:rsidR="00E11C57" w:rsidRPr="00222B57" w:rsidRDefault="00E11C57" w:rsidP="0065711F">
            <w:pPr>
              <w:rPr>
                <w:rFonts w:cs="Arial"/>
              </w:rPr>
            </w:pPr>
            <w:r w:rsidRPr="00222B57">
              <w:rPr>
                <w:rFonts w:cs="Arial"/>
              </w:rPr>
              <w:t>Signed</w:t>
            </w:r>
          </w:p>
        </w:tc>
        <w:tc>
          <w:tcPr>
            <w:tcW w:w="6124" w:type="dxa"/>
          </w:tcPr>
          <w:p w14:paraId="1BD8DF2A" w14:textId="57436003" w:rsidR="00E11C57" w:rsidRPr="0001575C" w:rsidRDefault="00E11C57" w:rsidP="0065711F">
            <w:pPr>
              <w:rPr>
                <w:rFonts w:ascii="Forte" w:hAnsi="Forte" w:cs="Arial"/>
                <w:i/>
                <w:szCs w:val="20"/>
              </w:rPr>
            </w:pPr>
            <w:r w:rsidRPr="00D32ACA">
              <w:rPr>
                <w:noProof/>
                <w:lang w:eastAsia="en-GB"/>
              </w:rPr>
              <w:drawing>
                <wp:inline distT="0" distB="0" distL="0" distR="0" wp14:anchorId="2F185A29" wp14:editId="2A2E8F7C">
                  <wp:extent cx="638175" cy="327660"/>
                  <wp:effectExtent l="0" t="0" r="9525" b="0"/>
                  <wp:docPr id="3" name="Picture 3" descr="C:\Users\tplarowl\AppData\Local\Microsoft\Windows\Temporary Internet Files\Content.Outlook\FWFQRF9S\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larowl\AppData\Local\Microsoft\Windows\Temporary Internet Files\Content.Outlook\FWFQRF9S\Signatur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8175" cy="327660"/>
                          </a:xfrm>
                          <a:prstGeom prst="rect">
                            <a:avLst/>
                          </a:prstGeom>
                          <a:noFill/>
                          <a:ln>
                            <a:noFill/>
                          </a:ln>
                        </pic:spPr>
                      </pic:pic>
                    </a:graphicData>
                  </a:graphic>
                </wp:inline>
              </w:drawing>
            </w:r>
          </w:p>
        </w:tc>
      </w:tr>
      <w:tr w:rsidR="00E11C57" w14:paraId="6EBA7A16" w14:textId="77777777" w:rsidTr="007A3062">
        <w:tc>
          <w:tcPr>
            <w:tcW w:w="2523" w:type="dxa"/>
            <w:shd w:val="clear" w:color="auto" w:fill="D9D9D9"/>
          </w:tcPr>
          <w:p w14:paraId="20FD54D2" w14:textId="77777777" w:rsidR="00E11C57" w:rsidRPr="00222B57" w:rsidRDefault="00E11C57" w:rsidP="0065711F">
            <w:pPr>
              <w:rPr>
                <w:rFonts w:cs="Arial"/>
              </w:rPr>
            </w:pPr>
            <w:r w:rsidRPr="00222B57">
              <w:rPr>
                <w:rFonts w:cs="Arial"/>
              </w:rPr>
              <w:t>Activity</w:t>
            </w:r>
          </w:p>
        </w:tc>
        <w:tc>
          <w:tcPr>
            <w:tcW w:w="2409" w:type="dxa"/>
          </w:tcPr>
          <w:p w14:paraId="31ABBB3B" w14:textId="774A44C4" w:rsidR="00E11C57" w:rsidRDefault="004A3253" w:rsidP="0065711F">
            <w:pPr>
              <w:rPr>
                <w:rFonts w:cs="Arial"/>
                <w:b/>
              </w:rPr>
            </w:pPr>
            <w:r>
              <w:rPr>
                <w:rFonts w:cs="Arial"/>
                <w:b/>
              </w:rPr>
              <w:t>Outdoor Learning</w:t>
            </w:r>
            <w:r w:rsidR="00E11C57">
              <w:rPr>
                <w:rFonts w:cs="Arial"/>
                <w:b/>
              </w:rPr>
              <w:t xml:space="preserve"> activity</w:t>
            </w:r>
          </w:p>
          <w:p w14:paraId="243A9017" w14:textId="77777777" w:rsidR="00E11C57" w:rsidRPr="008E7D57" w:rsidRDefault="00E11C57" w:rsidP="0065711F">
            <w:pPr>
              <w:rPr>
                <w:rFonts w:cs="Arial"/>
                <w:b/>
              </w:rPr>
            </w:pPr>
            <w:r>
              <w:rPr>
                <w:rFonts w:cs="Arial"/>
                <w:b/>
              </w:rPr>
              <w:t xml:space="preserve">Problem solving </w:t>
            </w:r>
          </w:p>
        </w:tc>
        <w:tc>
          <w:tcPr>
            <w:tcW w:w="4111" w:type="dxa"/>
            <w:shd w:val="clear" w:color="auto" w:fill="D9D9D9"/>
          </w:tcPr>
          <w:p w14:paraId="75B68B08" w14:textId="77777777" w:rsidR="00E11C57" w:rsidRPr="00222B57" w:rsidRDefault="00E11C57" w:rsidP="0065711F">
            <w:pPr>
              <w:rPr>
                <w:rFonts w:cs="Arial"/>
              </w:rPr>
            </w:pPr>
            <w:r w:rsidRPr="00222B57">
              <w:rPr>
                <w:rFonts w:cs="Arial"/>
              </w:rPr>
              <w:t>Persons consulted during the Risk Assessment</w:t>
            </w:r>
          </w:p>
        </w:tc>
        <w:tc>
          <w:tcPr>
            <w:tcW w:w="6124" w:type="dxa"/>
          </w:tcPr>
          <w:p w14:paraId="7700B973" w14:textId="77777777" w:rsidR="00E11C57" w:rsidRDefault="00E11C57" w:rsidP="0065711F">
            <w:pPr>
              <w:rPr>
                <w:rFonts w:cs="Arial"/>
              </w:rPr>
            </w:pPr>
            <w:r>
              <w:rPr>
                <w:rFonts w:cs="Arial"/>
              </w:rPr>
              <w:t>Primary Education Team</w:t>
            </w:r>
          </w:p>
          <w:p w14:paraId="71D7613E" w14:textId="77777777" w:rsidR="00E11C57" w:rsidRPr="00222B57" w:rsidRDefault="00E11C57" w:rsidP="0065711F">
            <w:pPr>
              <w:rPr>
                <w:rFonts w:cs="Arial"/>
              </w:rPr>
            </w:pPr>
            <w:r>
              <w:rPr>
                <w:rFonts w:cs="Arial"/>
              </w:rPr>
              <w:t xml:space="preserve">Education Studies Team </w:t>
            </w:r>
          </w:p>
        </w:tc>
      </w:tr>
      <w:tr w:rsidR="00E11C57" w14:paraId="58656F0E" w14:textId="77777777" w:rsidTr="007A3062">
        <w:tc>
          <w:tcPr>
            <w:tcW w:w="2523" w:type="dxa"/>
            <w:shd w:val="clear" w:color="auto" w:fill="D9D9D9"/>
          </w:tcPr>
          <w:p w14:paraId="02EA93DC" w14:textId="77777777" w:rsidR="00E11C57" w:rsidRPr="00222B57" w:rsidRDefault="00E11C57" w:rsidP="0065711F">
            <w:pPr>
              <w:pStyle w:val="Header"/>
              <w:rPr>
                <w:rFonts w:cs="Arial"/>
                <w:b/>
              </w:rPr>
            </w:pPr>
            <w:r w:rsidRPr="00222B57">
              <w:rPr>
                <w:rFonts w:cs="Arial"/>
                <w:b/>
              </w:rPr>
              <w:t>STEP 1</w:t>
            </w:r>
          </w:p>
          <w:p w14:paraId="7C3707C1" w14:textId="77777777" w:rsidR="00E11C57" w:rsidRPr="00222B57" w:rsidRDefault="00E11C57" w:rsidP="0065711F">
            <w:pPr>
              <w:rPr>
                <w:rFonts w:cs="Arial"/>
              </w:rPr>
            </w:pPr>
            <w:r w:rsidRPr="00222B57">
              <w:rPr>
                <w:rFonts w:cs="Arial"/>
              </w:rPr>
              <w:t>What are the Hazards?</w:t>
            </w:r>
          </w:p>
          <w:p w14:paraId="66317717" w14:textId="77777777" w:rsidR="00E11C57" w:rsidRPr="00222B57" w:rsidRDefault="00E11C57" w:rsidP="0065711F">
            <w:pPr>
              <w:pStyle w:val="Header"/>
              <w:rPr>
                <w:rFonts w:cs="Arial"/>
                <w:i/>
                <w:iCs/>
                <w:sz w:val="16"/>
              </w:rPr>
            </w:pPr>
            <w:r w:rsidRPr="00222B57">
              <w:rPr>
                <w:rFonts w:cs="Arial"/>
                <w:i/>
                <w:iCs/>
                <w:sz w:val="16"/>
              </w:rPr>
              <w:t>Spot hazards by</w:t>
            </w:r>
          </w:p>
          <w:p w14:paraId="12B2A791" w14:textId="77777777" w:rsidR="00E11C57" w:rsidRPr="00222B57" w:rsidRDefault="00E11C57" w:rsidP="00E11C57">
            <w:pPr>
              <w:pStyle w:val="Header"/>
              <w:numPr>
                <w:ilvl w:val="0"/>
                <w:numId w:val="8"/>
              </w:numPr>
              <w:tabs>
                <w:tab w:val="clear" w:pos="4513"/>
                <w:tab w:val="clear" w:pos="9026"/>
              </w:tabs>
              <w:rPr>
                <w:rFonts w:cs="Arial"/>
                <w:i/>
                <w:iCs/>
                <w:sz w:val="16"/>
              </w:rPr>
            </w:pPr>
            <w:r w:rsidRPr="00222B57">
              <w:rPr>
                <w:rFonts w:cs="Arial"/>
                <w:i/>
                <w:iCs/>
                <w:sz w:val="16"/>
              </w:rPr>
              <w:t>Walking around the workplace</w:t>
            </w:r>
          </w:p>
          <w:p w14:paraId="6AD322F7" w14:textId="77777777" w:rsidR="00E11C57" w:rsidRPr="00222B57" w:rsidRDefault="00E11C57" w:rsidP="00E11C57">
            <w:pPr>
              <w:pStyle w:val="Header"/>
              <w:numPr>
                <w:ilvl w:val="0"/>
                <w:numId w:val="8"/>
              </w:numPr>
              <w:tabs>
                <w:tab w:val="clear" w:pos="4513"/>
                <w:tab w:val="clear" w:pos="9026"/>
              </w:tabs>
              <w:rPr>
                <w:rFonts w:cs="Arial"/>
                <w:i/>
                <w:iCs/>
                <w:sz w:val="16"/>
              </w:rPr>
            </w:pPr>
            <w:r w:rsidRPr="00222B57">
              <w:rPr>
                <w:rFonts w:cs="Arial"/>
                <w:i/>
                <w:iCs/>
                <w:sz w:val="16"/>
              </w:rPr>
              <w:t>Speaking to employees</w:t>
            </w:r>
          </w:p>
          <w:p w14:paraId="40F14DE6" w14:textId="77777777" w:rsidR="00E11C57" w:rsidRPr="00222B57" w:rsidRDefault="00E11C57" w:rsidP="00E11C57">
            <w:pPr>
              <w:pStyle w:val="Header"/>
              <w:numPr>
                <w:ilvl w:val="0"/>
                <w:numId w:val="8"/>
              </w:numPr>
              <w:tabs>
                <w:tab w:val="clear" w:pos="4513"/>
                <w:tab w:val="clear" w:pos="9026"/>
              </w:tabs>
              <w:rPr>
                <w:rFonts w:cs="Arial"/>
              </w:rPr>
            </w:pPr>
            <w:r w:rsidRPr="00222B57">
              <w:rPr>
                <w:rFonts w:cs="Arial"/>
                <w:i/>
                <w:iCs/>
                <w:sz w:val="16"/>
              </w:rPr>
              <w:t>Che</w:t>
            </w:r>
            <w:r>
              <w:rPr>
                <w:rFonts w:cs="Arial"/>
                <w:i/>
                <w:iCs/>
                <w:sz w:val="16"/>
              </w:rPr>
              <w:t>cking manufacturers instruction</w:t>
            </w:r>
          </w:p>
        </w:tc>
        <w:tc>
          <w:tcPr>
            <w:tcW w:w="12644" w:type="dxa"/>
            <w:gridSpan w:val="3"/>
          </w:tcPr>
          <w:p w14:paraId="04464740" w14:textId="77777777" w:rsidR="00E11C57" w:rsidRPr="00931899" w:rsidRDefault="00E11C57" w:rsidP="00E11C57">
            <w:pPr>
              <w:spacing w:before="100" w:beforeAutospacing="1" w:after="100" w:afterAutospacing="1"/>
              <w:ind w:left="720"/>
              <w:rPr>
                <w:rFonts w:cs="Arial"/>
              </w:rPr>
            </w:pPr>
            <w:r>
              <w:rPr>
                <w:rFonts w:cs="Arial"/>
              </w:rPr>
              <w:t>Physical activity involving equipment, differing height levels, blindfolds</w:t>
            </w:r>
            <w:r w:rsidRPr="00931899">
              <w:rPr>
                <w:rFonts w:cs="Arial"/>
              </w:rPr>
              <w:t xml:space="preserve">, </w:t>
            </w:r>
            <w:r>
              <w:rPr>
                <w:rFonts w:cs="Arial"/>
              </w:rPr>
              <w:t xml:space="preserve">ropes, uneven ground surface, use of fire (under supervision), </w:t>
            </w:r>
            <w:r w:rsidRPr="00931899">
              <w:rPr>
                <w:rFonts w:cs="Arial"/>
              </w:rPr>
              <w:t>misuse of equipment</w:t>
            </w:r>
            <w:r>
              <w:rPr>
                <w:rFonts w:cs="Arial"/>
              </w:rPr>
              <w:t>.</w:t>
            </w:r>
          </w:p>
          <w:p w14:paraId="17281BCC" w14:textId="77777777" w:rsidR="00E11C57" w:rsidRDefault="00E11C57" w:rsidP="0065711F">
            <w:pPr>
              <w:spacing w:before="100" w:beforeAutospacing="1" w:after="100" w:afterAutospacing="1"/>
              <w:ind w:left="720"/>
              <w:rPr>
                <w:rFonts w:cs="Arial"/>
              </w:rPr>
            </w:pPr>
            <w:r w:rsidRPr="00931899">
              <w:rPr>
                <w:rFonts w:cs="Arial"/>
              </w:rPr>
              <w:t>Environmental hazards (weather, temperature, buildings, surroundings)</w:t>
            </w:r>
          </w:p>
          <w:p w14:paraId="78BF27C3" w14:textId="77777777" w:rsidR="00E11C57" w:rsidRPr="00C35F73" w:rsidRDefault="00E11C57" w:rsidP="0065711F">
            <w:pPr>
              <w:spacing w:before="100" w:beforeAutospacing="1" w:after="100" w:afterAutospacing="1"/>
              <w:ind w:left="1399"/>
              <w:rPr>
                <w:rFonts w:cs="Arial"/>
              </w:rPr>
            </w:pPr>
            <w:r>
              <w:rPr>
                <w:rFonts w:cs="Arial"/>
              </w:rPr>
              <w:t xml:space="preserve"> </w:t>
            </w:r>
          </w:p>
        </w:tc>
      </w:tr>
      <w:tr w:rsidR="00E11C57" w14:paraId="37C5F7A3" w14:textId="77777777" w:rsidTr="007A3062">
        <w:tc>
          <w:tcPr>
            <w:tcW w:w="2523" w:type="dxa"/>
            <w:shd w:val="clear" w:color="auto" w:fill="D9D9D9"/>
          </w:tcPr>
          <w:p w14:paraId="466258CF" w14:textId="77777777" w:rsidR="00E11C57" w:rsidRPr="00222B57" w:rsidRDefault="00E11C57" w:rsidP="0065711F">
            <w:pPr>
              <w:pStyle w:val="Header"/>
              <w:rPr>
                <w:rFonts w:cs="Arial"/>
                <w:b/>
              </w:rPr>
            </w:pPr>
            <w:r w:rsidRPr="00222B57">
              <w:rPr>
                <w:rFonts w:cs="Arial"/>
                <w:b/>
              </w:rPr>
              <w:t>STEP 2</w:t>
            </w:r>
          </w:p>
          <w:p w14:paraId="45F5C62E" w14:textId="77777777" w:rsidR="00E11C57" w:rsidRPr="00222B57" w:rsidRDefault="00E11C57" w:rsidP="0065711F">
            <w:pPr>
              <w:rPr>
                <w:rFonts w:cs="Arial"/>
              </w:rPr>
            </w:pPr>
            <w:r w:rsidRPr="00222B57">
              <w:rPr>
                <w:rFonts w:cs="Arial"/>
              </w:rPr>
              <w:t>Who might be harmed and how?</w:t>
            </w:r>
          </w:p>
          <w:p w14:paraId="00C0A968" w14:textId="77777777" w:rsidR="00E11C57" w:rsidRPr="00222B57" w:rsidRDefault="00E11C57" w:rsidP="0065711F">
            <w:pPr>
              <w:pStyle w:val="Header"/>
              <w:rPr>
                <w:rFonts w:cs="Arial"/>
                <w:i/>
                <w:iCs/>
                <w:sz w:val="16"/>
              </w:rPr>
            </w:pPr>
            <w:r w:rsidRPr="00222B57">
              <w:rPr>
                <w:rFonts w:cs="Arial"/>
                <w:i/>
                <w:iCs/>
                <w:sz w:val="16"/>
              </w:rPr>
              <w:t>Identify groups of people.</w:t>
            </w:r>
          </w:p>
          <w:p w14:paraId="7A2FB453" w14:textId="77777777" w:rsidR="00E11C57" w:rsidRPr="00222B57" w:rsidRDefault="00E11C57" w:rsidP="0065711F">
            <w:pPr>
              <w:pStyle w:val="Header"/>
              <w:rPr>
                <w:rFonts w:cs="Arial"/>
                <w:i/>
                <w:iCs/>
                <w:sz w:val="16"/>
              </w:rPr>
            </w:pPr>
            <w:r w:rsidRPr="00222B57">
              <w:rPr>
                <w:rFonts w:cs="Arial"/>
                <w:i/>
                <w:iCs/>
                <w:sz w:val="16"/>
              </w:rPr>
              <w:t>Staff and students are obvious, but please remember</w:t>
            </w:r>
          </w:p>
          <w:p w14:paraId="1325C12D" w14:textId="77777777" w:rsidR="00E11C57" w:rsidRPr="00222B57" w:rsidRDefault="00E11C57" w:rsidP="00E11C57">
            <w:pPr>
              <w:pStyle w:val="Header"/>
              <w:numPr>
                <w:ilvl w:val="0"/>
                <w:numId w:val="9"/>
              </w:numPr>
              <w:tabs>
                <w:tab w:val="clear" w:pos="4513"/>
                <w:tab w:val="clear" w:pos="9026"/>
              </w:tabs>
              <w:rPr>
                <w:rFonts w:cs="Arial"/>
                <w:i/>
                <w:iCs/>
                <w:sz w:val="16"/>
              </w:rPr>
            </w:pPr>
            <w:r w:rsidRPr="00222B57">
              <w:rPr>
                <w:rFonts w:cs="Arial"/>
                <w:i/>
                <w:iCs/>
                <w:sz w:val="16"/>
              </w:rPr>
              <w:lastRenderedPageBreak/>
              <w:t xml:space="preserve">Some staff/students have </w:t>
            </w:r>
            <w:proofErr w:type="gramStart"/>
            <w:r w:rsidRPr="00222B57">
              <w:rPr>
                <w:rFonts w:cs="Arial"/>
                <w:i/>
                <w:iCs/>
                <w:sz w:val="16"/>
              </w:rPr>
              <w:t>particular needs</w:t>
            </w:r>
            <w:proofErr w:type="gramEnd"/>
          </w:p>
          <w:p w14:paraId="2A70A574" w14:textId="77777777" w:rsidR="00E11C57" w:rsidRPr="00222B57" w:rsidRDefault="00E11C57" w:rsidP="00E11C57">
            <w:pPr>
              <w:pStyle w:val="Header"/>
              <w:numPr>
                <w:ilvl w:val="0"/>
                <w:numId w:val="9"/>
              </w:numPr>
              <w:tabs>
                <w:tab w:val="clear" w:pos="4513"/>
                <w:tab w:val="clear" w:pos="9026"/>
              </w:tabs>
              <w:rPr>
                <w:rFonts w:cs="Arial"/>
                <w:i/>
                <w:iCs/>
                <w:sz w:val="16"/>
              </w:rPr>
            </w:pPr>
            <w:r w:rsidRPr="00222B57">
              <w:rPr>
                <w:rFonts w:cs="Arial"/>
                <w:i/>
                <w:iCs/>
                <w:sz w:val="16"/>
              </w:rPr>
              <w:t>People who may not be present all the time</w:t>
            </w:r>
          </w:p>
          <w:p w14:paraId="3E881F45" w14:textId="77777777" w:rsidR="00E11C57" w:rsidRPr="00222B57" w:rsidRDefault="00E11C57" w:rsidP="00E11C57">
            <w:pPr>
              <w:pStyle w:val="Header"/>
              <w:numPr>
                <w:ilvl w:val="0"/>
                <w:numId w:val="9"/>
              </w:numPr>
              <w:tabs>
                <w:tab w:val="clear" w:pos="4513"/>
                <w:tab w:val="clear" w:pos="9026"/>
              </w:tabs>
              <w:rPr>
                <w:rFonts w:cs="Arial"/>
                <w:i/>
                <w:iCs/>
                <w:sz w:val="16"/>
              </w:rPr>
            </w:pPr>
            <w:r w:rsidRPr="00222B57">
              <w:rPr>
                <w:rFonts w:cs="Arial"/>
                <w:i/>
                <w:iCs/>
                <w:sz w:val="16"/>
              </w:rPr>
              <w:t>Members of the public</w:t>
            </w:r>
          </w:p>
          <w:p w14:paraId="07246287" w14:textId="77777777" w:rsidR="00E11C57" w:rsidRPr="00C35F73" w:rsidRDefault="00E11C57" w:rsidP="00E11C57">
            <w:pPr>
              <w:pStyle w:val="Header"/>
              <w:numPr>
                <w:ilvl w:val="0"/>
                <w:numId w:val="9"/>
              </w:numPr>
              <w:tabs>
                <w:tab w:val="clear" w:pos="4513"/>
                <w:tab w:val="clear" w:pos="9026"/>
              </w:tabs>
              <w:rPr>
                <w:rFonts w:cs="Arial"/>
              </w:rPr>
            </w:pPr>
            <w:r>
              <w:rPr>
                <w:rFonts w:cs="Arial"/>
                <w:i/>
                <w:iCs/>
                <w:sz w:val="16"/>
              </w:rPr>
              <w:t xml:space="preserve">How your work affects others </w:t>
            </w:r>
            <w:r w:rsidRPr="00222B57">
              <w:rPr>
                <w:rFonts w:cs="Arial"/>
                <w:i/>
                <w:iCs/>
                <w:sz w:val="16"/>
              </w:rPr>
              <w:t>if you share a workplace</w:t>
            </w:r>
          </w:p>
          <w:p w14:paraId="19E47AF6" w14:textId="77777777" w:rsidR="00E11C57" w:rsidRPr="00222B57" w:rsidRDefault="00E11C57" w:rsidP="0065711F">
            <w:pPr>
              <w:pStyle w:val="Header"/>
              <w:ind w:left="720"/>
              <w:rPr>
                <w:rFonts w:cs="Arial"/>
              </w:rPr>
            </w:pPr>
          </w:p>
        </w:tc>
        <w:tc>
          <w:tcPr>
            <w:tcW w:w="12644" w:type="dxa"/>
            <w:gridSpan w:val="3"/>
          </w:tcPr>
          <w:p w14:paraId="6D4DDF65" w14:textId="2192893B" w:rsidR="00E11C57" w:rsidRDefault="00E11C57" w:rsidP="0065711F">
            <w:pPr>
              <w:pStyle w:val="Header"/>
              <w:rPr>
                <w:rFonts w:cs="Arial"/>
                <w:sz w:val="22"/>
              </w:rPr>
            </w:pPr>
            <w:r w:rsidRPr="00222B57">
              <w:rPr>
                <w:rFonts w:cs="Arial"/>
                <w:sz w:val="22"/>
              </w:rPr>
              <w:lastRenderedPageBreak/>
              <w:t xml:space="preserve"> </w:t>
            </w:r>
            <w:r w:rsidR="00CF2844">
              <w:rPr>
                <w:rFonts w:cs="Arial"/>
                <w:sz w:val="22"/>
              </w:rPr>
              <w:t>(XXX SCHOOL NAME)</w:t>
            </w:r>
            <w:r>
              <w:rPr>
                <w:rFonts w:cs="Arial"/>
                <w:sz w:val="22"/>
              </w:rPr>
              <w:t xml:space="preserve"> STAFF, VOLUNTEERS, STUDENTS &amp; VISITING CHILDREN </w:t>
            </w:r>
          </w:p>
          <w:p w14:paraId="5F801017" w14:textId="77777777" w:rsidR="00E11C57" w:rsidRDefault="00E11C57" w:rsidP="0065711F">
            <w:pPr>
              <w:pStyle w:val="Header"/>
              <w:rPr>
                <w:rFonts w:cs="Arial"/>
                <w:sz w:val="22"/>
              </w:rPr>
            </w:pPr>
          </w:p>
          <w:p w14:paraId="4EF6197F" w14:textId="77777777" w:rsidR="00E11C57" w:rsidRPr="00707EC9" w:rsidRDefault="00E11C57" w:rsidP="00E11C57">
            <w:pPr>
              <w:pStyle w:val="Header"/>
              <w:numPr>
                <w:ilvl w:val="0"/>
                <w:numId w:val="10"/>
              </w:numPr>
              <w:tabs>
                <w:tab w:val="clear" w:pos="4513"/>
                <w:tab w:val="clear" w:pos="9026"/>
              </w:tabs>
              <w:rPr>
                <w:rFonts w:cs="Arial"/>
                <w:sz w:val="22"/>
              </w:rPr>
            </w:pPr>
            <w:r w:rsidRPr="00707EC9">
              <w:rPr>
                <w:rFonts w:cs="Arial"/>
                <w:sz w:val="22"/>
              </w:rPr>
              <w:t>Slip</w:t>
            </w:r>
            <w:r>
              <w:rPr>
                <w:rFonts w:cs="Arial"/>
                <w:sz w:val="22"/>
              </w:rPr>
              <w:t>,</w:t>
            </w:r>
            <w:r w:rsidRPr="00707EC9">
              <w:rPr>
                <w:rFonts w:cs="Arial"/>
                <w:sz w:val="22"/>
              </w:rPr>
              <w:t xml:space="preserve"> trip</w:t>
            </w:r>
            <w:r>
              <w:rPr>
                <w:rFonts w:cs="Arial"/>
                <w:sz w:val="22"/>
              </w:rPr>
              <w:t>,</w:t>
            </w:r>
            <w:r w:rsidRPr="00707EC9">
              <w:rPr>
                <w:rFonts w:cs="Arial"/>
                <w:sz w:val="22"/>
              </w:rPr>
              <w:t xml:space="preserve"> fall</w:t>
            </w:r>
            <w:r>
              <w:rPr>
                <w:rFonts w:cs="Arial"/>
                <w:sz w:val="22"/>
              </w:rPr>
              <w:t>,</w:t>
            </w:r>
            <w:r w:rsidRPr="00707EC9">
              <w:rPr>
                <w:rFonts w:cs="Arial"/>
                <w:sz w:val="22"/>
              </w:rPr>
              <w:t xml:space="preserve"> fracture</w:t>
            </w:r>
            <w:r>
              <w:rPr>
                <w:rFonts w:cs="Arial"/>
                <w:sz w:val="22"/>
              </w:rPr>
              <w:t>.</w:t>
            </w:r>
            <w:r w:rsidRPr="00707EC9">
              <w:rPr>
                <w:rFonts w:cs="Arial"/>
                <w:sz w:val="22"/>
              </w:rPr>
              <w:t xml:space="preserve"> </w:t>
            </w:r>
          </w:p>
          <w:p w14:paraId="523D007E" w14:textId="77777777" w:rsidR="00E11C57" w:rsidRPr="00707EC9" w:rsidRDefault="00E11C57" w:rsidP="00E11C57">
            <w:pPr>
              <w:pStyle w:val="Header"/>
              <w:numPr>
                <w:ilvl w:val="0"/>
                <w:numId w:val="10"/>
              </w:numPr>
              <w:tabs>
                <w:tab w:val="clear" w:pos="4513"/>
                <w:tab w:val="clear" w:pos="9026"/>
              </w:tabs>
              <w:rPr>
                <w:rFonts w:cs="Arial"/>
                <w:sz w:val="22"/>
              </w:rPr>
            </w:pPr>
            <w:r w:rsidRPr="00707EC9">
              <w:rPr>
                <w:rFonts w:cs="Arial"/>
                <w:sz w:val="22"/>
              </w:rPr>
              <w:t>Collision</w:t>
            </w:r>
            <w:r>
              <w:rPr>
                <w:rFonts w:cs="Arial"/>
                <w:sz w:val="22"/>
              </w:rPr>
              <w:t>.</w:t>
            </w:r>
          </w:p>
          <w:p w14:paraId="0948B612" w14:textId="77777777" w:rsidR="00E11C57" w:rsidRPr="00707EC9" w:rsidRDefault="00E11C57" w:rsidP="00E11C57">
            <w:pPr>
              <w:pStyle w:val="Header"/>
              <w:numPr>
                <w:ilvl w:val="0"/>
                <w:numId w:val="10"/>
              </w:numPr>
              <w:tabs>
                <w:tab w:val="clear" w:pos="4513"/>
                <w:tab w:val="clear" w:pos="9026"/>
              </w:tabs>
              <w:rPr>
                <w:rFonts w:cs="Arial"/>
                <w:sz w:val="22"/>
              </w:rPr>
            </w:pPr>
            <w:r w:rsidRPr="00707EC9">
              <w:rPr>
                <w:rFonts w:cs="Arial"/>
                <w:sz w:val="22"/>
              </w:rPr>
              <w:t>Struck by moving object</w:t>
            </w:r>
            <w:r>
              <w:rPr>
                <w:rFonts w:cs="Arial"/>
                <w:sz w:val="22"/>
              </w:rPr>
              <w:t>.</w:t>
            </w:r>
          </w:p>
          <w:p w14:paraId="457D9147" w14:textId="77777777" w:rsidR="00E11C57" w:rsidRPr="00707EC9" w:rsidRDefault="00E11C57" w:rsidP="00E11C57">
            <w:pPr>
              <w:pStyle w:val="Header"/>
              <w:numPr>
                <w:ilvl w:val="0"/>
                <w:numId w:val="10"/>
              </w:numPr>
              <w:tabs>
                <w:tab w:val="clear" w:pos="4513"/>
                <w:tab w:val="clear" w:pos="9026"/>
              </w:tabs>
              <w:rPr>
                <w:rFonts w:cs="Arial"/>
                <w:sz w:val="22"/>
              </w:rPr>
            </w:pPr>
            <w:r w:rsidRPr="00707EC9">
              <w:rPr>
                <w:rFonts w:cs="Arial"/>
                <w:sz w:val="22"/>
              </w:rPr>
              <w:t>Muscle strain</w:t>
            </w:r>
            <w:r>
              <w:rPr>
                <w:rFonts w:cs="Arial"/>
                <w:sz w:val="22"/>
              </w:rPr>
              <w:t>,</w:t>
            </w:r>
            <w:r w:rsidRPr="00707EC9">
              <w:rPr>
                <w:rFonts w:cs="Arial"/>
                <w:sz w:val="22"/>
              </w:rPr>
              <w:t xml:space="preserve"> Ligament sprain</w:t>
            </w:r>
            <w:r>
              <w:rPr>
                <w:rFonts w:cs="Arial"/>
                <w:sz w:val="22"/>
              </w:rPr>
              <w:t>.</w:t>
            </w:r>
          </w:p>
          <w:p w14:paraId="7D3B283B" w14:textId="77777777" w:rsidR="00E11C57" w:rsidRPr="00707EC9" w:rsidRDefault="00E11C57" w:rsidP="00E11C57">
            <w:pPr>
              <w:pStyle w:val="Header"/>
              <w:numPr>
                <w:ilvl w:val="0"/>
                <w:numId w:val="10"/>
              </w:numPr>
              <w:tabs>
                <w:tab w:val="clear" w:pos="4513"/>
                <w:tab w:val="clear" w:pos="9026"/>
              </w:tabs>
              <w:rPr>
                <w:rFonts w:cs="Arial"/>
                <w:sz w:val="22"/>
              </w:rPr>
            </w:pPr>
            <w:r>
              <w:rPr>
                <w:rFonts w:cs="Arial"/>
                <w:sz w:val="22"/>
              </w:rPr>
              <w:t>M</w:t>
            </w:r>
            <w:r w:rsidRPr="00707EC9">
              <w:rPr>
                <w:rFonts w:cs="Arial"/>
                <w:sz w:val="22"/>
              </w:rPr>
              <w:t>isuse of equipment</w:t>
            </w:r>
            <w:r>
              <w:rPr>
                <w:rFonts w:cs="Arial"/>
                <w:sz w:val="22"/>
              </w:rPr>
              <w:t>.</w:t>
            </w:r>
            <w:r w:rsidRPr="00707EC9">
              <w:rPr>
                <w:rFonts w:cs="Arial"/>
                <w:sz w:val="22"/>
              </w:rPr>
              <w:t xml:space="preserve"> </w:t>
            </w:r>
          </w:p>
          <w:p w14:paraId="61835EA9" w14:textId="77777777" w:rsidR="00E11C57" w:rsidRPr="00707EC9" w:rsidRDefault="00E11C57" w:rsidP="00E11C57">
            <w:pPr>
              <w:pStyle w:val="Header"/>
              <w:numPr>
                <w:ilvl w:val="0"/>
                <w:numId w:val="10"/>
              </w:numPr>
              <w:tabs>
                <w:tab w:val="clear" w:pos="4513"/>
                <w:tab w:val="clear" w:pos="9026"/>
              </w:tabs>
              <w:rPr>
                <w:rFonts w:cs="Arial"/>
                <w:sz w:val="22"/>
              </w:rPr>
            </w:pPr>
            <w:r w:rsidRPr="00707EC9">
              <w:rPr>
                <w:rFonts w:cs="Arial"/>
                <w:sz w:val="22"/>
              </w:rPr>
              <w:lastRenderedPageBreak/>
              <w:t>Trigger of medical condition e.g. Asthma attacks</w:t>
            </w:r>
            <w:r>
              <w:rPr>
                <w:rFonts w:cs="Arial"/>
                <w:sz w:val="22"/>
              </w:rPr>
              <w:t>, diabetes, epilepsy, etc.</w:t>
            </w:r>
          </w:p>
          <w:p w14:paraId="07D363B9" w14:textId="77777777" w:rsidR="00E11C57" w:rsidRDefault="00E11C57" w:rsidP="00E11C57">
            <w:pPr>
              <w:pStyle w:val="Header"/>
              <w:numPr>
                <w:ilvl w:val="0"/>
                <w:numId w:val="10"/>
              </w:numPr>
              <w:tabs>
                <w:tab w:val="clear" w:pos="4513"/>
                <w:tab w:val="clear" w:pos="9026"/>
              </w:tabs>
              <w:rPr>
                <w:rFonts w:cs="Arial"/>
                <w:sz w:val="22"/>
              </w:rPr>
            </w:pPr>
            <w:r w:rsidRPr="00707EC9">
              <w:rPr>
                <w:rFonts w:cs="Arial"/>
                <w:sz w:val="22"/>
              </w:rPr>
              <w:t>Tripping over the obstacles / fall from height</w:t>
            </w:r>
            <w:r>
              <w:rPr>
                <w:rFonts w:cs="Arial"/>
                <w:sz w:val="22"/>
              </w:rPr>
              <w:t>/ stacked timber/wood.</w:t>
            </w:r>
          </w:p>
          <w:p w14:paraId="53A55A04" w14:textId="77777777" w:rsidR="00E11C57" w:rsidRPr="00707EC9" w:rsidRDefault="00E11C57" w:rsidP="00E11C57">
            <w:pPr>
              <w:pStyle w:val="Header"/>
              <w:numPr>
                <w:ilvl w:val="0"/>
                <w:numId w:val="10"/>
              </w:numPr>
              <w:tabs>
                <w:tab w:val="clear" w:pos="4513"/>
                <w:tab w:val="clear" w:pos="9026"/>
              </w:tabs>
              <w:rPr>
                <w:rFonts w:cs="Arial"/>
                <w:sz w:val="22"/>
              </w:rPr>
            </w:pPr>
            <w:r>
              <w:rPr>
                <w:rFonts w:cs="Arial"/>
                <w:sz w:val="22"/>
              </w:rPr>
              <w:t>Landscaping operations (collision with landscaping machinery/trips and slips).</w:t>
            </w:r>
          </w:p>
          <w:p w14:paraId="097B32EF" w14:textId="77777777" w:rsidR="00E11C57" w:rsidRPr="00A13125" w:rsidRDefault="00E11C57" w:rsidP="00E11C57">
            <w:pPr>
              <w:pStyle w:val="Header"/>
              <w:numPr>
                <w:ilvl w:val="0"/>
                <w:numId w:val="10"/>
              </w:numPr>
              <w:tabs>
                <w:tab w:val="clear" w:pos="4513"/>
                <w:tab w:val="clear" w:pos="9026"/>
              </w:tabs>
              <w:rPr>
                <w:rFonts w:cs="Arial"/>
                <w:sz w:val="22"/>
              </w:rPr>
            </w:pPr>
            <w:r w:rsidRPr="00707EC9">
              <w:rPr>
                <w:rFonts w:cs="Arial"/>
                <w:sz w:val="22"/>
              </w:rPr>
              <w:t>Heat stroke</w:t>
            </w:r>
            <w:r>
              <w:rPr>
                <w:rFonts w:cs="Arial"/>
                <w:sz w:val="22"/>
              </w:rPr>
              <w:t>, sunburn, hypothermia, cold.</w:t>
            </w:r>
          </w:p>
          <w:p w14:paraId="565DA861" w14:textId="77777777" w:rsidR="00E11C57" w:rsidRPr="00707EC9" w:rsidRDefault="00E11C57" w:rsidP="00E11C57">
            <w:pPr>
              <w:pStyle w:val="Header"/>
              <w:numPr>
                <w:ilvl w:val="0"/>
                <w:numId w:val="10"/>
              </w:numPr>
              <w:tabs>
                <w:tab w:val="clear" w:pos="4513"/>
                <w:tab w:val="clear" w:pos="9026"/>
              </w:tabs>
              <w:rPr>
                <w:rFonts w:cs="Arial"/>
                <w:sz w:val="22"/>
              </w:rPr>
            </w:pPr>
            <w:r w:rsidRPr="00707EC9">
              <w:rPr>
                <w:rFonts w:cs="Arial"/>
                <w:sz w:val="22"/>
              </w:rPr>
              <w:t>Fighting</w:t>
            </w:r>
            <w:r>
              <w:rPr>
                <w:rFonts w:cs="Arial"/>
                <w:sz w:val="22"/>
              </w:rPr>
              <w:t>.</w:t>
            </w:r>
            <w:r w:rsidRPr="00707EC9">
              <w:rPr>
                <w:rFonts w:cs="Arial"/>
                <w:sz w:val="22"/>
              </w:rPr>
              <w:t xml:space="preserve"> </w:t>
            </w:r>
          </w:p>
          <w:p w14:paraId="62117BDC" w14:textId="77777777" w:rsidR="00E11C57" w:rsidRDefault="00E11C57" w:rsidP="00E11C57">
            <w:pPr>
              <w:pStyle w:val="Header"/>
              <w:numPr>
                <w:ilvl w:val="0"/>
                <w:numId w:val="10"/>
              </w:numPr>
              <w:tabs>
                <w:tab w:val="clear" w:pos="4513"/>
                <w:tab w:val="clear" w:pos="9026"/>
              </w:tabs>
              <w:rPr>
                <w:rFonts w:cs="Arial"/>
                <w:sz w:val="22"/>
              </w:rPr>
            </w:pPr>
            <w:r w:rsidRPr="00707EC9">
              <w:rPr>
                <w:rFonts w:cs="Arial"/>
                <w:sz w:val="22"/>
              </w:rPr>
              <w:t>Blind fold games</w:t>
            </w:r>
            <w:r>
              <w:rPr>
                <w:rFonts w:cs="Arial"/>
                <w:sz w:val="22"/>
              </w:rPr>
              <w:t>.</w:t>
            </w:r>
          </w:p>
          <w:p w14:paraId="53C992F8" w14:textId="77777777" w:rsidR="00E11C57" w:rsidRDefault="00E11C57" w:rsidP="00E11C57">
            <w:pPr>
              <w:pStyle w:val="Header"/>
              <w:numPr>
                <w:ilvl w:val="0"/>
                <w:numId w:val="10"/>
              </w:numPr>
              <w:tabs>
                <w:tab w:val="clear" w:pos="4513"/>
                <w:tab w:val="clear" w:pos="9026"/>
              </w:tabs>
              <w:rPr>
                <w:rFonts w:cs="Arial"/>
                <w:sz w:val="22"/>
              </w:rPr>
            </w:pPr>
            <w:r>
              <w:rPr>
                <w:rFonts w:cs="Arial"/>
                <w:sz w:val="22"/>
              </w:rPr>
              <w:t>Falling branches – head or other injury.</w:t>
            </w:r>
          </w:p>
          <w:p w14:paraId="77180B15" w14:textId="77777777" w:rsidR="00E11C57" w:rsidRDefault="00E11C57" w:rsidP="00E11C57">
            <w:pPr>
              <w:pStyle w:val="Header"/>
              <w:numPr>
                <w:ilvl w:val="0"/>
                <w:numId w:val="10"/>
              </w:numPr>
              <w:tabs>
                <w:tab w:val="clear" w:pos="4513"/>
                <w:tab w:val="clear" w:pos="9026"/>
              </w:tabs>
              <w:rPr>
                <w:rFonts w:cs="Arial"/>
                <w:sz w:val="22"/>
              </w:rPr>
            </w:pPr>
            <w:r>
              <w:rPr>
                <w:rFonts w:cs="Arial"/>
                <w:sz w:val="22"/>
              </w:rPr>
              <w:t>Dirty hands – infections.</w:t>
            </w:r>
          </w:p>
          <w:p w14:paraId="706E2068" w14:textId="77777777" w:rsidR="00E11C57" w:rsidRDefault="00E11C57" w:rsidP="00E11C57">
            <w:pPr>
              <w:pStyle w:val="Header"/>
              <w:numPr>
                <w:ilvl w:val="0"/>
                <w:numId w:val="10"/>
              </w:numPr>
              <w:tabs>
                <w:tab w:val="clear" w:pos="4513"/>
                <w:tab w:val="clear" w:pos="9026"/>
              </w:tabs>
              <w:rPr>
                <w:rFonts w:cs="Arial"/>
                <w:sz w:val="22"/>
              </w:rPr>
            </w:pPr>
            <w:r>
              <w:rPr>
                <w:rFonts w:cs="Arial"/>
                <w:sz w:val="22"/>
              </w:rPr>
              <w:t>Insects, wasps, plants, fungi – possible allergic reaction, poisoning, choking.</w:t>
            </w:r>
          </w:p>
          <w:p w14:paraId="4BDE38AE" w14:textId="77777777" w:rsidR="00E11C57" w:rsidRDefault="00E11C57" w:rsidP="00E11C57">
            <w:pPr>
              <w:pStyle w:val="Header"/>
              <w:numPr>
                <w:ilvl w:val="0"/>
                <w:numId w:val="10"/>
              </w:numPr>
              <w:tabs>
                <w:tab w:val="clear" w:pos="4513"/>
                <w:tab w:val="clear" w:pos="9026"/>
              </w:tabs>
              <w:rPr>
                <w:rFonts w:cs="Arial"/>
                <w:sz w:val="22"/>
              </w:rPr>
            </w:pPr>
            <w:r>
              <w:rPr>
                <w:rFonts w:cs="Arial"/>
                <w:sz w:val="22"/>
              </w:rPr>
              <w:t>Lost children (while visiting toilets), potential abduction.</w:t>
            </w:r>
          </w:p>
          <w:p w14:paraId="273151A4" w14:textId="77777777" w:rsidR="00E11C57" w:rsidRDefault="00E11C57" w:rsidP="00E11C57">
            <w:pPr>
              <w:pStyle w:val="Header"/>
              <w:numPr>
                <w:ilvl w:val="0"/>
                <w:numId w:val="10"/>
              </w:numPr>
              <w:tabs>
                <w:tab w:val="clear" w:pos="4513"/>
                <w:tab w:val="clear" w:pos="9026"/>
              </w:tabs>
              <w:rPr>
                <w:rFonts w:cs="Arial"/>
                <w:sz w:val="22"/>
              </w:rPr>
            </w:pPr>
            <w:r>
              <w:rPr>
                <w:rFonts w:cs="Arial"/>
                <w:sz w:val="22"/>
              </w:rPr>
              <w:t>Fire hazard – scalds, forest fire.</w:t>
            </w:r>
          </w:p>
          <w:p w14:paraId="2A15BFAB" w14:textId="77777777" w:rsidR="00E11C57" w:rsidRPr="00707EC9" w:rsidRDefault="00E11C57" w:rsidP="00E11C57">
            <w:pPr>
              <w:pStyle w:val="Header"/>
              <w:numPr>
                <w:ilvl w:val="0"/>
                <w:numId w:val="10"/>
              </w:numPr>
              <w:tabs>
                <w:tab w:val="clear" w:pos="4513"/>
                <w:tab w:val="clear" w:pos="9026"/>
              </w:tabs>
              <w:rPr>
                <w:rFonts w:cs="Arial"/>
                <w:sz w:val="22"/>
              </w:rPr>
            </w:pPr>
            <w:r>
              <w:rPr>
                <w:rFonts w:cs="Arial"/>
                <w:sz w:val="22"/>
              </w:rPr>
              <w:t>Use of sharp tools (whittling, scissors, knives)</w:t>
            </w:r>
          </w:p>
          <w:p w14:paraId="1F66DAB7" w14:textId="77777777" w:rsidR="00E11C57" w:rsidRDefault="00E11C57" w:rsidP="0065711F">
            <w:pPr>
              <w:pStyle w:val="Header"/>
              <w:rPr>
                <w:rFonts w:cs="Arial"/>
                <w:sz w:val="22"/>
              </w:rPr>
            </w:pPr>
          </w:p>
          <w:p w14:paraId="47E15EEB" w14:textId="77777777" w:rsidR="00E11C57" w:rsidRDefault="00E11C57" w:rsidP="0065711F">
            <w:pPr>
              <w:spacing w:before="100" w:beforeAutospacing="1" w:after="100" w:afterAutospacing="1"/>
            </w:pPr>
            <w:r>
              <w:t xml:space="preserve">Environmental hazards (weather, temperature, buildings, surrounding areas). </w:t>
            </w:r>
          </w:p>
          <w:p w14:paraId="2C033F4E" w14:textId="77777777" w:rsidR="00E11C57" w:rsidRPr="00222B57" w:rsidRDefault="00E11C57" w:rsidP="0065711F">
            <w:pPr>
              <w:pStyle w:val="Header"/>
              <w:ind w:left="720"/>
              <w:rPr>
                <w:rFonts w:cs="Arial"/>
                <w:sz w:val="22"/>
              </w:rPr>
            </w:pPr>
          </w:p>
          <w:p w14:paraId="13A05653" w14:textId="77777777" w:rsidR="00E11C57" w:rsidRPr="0085433C" w:rsidRDefault="00E11C57" w:rsidP="0065711F">
            <w:pPr>
              <w:spacing w:before="100" w:beforeAutospacing="1" w:after="100" w:afterAutospacing="1"/>
              <w:rPr>
                <w:rFonts w:cs="Arial"/>
              </w:rPr>
            </w:pPr>
            <w:r>
              <w:rPr>
                <w:rFonts w:cs="Arial"/>
              </w:rPr>
              <w:t>.</w:t>
            </w:r>
          </w:p>
          <w:p w14:paraId="091C7078" w14:textId="77777777" w:rsidR="00E11C57" w:rsidRPr="00222B57" w:rsidRDefault="00E11C57" w:rsidP="0065711F">
            <w:pPr>
              <w:pStyle w:val="Header"/>
              <w:ind w:left="720"/>
              <w:rPr>
                <w:rFonts w:cs="Arial"/>
                <w:sz w:val="22"/>
              </w:rPr>
            </w:pPr>
          </w:p>
          <w:p w14:paraId="2313558E" w14:textId="77777777" w:rsidR="00E11C57" w:rsidRPr="00222B57" w:rsidRDefault="00E11C57" w:rsidP="0065711F">
            <w:pPr>
              <w:pStyle w:val="Header"/>
              <w:ind w:left="720"/>
              <w:rPr>
                <w:rFonts w:cs="Arial"/>
                <w:sz w:val="22"/>
              </w:rPr>
            </w:pPr>
          </w:p>
        </w:tc>
      </w:tr>
      <w:tr w:rsidR="00E11C57" w14:paraId="56742D33" w14:textId="77777777" w:rsidTr="007A3062">
        <w:tc>
          <w:tcPr>
            <w:tcW w:w="2523" w:type="dxa"/>
            <w:shd w:val="clear" w:color="auto" w:fill="D9D9D9"/>
          </w:tcPr>
          <w:p w14:paraId="40B9F3E5" w14:textId="77777777" w:rsidR="00E11C57" w:rsidRPr="00222B57" w:rsidRDefault="00E11C57" w:rsidP="0065711F">
            <w:pPr>
              <w:pStyle w:val="Header"/>
              <w:rPr>
                <w:rFonts w:cs="Arial"/>
                <w:b/>
              </w:rPr>
            </w:pPr>
            <w:r w:rsidRPr="00222B57">
              <w:rPr>
                <w:rFonts w:cs="Arial"/>
                <w:b/>
              </w:rPr>
              <w:lastRenderedPageBreak/>
              <w:t>STEP 3 (a)</w:t>
            </w:r>
          </w:p>
          <w:p w14:paraId="38CE5D33" w14:textId="77777777" w:rsidR="00E11C57" w:rsidRPr="00222B57" w:rsidRDefault="00E11C57" w:rsidP="0065711F">
            <w:pPr>
              <w:rPr>
                <w:rFonts w:cs="Arial"/>
              </w:rPr>
            </w:pPr>
            <w:r w:rsidRPr="00222B57">
              <w:rPr>
                <w:rFonts w:cs="Arial"/>
              </w:rPr>
              <w:t>What are you already doing?</w:t>
            </w:r>
          </w:p>
          <w:p w14:paraId="5FDA5287" w14:textId="77777777" w:rsidR="00E11C57" w:rsidRPr="00222B57" w:rsidRDefault="00E11C57" w:rsidP="0065711F">
            <w:pPr>
              <w:pStyle w:val="Header"/>
              <w:rPr>
                <w:rFonts w:cs="Arial"/>
                <w:i/>
                <w:iCs/>
                <w:sz w:val="16"/>
              </w:rPr>
            </w:pPr>
          </w:p>
          <w:p w14:paraId="559CFF8D" w14:textId="77777777" w:rsidR="00E11C57" w:rsidRPr="00222B57" w:rsidRDefault="00E11C57" w:rsidP="0065711F">
            <w:pPr>
              <w:pStyle w:val="Header"/>
              <w:rPr>
                <w:rFonts w:cs="Arial"/>
              </w:rPr>
            </w:pPr>
            <w:r w:rsidRPr="00222B57">
              <w:rPr>
                <w:rFonts w:cs="Arial"/>
                <w:i/>
                <w:iCs/>
                <w:sz w:val="16"/>
              </w:rPr>
              <w:t>What is already in place to reduce the likelihood of harm, or to make any harm less serious</w:t>
            </w:r>
          </w:p>
        </w:tc>
        <w:tc>
          <w:tcPr>
            <w:tcW w:w="12644" w:type="dxa"/>
            <w:gridSpan w:val="3"/>
          </w:tcPr>
          <w:tbl>
            <w:tblPr>
              <w:tblW w:w="12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2"/>
              <w:gridCol w:w="9604"/>
              <w:gridCol w:w="15"/>
            </w:tblGrid>
            <w:tr w:rsidR="00E11C57" w14:paraId="217F8353" w14:textId="77777777" w:rsidTr="0065711F">
              <w:trPr>
                <w:cantSplit/>
                <w:trHeight w:val="165"/>
              </w:trPr>
              <w:tc>
                <w:tcPr>
                  <w:tcW w:w="2972" w:type="dxa"/>
                </w:tcPr>
                <w:p w14:paraId="03049D64" w14:textId="77777777" w:rsidR="00E11C57" w:rsidRPr="003663FB" w:rsidRDefault="00E11C57" w:rsidP="0065711F">
                  <w:pPr>
                    <w:jc w:val="center"/>
                    <w:rPr>
                      <w:rFonts w:cs="Arial"/>
                      <w:sz w:val="21"/>
                      <w:szCs w:val="21"/>
                    </w:rPr>
                  </w:pPr>
                  <w:r>
                    <w:rPr>
                      <w:rFonts w:cs="Arial"/>
                      <w:sz w:val="21"/>
                      <w:szCs w:val="21"/>
                    </w:rPr>
                    <w:t xml:space="preserve">Level of supervision </w:t>
                  </w:r>
                </w:p>
              </w:tc>
              <w:tc>
                <w:tcPr>
                  <w:tcW w:w="9619" w:type="dxa"/>
                  <w:gridSpan w:val="2"/>
                </w:tcPr>
                <w:p w14:paraId="22FB5C03" w14:textId="77777777" w:rsidR="00A53312" w:rsidRPr="00A53312" w:rsidRDefault="00A53312" w:rsidP="00A53312">
                  <w:pPr>
                    <w:spacing w:before="0" w:after="0" w:line="240" w:lineRule="auto"/>
                    <w:rPr>
                      <w:rFonts w:cs="Arial"/>
                      <w:sz w:val="21"/>
                      <w:szCs w:val="21"/>
                    </w:rPr>
                  </w:pPr>
                  <w:r w:rsidRPr="00A53312">
                    <w:rPr>
                      <w:rFonts w:cs="Arial"/>
                      <w:b/>
                      <w:sz w:val="21"/>
                      <w:szCs w:val="21"/>
                    </w:rPr>
                    <w:t>School Children’s Visits/sessions</w:t>
                  </w:r>
                  <w:r w:rsidRPr="00A53312">
                    <w:rPr>
                      <w:rFonts w:cs="Arial"/>
                      <w:sz w:val="21"/>
                      <w:szCs w:val="21"/>
                    </w:rPr>
                    <w:t xml:space="preserve"> – </w:t>
                  </w:r>
                </w:p>
                <w:p w14:paraId="2005A12E" w14:textId="77777777" w:rsidR="00A53312" w:rsidRPr="00A53312" w:rsidRDefault="00A53312" w:rsidP="00A53312">
                  <w:pPr>
                    <w:numPr>
                      <w:ilvl w:val="0"/>
                      <w:numId w:val="21"/>
                    </w:numPr>
                    <w:spacing w:before="0" w:after="0" w:line="240" w:lineRule="auto"/>
                    <w:rPr>
                      <w:rFonts w:cs="Arial"/>
                      <w:sz w:val="21"/>
                      <w:szCs w:val="21"/>
                    </w:rPr>
                  </w:pPr>
                  <w:r w:rsidRPr="00A53312">
                    <w:rPr>
                      <w:rFonts w:cs="Arial"/>
                      <w:sz w:val="21"/>
                      <w:szCs w:val="21"/>
                    </w:rPr>
                    <w:t xml:space="preserve">During children’s activities staff to child ratios are a maximum – class teachers to be present on site and remain in loco parentis.   </w:t>
                  </w:r>
                </w:p>
                <w:p w14:paraId="13051D22" w14:textId="77777777" w:rsidR="00A53312" w:rsidRPr="00A53312" w:rsidRDefault="00A53312" w:rsidP="00A53312">
                  <w:pPr>
                    <w:numPr>
                      <w:ilvl w:val="0"/>
                      <w:numId w:val="21"/>
                    </w:numPr>
                    <w:spacing w:before="0" w:after="0" w:line="240" w:lineRule="auto"/>
                    <w:rPr>
                      <w:rFonts w:cs="Arial"/>
                      <w:sz w:val="21"/>
                      <w:szCs w:val="21"/>
                    </w:rPr>
                  </w:pPr>
                  <w:r w:rsidRPr="00A53312">
                    <w:rPr>
                      <w:rFonts w:cs="Arial"/>
                      <w:sz w:val="21"/>
                      <w:szCs w:val="21"/>
                    </w:rPr>
                    <w:t xml:space="preserve">EYFS: </w:t>
                  </w:r>
                </w:p>
                <w:p w14:paraId="463B5667" w14:textId="68271E80" w:rsidR="00A53312" w:rsidRPr="00A53312" w:rsidRDefault="00A53312" w:rsidP="00A53312">
                  <w:pPr>
                    <w:numPr>
                      <w:ilvl w:val="1"/>
                      <w:numId w:val="21"/>
                    </w:numPr>
                    <w:spacing w:before="0" w:after="0" w:line="240" w:lineRule="auto"/>
                    <w:rPr>
                      <w:rFonts w:cs="Arial"/>
                      <w:sz w:val="21"/>
                      <w:szCs w:val="21"/>
                    </w:rPr>
                  </w:pPr>
                  <w:r w:rsidRPr="00A53312">
                    <w:rPr>
                      <w:rFonts w:cs="Arial"/>
                      <w:sz w:val="21"/>
                      <w:szCs w:val="21"/>
                    </w:rPr>
                    <w:t xml:space="preserve">there must be at least one member of qualified teaching staff (either </w:t>
                  </w:r>
                  <w:r w:rsidR="00CF2844">
                    <w:rPr>
                      <w:rFonts w:cs="Arial"/>
                      <w:sz w:val="21"/>
                      <w:szCs w:val="21"/>
                    </w:rPr>
                    <w:t>(XXX SCHOOL NAME)</w:t>
                  </w:r>
                  <w:r w:rsidRPr="00A53312">
                    <w:rPr>
                      <w:rFonts w:cs="Arial"/>
                      <w:sz w:val="21"/>
                      <w:szCs w:val="21"/>
                    </w:rPr>
                    <w:t xml:space="preserve"> staff or school staff) for every 13 children.</w:t>
                  </w:r>
                </w:p>
                <w:p w14:paraId="6D6E77F8" w14:textId="2DC83610" w:rsidR="00A53312" w:rsidRPr="00A53312" w:rsidRDefault="00A53312" w:rsidP="00A53312">
                  <w:pPr>
                    <w:numPr>
                      <w:ilvl w:val="1"/>
                      <w:numId w:val="21"/>
                    </w:numPr>
                    <w:spacing w:before="0" w:after="0" w:line="240" w:lineRule="auto"/>
                    <w:rPr>
                      <w:rFonts w:cs="Arial"/>
                      <w:b/>
                      <w:bCs/>
                      <w:sz w:val="21"/>
                      <w:szCs w:val="21"/>
                    </w:rPr>
                  </w:pPr>
                  <w:r w:rsidRPr="00A53312">
                    <w:rPr>
                      <w:rFonts w:cs="Arial"/>
                      <w:sz w:val="21"/>
                      <w:szCs w:val="21"/>
                    </w:rPr>
                    <w:t xml:space="preserve">at least one other member of staff who must hold an approved level 3 teaching assistant qualification </w:t>
                  </w:r>
                </w:p>
                <w:p w14:paraId="2F9A1826" w14:textId="77777777" w:rsidR="00A53312" w:rsidRPr="00A53312" w:rsidRDefault="00A53312" w:rsidP="00A53312">
                  <w:pPr>
                    <w:numPr>
                      <w:ilvl w:val="0"/>
                      <w:numId w:val="21"/>
                    </w:numPr>
                    <w:spacing w:before="0" w:after="0" w:line="240" w:lineRule="auto"/>
                    <w:rPr>
                      <w:rFonts w:cs="Arial"/>
                      <w:sz w:val="21"/>
                      <w:szCs w:val="21"/>
                    </w:rPr>
                  </w:pPr>
                  <w:r w:rsidRPr="00A53312">
                    <w:rPr>
                      <w:rFonts w:cs="Arial"/>
                      <w:sz w:val="21"/>
                      <w:szCs w:val="21"/>
                    </w:rPr>
                    <w:t>Keys Stages 1 and 2:</w:t>
                  </w:r>
                </w:p>
                <w:p w14:paraId="459D4644" w14:textId="1D3C058D" w:rsidR="00A53312" w:rsidRPr="00A53312" w:rsidRDefault="00A53312" w:rsidP="00A53312">
                  <w:pPr>
                    <w:numPr>
                      <w:ilvl w:val="1"/>
                      <w:numId w:val="21"/>
                    </w:numPr>
                    <w:spacing w:before="0" w:after="0" w:line="240" w:lineRule="auto"/>
                    <w:rPr>
                      <w:rFonts w:cs="Arial"/>
                      <w:sz w:val="21"/>
                      <w:szCs w:val="21"/>
                    </w:rPr>
                  </w:pPr>
                  <w:r w:rsidRPr="00A53312">
                    <w:rPr>
                      <w:rFonts w:cs="Arial"/>
                      <w:sz w:val="21"/>
                      <w:szCs w:val="21"/>
                    </w:rPr>
                    <w:t xml:space="preserve">There must be at least one member of staff for every 10 children (either </w:t>
                  </w:r>
                  <w:r w:rsidR="00CF2844">
                    <w:rPr>
                      <w:rFonts w:cs="Arial"/>
                      <w:sz w:val="21"/>
                      <w:szCs w:val="21"/>
                    </w:rPr>
                    <w:t>(XXX SCHOOL NAME)</w:t>
                  </w:r>
                  <w:r w:rsidRPr="00A53312">
                    <w:rPr>
                      <w:rFonts w:cs="Arial"/>
                      <w:sz w:val="21"/>
                      <w:szCs w:val="21"/>
                    </w:rPr>
                    <w:t xml:space="preserve"> staff or school staff).</w:t>
                  </w:r>
                </w:p>
                <w:p w14:paraId="5DFAF499" w14:textId="786FAF25" w:rsidR="00A53312" w:rsidRPr="00A53312" w:rsidRDefault="00A53312" w:rsidP="00CE67C0">
                  <w:pPr>
                    <w:numPr>
                      <w:ilvl w:val="1"/>
                      <w:numId w:val="21"/>
                    </w:numPr>
                    <w:spacing w:before="0" w:after="0" w:line="240" w:lineRule="auto"/>
                    <w:rPr>
                      <w:rFonts w:cs="Arial"/>
                      <w:sz w:val="21"/>
                      <w:szCs w:val="21"/>
                    </w:rPr>
                  </w:pPr>
                  <w:r w:rsidRPr="00A53312">
                    <w:rPr>
                      <w:rFonts w:cs="Arial"/>
                      <w:sz w:val="21"/>
                      <w:szCs w:val="21"/>
                    </w:rPr>
                    <w:t xml:space="preserve">at least one other member of staff who must hold an approved level 3 teaching assistant qualification </w:t>
                  </w:r>
                </w:p>
                <w:p w14:paraId="7F866CEB" w14:textId="77777777" w:rsidR="00A53312" w:rsidRPr="00A53312" w:rsidRDefault="00A53312" w:rsidP="00A53312">
                  <w:pPr>
                    <w:numPr>
                      <w:ilvl w:val="0"/>
                      <w:numId w:val="21"/>
                    </w:numPr>
                    <w:spacing w:before="0" w:after="0" w:line="240" w:lineRule="auto"/>
                    <w:rPr>
                      <w:rFonts w:cs="Arial"/>
                      <w:sz w:val="21"/>
                      <w:szCs w:val="21"/>
                    </w:rPr>
                  </w:pPr>
                  <w:r w:rsidRPr="00A53312">
                    <w:rPr>
                      <w:rFonts w:cs="Arial"/>
                      <w:sz w:val="21"/>
                      <w:szCs w:val="21"/>
                    </w:rPr>
                    <w:t>Key Stage 3:</w:t>
                  </w:r>
                </w:p>
                <w:p w14:paraId="630D5D51" w14:textId="6B655029" w:rsidR="00A53312" w:rsidRPr="00A53312" w:rsidRDefault="00A53312" w:rsidP="00A53312">
                  <w:pPr>
                    <w:numPr>
                      <w:ilvl w:val="1"/>
                      <w:numId w:val="21"/>
                    </w:numPr>
                    <w:spacing w:before="0" w:after="0" w:line="240" w:lineRule="auto"/>
                    <w:rPr>
                      <w:rFonts w:cs="Arial"/>
                      <w:sz w:val="21"/>
                      <w:szCs w:val="21"/>
                    </w:rPr>
                  </w:pPr>
                  <w:r w:rsidRPr="00A53312">
                    <w:rPr>
                      <w:rFonts w:cs="Arial"/>
                      <w:sz w:val="21"/>
                      <w:szCs w:val="21"/>
                    </w:rPr>
                    <w:t xml:space="preserve">There must be at least one </w:t>
                  </w:r>
                  <w:r w:rsidR="00CF2844">
                    <w:rPr>
                      <w:rFonts w:cs="Arial"/>
                      <w:sz w:val="21"/>
                      <w:szCs w:val="21"/>
                    </w:rPr>
                    <w:t>(XXX SCHOOL NAME)</w:t>
                  </w:r>
                  <w:r w:rsidRPr="00A53312">
                    <w:rPr>
                      <w:rFonts w:cs="Arial"/>
                      <w:sz w:val="21"/>
                      <w:szCs w:val="21"/>
                    </w:rPr>
                    <w:t xml:space="preserve"> member of staff for every 12 children (either </w:t>
                  </w:r>
                  <w:r w:rsidR="00CF2844">
                    <w:rPr>
                      <w:rFonts w:cs="Arial"/>
                      <w:sz w:val="21"/>
                      <w:szCs w:val="21"/>
                    </w:rPr>
                    <w:t>(XXX SCHOOL NAME)</w:t>
                  </w:r>
                  <w:r w:rsidRPr="00A53312">
                    <w:rPr>
                      <w:rFonts w:cs="Arial"/>
                      <w:sz w:val="21"/>
                      <w:szCs w:val="21"/>
                    </w:rPr>
                    <w:t xml:space="preserve"> staff or school staff).</w:t>
                  </w:r>
                </w:p>
                <w:p w14:paraId="12C1E6A3" w14:textId="141994B2" w:rsidR="00A53312" w:rsidRPr="00A53312" w:rsidRDefault="00A53312" w:rsidP="00A53312">
                  <w:pPr>
                    <w:numPr>
                      <w:ilvl w:val="1"/>
                      <w:numId w:val="21"/>
                    </w:numPr>
                    <w:spacing w:before="0" w:after="0" w:line="240" w:lineRule="auto"/>
                    <w:rPr>
                      <w:rFonts w:cs="Arial"/>
                      <w:sz w:val="21"/>
                      <w:szCs w:val="21"/>
                    </w:rPr>
                  </w:pPr>
                  <w:r w:rsidRPr="00A53312">
                    <w:rPr>
                      <w:rFonts w:cs="Arial"/>
                      <w:sz w:val="21"/>
                      <w:szCs w:val="21"/>
                    </w:rPr>
                    <w:t xml:space="preserve">At least two </w:t>
                  </w:r>
                  <w:r w:rsidR="00CF2844">
                    <w:rPr>
                      <w:rFonts w:cs="Arial"/>
                      <w:sz w:val="21"/>
                      <w:szCs w:val="21"/>
                    </w:rPr>
                    <w:t>(XXX SCHOOL NAME)</w:t>
                  </w:r>
                  <w:r w:rsidRPr="00A53312">
                    <w:rPr>
                      <w:rFonts w:cs="Arial"/>
                      <w:sz w:val="21"/>
                      <w:szCs w:val="21"/>
                    </w:rPr>
                    <w:t xml:space="preserve"> trainee teachers with relevant training in outdoor learning.</w:t>
                  </w:r>
                </w:p>
                <w:p w14:paraId="33B9B882" w14:textId="77777777" w:rsidR="00A53312" w:rsidRPr="00A53312" w:rsidRDefault="00A53312" w:rsidP="00A53312">
                  <w:pPr>
                    <w:numPr>
                      <w:ilvl w:val="0"/>
                      <w:numId w:val="21"/>
                    </w:numPr>
                    <w:spacing w:before="0" w:after="0" w:line="240" w:lineRule="auto"/>
                    <w:rPr>
                      <w:rFonts w:cs="Arial"/>
                      <w:sz w:val="21"/>
                      <w:szCs w:val="21"/>
                    </w:rPr>
                  </w:pPr>
                  <w:r w:rsidRPr="00A53312">
                    <w:rPr>
                      <w:rFonts w:cs="Arial"/>
                      <w:sz w:val="21"/>
                      <w:szCs w:val="21"/>
                    </w:rPr>
                    <w:t>Key Stage 4:</w:t>
                  </w:r>
                </w:p>
                <w:p w14:paraId="76E81D07" w14:textId="68665A53" w:rsidR="00A53312" w:rsidRPr="00A53312" w:rsidRDefault="00A53312" w:rsidP="00A53312">
                  <w:pPr>
                    <w:numPr>
                      <w:ilvl w:val="1"/>
                      <w:numId w:val="21"/>
                    </w:numPr>
                    <w:spacing w:before="0" w:after="0" w:line="240" w:lineRule="auto"/>
                    <w:rPr>
                      <w:rFonts w:cs="Arial"/>
                      <w:sz w:val="21"/>
                      <w:szCs w:val="21"/>
                    </w:rPr>
                  </w:pPr>
                  <w:r w:rsidRPr="00A53312">
                    <w:rPr>
                      <w:rFonts w:cs="Arial"/>
                      <w:sz w:val="21"/>
                      <w:szCs w:val="21"/>
                    </w:rPr>
                    <w:t xml:space="preserve">There must be at least one member of staff for every 14 children (either </w:t>
                  </w:r>
                  <w:r w:rsidR="00CF2844">
                    <w:rPr>
                      <w:rFonts w:cs="Arial"/>
                      <w:sz w:val="21"/>
                      <w:szCs w:val="21"/>
                    </w:rPr>
                    <w:t>(XXX SCHOOL NAME)</w:t>
                  </w:r>
                  <w:r w:rsidRPr="00A53312">
                    <w:rPr>
                      <w:rFonts w:cs="Arial"/>
                      <w:sz w:val="21"/>
                      <w:szCs w:val="21"/>
                    </w:rPr>
                    <w:t xml:space="preserve"> staff or school staff).</w:t>
                  </w:r>
                </w:p>
                <w:p w14:paraId="41AE9286" w14:textId="6503DA0D" w:rsidR="00A53312" w:rsidRPr="00A53312" w:rsidRDefault="00A53312" w:rsidP="00A53312">
                  <w:pPr>
                    <w:spacing w:before="0" w:after="0" w:line="240" w:lineRule="auto"/>
                    <w:rPr>
                      <w:rFonts w:cs="Arial"/>
                      <w:sz w:val="21"/>
                      <w:szCs w:val="21"/>
                    </w:rPr>
                  </w:pPr>
                  <w:r w:rsidRPr="00A53312">
                    <w:rPr>
                      <w:rFonts w:cs="Arial"/>
                      <w:sz w:val="21"/>
                      <w:szCs w:val="21"/>
                    </w:rPr>
                    <w:t>(P</w:t>
                  </w:r>
                  <w:r w:rsidRPr="00A53312">
                    <w:rPr>
                      <w:rFonts w:cs="Arial"/>
                      <w:i/>
                      <w:iCs/>
                      <w:sz w:val="21"/>
                      <w:szCs w:val="21"/>
                    </w:rPr>
                    <w:t xml:space="preserve">lease note there is no statutory requirement for adult-pupil ratios for outdoor learning but we will often have more adults - including </w:t>
                  </w:r>
                  <w:r w:rsidR="00CF2844">
                    <w:rPr>
                      <w:rFonts w:cs="Arial"/>
                      <w:i/>
                      <w:iCs/>
                      <w:sz w:val="21"/>
                      <w:szCs w:val="21"/>
                    </w:rPr>
                    <w:t>(XXX SCHOOL NAME)</w:t>
                  </w:r>
                  <w:r w:rsidRPr="00A53312">
                    <w:rPr>
                      <w:rFonts w:cs="Arial"/>
                      <w:i/>
                      <w:iCs/>
                      <w:sz w:val="21"/>
                      <w:szCs w:val="21"/>
                    </w:rPr>
                    <w:t xml:space="preserve"> teacher trainees - in the sessions to ensure the safety of pupils of all ages</w:t>
                  </w:r>
                  <w:r w:rsidRPr="00A53312">
                    <w:rPr>
                      <w:rFonts w:cs="Arial"/>
                      <w:sz w:val="21"/>
                      <w:szCs w:val="21"/>
                    </w:rPr>
                    <w:t>).</w:t>
                  </w:r>
                </w:p>
                <w:p w14:paraId="047CAFE4" w14:textId="16D2BD25" w:rsidR="00E11C57" w:rsidRDefault="00E11C57" w:rsidP="0065711F">
                  <w:pPr>
                    <w:rPr>
                      <w:rFonts w:cs="Arial"/>
                      <w:b/>
                      <w:sz w:val="21"/>
                      <w:szCs w:val="21"/>
                    </w:rPr>
                  </w:pPr>
                  <w:r>
                    <w:rPr>
                      <w:rFonts w:cs="Arial"/>
                      <w:b/>
                      <w:sz w:val="21"/>
                      <w:szCs w:val="21"/>
                    </w:rPr>
                    <w:t xml:space="preserve">Student </w:t>
                  </w:r>
                  <w:r w:rsidR="004A3253">
                    <w:rPr>
                      <w:rFonts w:cs="Arial"/>
                      <w:b/>
                      <w:sz w:val="21"/>
                      <w:szCs w:val="21"/>
                    </w:rPr>
                    <w:t>Outdoor Learning</w:t>
                  </w:r>
                  <w:r>
                    <w:rPr>
                      <w:rFonts w:cs="Arial"/>
                      <w:b/>
                      <w:sz w:val="21"/>
                      <w:szCs w:val="21"/>
                    </w:rPr>
                    <w:t xml:space="preserve"> Days/sessions</w:t>
                  </w:r>
                </w:p>
                <w:p w14:paraId="3E746BD6" w14:textId="7A930997" w:rsidR="00E11C57" w:rsidRDefault="00E11C57" w:rsidP="00E11C57">
                  <w:pPr>
                    <w:numPr>
                      <w:ilvl w:val="0"/>
                      <w:numId w:val="22"/>
                    </w:numPr>
                    <w:spacing w:before="0" w:after="0" w:line="240" w:lineRule="auto"/>
                    <w:rPr>
                      <w:rFonts w:cs="Arial"/>
                      <w:sz w:val="21"/>
                      <w:szCs w:val="21"/>
                    </w:rPr>
                  </w:pPr>
                  <w:r w:rsidRPr="005A781D">
                    <w:rPr>
                      <w:rFonts w:cs="Arial"/>
                      <w:sz w:val="21"/>
                      <w:szCs w:val="21"/>
                    </w:rPr>
                    <w:t xml:space="preserve">Staff - can include </w:t>
                  </w:r>
                  <w:r w:rsidR="00CF2844">
                    <w:rPr>
                      <w:rFonts w:cs="Arial"/>
                      <w:sz w:val="21"/>
                      <w:szCs w:val="21"/>
                    </w:rPr>
                    <w:t>(XXX SCHOOL NAME)</w:t>
                  </w:r>
                  <w:r w:rsidRPr="005A781D">
                    <w:rPr>
                      <w:rFonts w:cs="Arial"/>
                      <w:sz w:val="21"/>
                      <w:szCs w:val="21"/>
                    </w:rPr>
                    <w:t>’s perma</w:t>
                  </w:r>
                  <w:r>
                    <w:rPr>
                      <w:rFonts w:cs="Arial"/>
                      <w:sz w:val="21"/>
                      <w:szCs w:val="21"/>
                    </w:rPr>
                    <w:t>n</w:t>
                  </w:r>
                  <w:r w:rsidRPr="005A781D">
                    <w:rPr>
                      <w:rFonts w:cs="Arial"/>
                      <w:sz w:val="21"/>
                      <w:szCs w:val="21"/>
                    </w:rPr>
                    <w:t xml:space="preserve">ent and </w:t>
                  </w:r>
                  <w:r>
                    <w:rPr>
                      <w:rFonts w:cs="Arial"/>
                      <w:sz w:val="21"/>
                      <w:szCs w:val="21"/>
                    </w:rPr>
                    <w:t xml:space="preserve">Visiting </w:t>
                  </w:r>
                  <w:r w:rsidR="004A3253">
                    <w:rPr>
                      <w:rFonts w:cs="Arial"/>
                      <w:sz w:val="21"/>
                      <w:szCs w:val="21"/>
                    </w:rPr>
                    <w:t>Outdoor Learning</w:t>
                  </w:r>
                  <w:r>
                    <w:rPr>
                      <w:rFonts w:cs="Arial"/>
                      <w:sz w:val="21"/>
                      <w:szCs w:val="21"/>
                    </w:rPr>
                    <w:t xml:space="preserve"> Instructors</w:t>
                  </w:r>
                  <w:r w:rsidRPr="005A781D">
                    <w:rPr>
                      <w:rFonts w:cs="Arial"/>
                      <w:sz w:val="21"/>
                      <w:szCs w:val="21"/>
                    </w:rPr>
                    <w:t xml:space="preserve"> – see </w:t>
                  </w:r>
                  <w:r w:rsidR="00CF2844">
                    <w:rPr>
                      <w:rFonts w:cs="Arial"/>
                      <w:sz w:val="21"/>
                      <w:szCs w:val="21"/>
                    </w:rPr>
                    <w:t>(XXX SCHOOL NAME)</w:t>
                  </w:r>
                  <w:r w:rsidRPr="005A781D">
                    <w:rPr>
                      <w:rFonts w:cs="Arial"/>
                      <w:sz w:val="21"/>
                      <w:szCs w:val="21"/>
                    </w:rPr>
                    <w:t xml:space="preserve"> </w:t>
                  </w:r>
                  <w:r>
                    <w:rPr>
                      <w:rFonts w:cs="Arial"/>
                      <w:sz w:val="21"/>
                      <w:szCs w:val="21"/>
                    </w:rPr>
                    <w:t xml:space="preserve">job descriptions and </w:t>
                  </w:r>
                  <w:r w:rsidRPr="005A781D">
                    <w:rPr>
                      <w:rFonts w:cs="Arial"/>
                      <w:sz w:val="21"/>
                      <w:szCs w:val="21"/>
                    </w:rPr>
                    <w:t>person specification for eligibility</w:t>
                  </w:r>
                  <w:r>
                    <w:rPr>
                      <w:rFonts w:cs="Arial"/>
                      <w:sz w:val="21"/>
                      <w:szCs w:val="21"/>
                    </w:rPr>
                    <w:t>.</w:t>
                  </w:r>
                  <w:r w:rsidRPr="005A781D">
                    <w:rPr>
                      <w:rFonts w:cs="Arial"/>
                      <w:sz w:val="21"/>
                      <w:szCs w:val="21"/>
                    </w:rPr>
                    <w:t xml:space="preserve"> </w:t>
                  </w:r>
                </w:p>
                <w:p w14:paraId="1359B874" w14:textId="77777777" w:rsidR="00E11C57" w:rsidRDefault="00E11C57" w:rsidP="00E11C57">
                  <w:pPr>
                    <w:numPr>
                      <w:ilvl w:val="0"/>
                      <w:numId w:val="22"/>
                    </w:numPr>
                    <w:spacing w:before="0" w:after="0" w:line="240" w:lineRule="auto"/>
                    <w:rPr>
                      <w:rFonts w:cs="Arial"/>
                      <w:sz w:val="21"/>
                      <w:szCs w:val="21"/>
                    </w:rPr>
                  </w:pPr>
                  <w:r w:rsidRPr="005A781D">
                    <w:rPr>
                      <w:rFonts w:cs="Arial"/>
                      <w:sz w:val="21"/>
                      <w:szCs w:val="21"/>
                    </w:rPr>
                    <w:t xml:space="preserve">Additional staff on site </w:t>
                  </w:r>
                  <w:proofErr w:type="gramStart"/>
                  <w:r w:rsidRPr="005A781D">
                    <w:rPr>
                      <w:rFonts w:cs="Arial"/>
                      <w:sz w:val="21"/>
                      <w:szCs w:val="21"/>
                    </w:rPr>
                    <w:t>at all times</w:t>
                  </w:r>
                  <w:proofErr w:type="gramEnd"/>
                  <w:r w:rsidRPr="005A781D">
                    <w:rPr>
                      <w:rFonts w:cs="Arial"/>
                      <w:sz w:val="21"/>
                      <w:szCs w:val="21"/>
                    </w:rPr>
                    <w:t xml:space="preserve">. </w:t>
                  </w:r>
                </w:p>
                <w:p w14:paraId="7405E718" w14:textId="77777777" w:rsidR="00E11C57" w:rsidRDefault="00E11C57" w:rsidP="00E11C57">
                  <w:pPr>
                    <w:numPr>
                      <w:ilvl w:val="0"/>
                      <w:numId w:val="22"/>
                    </w:numPr>
                    <w:spacing w:before="0" w:after="0" w:line="240" w:lineRule="auto"/>
                    <w:rPr>
                      <w:rFonts w:cs="Arial"/>
                      <w:sz w:val="21"/>
                      <w:szCs w:val="21"/>
                    </w:rPr>
                  </w:pPr>
                  <w:r w:rsidRPr="005A781D">
                    <w:rPr>
                      <w:rFonts w:cs="Arial"/>
                      <w:sz w:val="21"/>
                      <w:szCs w:val="21"/>
                    </w:rPr>
                    <w:t xml:space="preserve">First aiders available on site </w:t>
                  </w:r>
                  <w:proofErr w:type="gramStart"/>
                  <w:r w:rsidRPr="005A781D">
                    <w:rPr>
                      <w:rFonts w:cs="Arial"/>
                      <w:sz w:val="21"/>
                      <w:szCs w:val="21"/>
                    </w:rPr>
                    <w:t>at all times</w:t>
                  </w:r>
                  <w:proofErr w:type="gramEnd"/>
                  <w:r w:rsidRPr="005A781D">
                    <w:rPr>
                      <w:rFonts w:cs="Arial"/>
                      <w:sz w:val="21"/>
                      <w:szCs w:val="21"/>
                    </w:rPr>
                    <w:t>.</w:t>
                  </w:r>
                </w:p>
              </w:tc>
            </w:tr>
            <w:tr w:rsidR="00E11C57" w14:paraId="15D2EBF7" w14:textId="77777777" w:rsidTr="0065711F">
              <w:trPr>
                <w:cantSplit/>
                <w:trHeight w:val="165"/>
              </w:trPr>
              <w:tc>
                <w:tcPr>
                  <w:tcW w:w="2972" w:type="dxa"/>
                </w:tcPr>
                <w:p w14:paraId="33DDC784" w14:textId="77777777" w:rsidR="00E11C57" w:rsidRPr="00923FE5" w:rsidRDefault="00E11C57" w:rsidP="0065711F">
                  <w:pPr>
                    <w:jc w:val="center"/>
                    <w:rPr>
                      <w:rFonts w:cs="Arial"/>
                      <w:sz w:val="21"/>
                      <w:szCs w:val="21"/>
                    </w:rPr>
                  </w:pPr>
                  <w:r w:rsidRPr="003663FB">
                    <w:rPr>
                      <w:rFonts w:cs="Arial"/>
                      <w:sz w:val="21"/>
                      <w:szCs w:val="21"/>
                    </w:rPr>
                    <w:t>Lost children</w:t>
                  </w:r>
                </w:p>
              </w:tc>
              <w:tc>
                <w:tcPr>
                  <w:tcW w:w="9619" w:type="dxa"/>
                  <w:gridSpan w:val="2"/>
                </w:tcPr>
                <w:p w14:paraId="5E3BEDEA" w14:textId="77777777" w:rsidR="00E11C57" w:rsidRDefault="00E11C57" w:rsidP="00E11C57">
                  <w:pPr>
                    <w:numPr>
                      <w:ilvl w:val="0"/>
                      <w:numId w:val="22"/>
                    </w:numPr>
                    <w:spacing w:before="0" w:after="0" w:line="240" w:lineRule="auto"/>
                    <w:rPr>
                      <w:rFonts w:cs="Arial"/>
                      <w:sz w:val="21"/>
                      <w:szCs w:val="21"/>
                    </w:rPr>
                  </w:pPr>
                  <w:r>
                    <w:rPr>
                      <w:rFonts w:cs="Arial"/>
                      <w:sz w:val="21"/>
                      <w:szCs w:val="21"/>
                    </w:rPr>
                    <w:t xml:space="preserve">Register of children/students at start middle and end of day/session. </w:t>
                  </w:r>
                </w:p>
                <w:p w14:paraId="3C23177B" w14:textId="77777777" w:rsidR="00E11C57" w:rsidRDefault="00E11C57" w:rsidP="00E11C57">
                  <w:pPr>
                    <w:numPr>
                      <w:ilvl w:val="0"/>
                      <w:numId w:val="22"/>
                    </w:numPr>
                    <w:spacing w:before="0" w:after="0" w:line="240" w:lineRule="auto"/>
                    <w:rPr>
                      <w:rFonts w:cs="Arial"/>
                      <w:sz w:val="21"/>
                      <w:szCs w:val="21"/>
                    </w:rPr>
                  </w:pPr>
                  <w:r>
                    <w:rPr>
                      <w:rFonts w:cs="Arial"/>
                      <w:sz w:val="21"/>
                      <w:szCs w:val="21"/>
                    </w:rPr>
                    <w:t xml:space="preserve">Children/students ticked in at the start of the day and signed out at the end of the day, </w:t>
                  </w:r>
                </w:p>
                <w:p w14:paraId="29488B9F" w14:textId="243AA4E8" w:rsidR="00E11C57" w:rsidRDefault="004A3253" w:rsidP="00E11C57">
                  <w:pPr>
                    <w:numPr>
                      <w:ilvl w:val="0"/>
                      <w:numId w:val="22"/>
                    </w:numPr>
                    <w:spacing w:before="0" w:after="0" w:line="240" w:lineRule="auto"/>
                    <w:rPr>
                      <w:rFonts w:cs="Arial"/>
                      <w:sz w:val="21"/>
                      <w:szCs w:val="21"/>
                    </w:rPr>
                  </w:pPr>
                  <w:r>
                    <w:rPr>
                      <w:rFonts w:cs="Arial"/>
                      <w:sz w:val="21"/>
                      <w:szCs w:val="21"/>
                    </w:rPr>
                    <w:t>Outdoor Learning</w:t>
                  </w:r>
                  <w:r w:rsidR="00E11C57">
                    <w:rPr>
                      <w:rFonts w:cs="Arial"/>
                      <w:sz w:val="21"/>
                      <w:szCs w:val="21"/>
                    </w:rPr>
                    <w:t xml:space="preserve"> is enclosed and gates shut to ensure children do not leave the area.  </w:t>
                  </w:r>
                </w:p>
                <w:p w14:paraId="5F21269B" w14:textId="77777777" w:rsidR="00E11C57" w:rsidRPr="00923FE5" w:rsidRDefault="00E11C57" w:rsidP="00E11C57">
                  <w:pPr>
                    <w:numPr>
                      <w:ilvl w:val="0"/>
                      <w:numId w:val="22"/>
                    </w:numPr>
                    <w:spacing w:before="0" w:after="0" w:line="240" w:lineRule="auto"/>
                    <w:rPr>
                      <w:rFonts w:cs="Arial"/>
                      <w:sz w:val="21"/>
                      <w:szCs w:val="21"/>
                    </w:rPr>
                  </w:pPr>
                  <w:r>
                    <w:rPr>
                      <w:rFonts w:cs="Arial"/>
                      <w:sz w:val="21"/>
                      <w:szCs w:val="21"/>
                    </w:rPr>
                    <w:t>Any children going to the toilet in the sports hall are to be accompanied by an adult.</w:t>
                  </w:r>
                </w:p>
              </w:tc>
            </w:tr>
            <w:tr w:rsidR="00E11C57" w14:paraId="57D376ED" w14:textId="77777777" w:rsidTr="0065711F">
              <w:trPr>
                <w:cantSplit/>
                <w:trHeight w:val="165"/>
              </w:trPr>
              <w:tc>
                <w:tcPr>
                  <w:tcW w:w="2972" w:type="dxa"/>
                </w:tcPr>
                <w:p w14:paraId="57B32C89" w14:textId="77777777" w:rsidR="00E11C57" w:rsidRPr="00923FE5" w:rsidRDefault="00E11C57" w:rsidP="0065711F">
                  <w:pPr>
                    <w:jc w:val="center"/>
                    <w:rPr>
                      <w:rFonts w:cs="Arial"/>
                      <w:sz w:val="21"/>
                      <w:szCs w:val="21"/>
                    </w:rPr>
                  </w:pPr>
                  <w:r>
                    <w:rPr>
                      <w:rFonts w:cs="Arial"/>
                      <w:sz w:val="21"/>
                      <w:szCs w:val="21"/>
                    </w:rPr>
                    <w:lastRenderedPageBreak/>
                    <w:t>F</w:t>
                  </w:r>
                  <w:r w:rsidRPr="003663FB">
                    <w:rPr>
                      <w:rFonts w:cs="Arial"/>
                      <w:sz w:val="21"/>
                      <w:szCs w:val="21"/>
                    </w:rPr>
                    <w:t>ighting</w:t>
                  </w:r>
                </w:p>
              </w:tc>
              <w:tc>
                <w:tcPr>
                  <w:tcW w:w="9619" w:type="dxa"/>
                  <w:gridSpan w:val="2"/>
                </w:tcPr>
                <w:p w14:paraId="0FC05A64" w14:textId="77777777" w:rsidR="00E11C57" w:rsidRDefault="00E11C57" w:rsidP="00E11C57">
                  <w:pPr>
                    <w:numPr>
                      <w:ilvl w:val="0"/>
                      <w:numId w:val="23"/>
                    </w:numPr>
                    <w:spacing w:before="0" w:after="0" w:line="240" w:lineRule="auto"/>
                    <w:rPr>
                      <w:rFonts w:cs="Arial"/>
                      <w:sz w:val="21"/>
                      <w:szCs w:val="21"/>
                    </w:rPr>
                  </w:pPr>
                  <w:r>
                    <w:rPr>
                      <w:rFonts w:cs="Arial"/>
                      <w:sz w:val="21"/>
                      <w:szCs w:val="21"/>
                    </w:rPr>
                    <w:t xml:space="preserve">Team building games can have a negative effect on volatile groups. </w:t>
                  </w:r>
                </w:p>
                <w:p w14:paraId="615860E7" w14:textId="77777777" w:rsidR="00E11C57" w:rsidRDefault="00E11C57" w:rsidP="00E11C57">
                  <w:pPr>
                    <w:numPr>
                      <w:ilvl w:val="0"/>
                      <w:numId w:val="23"/>
                    </w:numPr>
                    <w:spacing w:before="0" w:after="0" w:line="240" w:lineRule="auto"/>
                    <w:rPr>
                      <w:rFonts w:cs="Arial"/>
                      <w:sz w:val="21"/>
                      <w:szCs w:val="21"/>
                    </w:rPr>
                  </w:pPr>
                  <w:r>
                    <w:rPr>
                      <w:rFonts w:cs="Arial"/>
                      <w:sz w:val="21"/>
                      <w:szCs w:val="21"/>
                    </w:rPr>
                    <w:t xml:space="preserve">Staff must be made aware of this and be able to act accordingly.  </w:t>
                  </w:r>
                </w:p>
                <w:p w14:paraId="168A6F10" w14:textId="77777777" w:rsidR="00E11C57" w:rsidRPr="00923FE5" w:rsidRDefault="00E11C57" w:rsidP="00E11C57">
                  <w:pPr>
                    <w:numPr>
                      <w:ilvl w:val="0"/>
                      <w:numId w:val="23"/>
                    </w:numPr>
                    <w:spacing w:before="0" w:after="0" w:line="240" w:lineRule="auto"/>
                    <w:rPr>
                      <w:rFonts w:cs="Arial"/>
                      <w:sz w:val="21"/>
                      <w:szCs w:val="21"/>
                    </w:rPr>
                  </w:pPr>
                  <w:r>
                    <w:rPr>
                      <w:rFonts w:cs="Arial"/>
                      <w:sz w:val="21"/>
                      <w:szCs w:val="21"/>
                    </w:rPr>
                    <w:t xml:space="preserve">Staff to remain vigilant, group children/students to avoid confrontation, rules given at start of day and each activity  </w:t>
                  </w:r>
                </w:p>
              </w:tc>
            </w:tr>
            <w:tr w:rsidR="00E11C57" w14:paraId="473AA5D7" w14:textId="77777777" w:rsidTr="0065711F">
              <w:trPr>
                <w:cantSplit/>
                <w:trHeight w:val="165"/>
              </w:trPr>
              <w:tc>
                <w:tcPr>
                  <w:tcW w:w="2972" w:type="dxa"/>
                </w:tcPr>
                <w:p w14:paraId="66865230" w14:textId="77777777" w:rsidR="00E11C57" w:rsidRPr="00923FE5" w:rsidRDefault="00E11C57" w:rsidP="0065711F">
                  <w:pPr>
                    <w:jc w:val="center"/>
                    <w:rPr>
                      <w:rFonts w:cs="Arial"/>
                      <w:sz w:val="21"/>
                      <w:szCs w:val="21"/>
                    </w:rPr>
                  </w:pPr>
                  <w:r>
                    <w:rPr>
                      <w:rFonts w:cs="Arial"/>
                      <w:sz w:val="21"/>
                      <w:szCs w:val="21"/>
                    </w:rPr>
                    <w:t>M</w:t>
                  </w:r>
                  <w:r w:rsidRPr="003663FB">
                    <w:rPr>
                      <w:rFonts w:cs="Arial"/>
                      <w:sz w:val="21"/>
                      <w:szCs w:val="21"/>
                    </w:rPr>
                    <w:t>isuse of equipment</w:t>
                  </w:r>
                </w:p>
              </w:tc>
              <w:tc>
                <w:tcPr>
                  <w:tcW w:w="9619" w:type="dxa"/>
                  <w:gridSpan w:val="2"/>
                </w:tcPr>
                <w:p w14:paraId="4A0BF173" w14:textId="77777777" w:rsidR="00E11C57" w:rsidRPr="00923FE5" w:rsidRDefault="00E11C57" w:rsidP="00E11C57">
                  <w:pPr>
                    <w:numPr>
                      <w:ilvl w:val="0"/>
                      <w:numId w:val="24"/>
                    </w:numPr>
                    <w:spacing w:before="0" w:after="0" w:line="240" w:lineRule="auto"/>
                    <w:rPr>
                      <w:rFonts w:cs="Arial"/>
                      <w:sz w:val="21"/>
                      <w:szCs w:val="21"/>
                    </w:rPr>
                  </w:pPr>
                  <w:r>
                    <w:rPr>
                      <w:rFonts w:cs="Arial"/>
                      <w:sz w:val="21"/>
                      <w:szCs w:val="21"/>
                    </w:rPr>
                    <w:t xml:space="preserve">Rules given at start of day and each activity - equipment check at the start of each activity. </w:t>
                  </w:r>
                </w:p>
              </w:tc>
            </w:tr>
            <w:tr w:rsidR="00E11C57" w14:paraId="58D69E3F" w14:textId="77777777" w:rsidTr="0065711F">
              <w:trPr>
                <w:cantSplit/>
                <w:trHeight w:val="165"/>
              </w:trPr>
              <w:tc>
                <w:tcPr>
                  <w:tcW w:w="2972" w:type="dxa"/>
                </w:tcPr>
                <w:p w14:paraId="2FF8F383" w14:textId="77777777" w:rsidR="00E11C57" w:rsidRDefault="00E11C57" w:rsidP="0065711F">
                  <w:pPr>
                    <w:jc w:val="center"/>
                    <w:rPr>
                      <w:rFonts w:cs="Arial"/>
                      <w:sz w:val="21"/>
                      <w:szCs w:val="21"/>
                    </w:rPr>
                  </w:pPr>
                  <w:r w:rsidRPr="00923FE5">
                    <w:rPr>
                      <w:rFonts w:cs="Arial"/>
                      <w:sz w:val="21"/>
                      <w:szCs w:val="21"/>
                    </w:rPr>
                    <w:t>Slip trip or fall</w:t>
                  </w:r>
                </w:p>
                <w:p w14:paraId="7CA2AA39" w14:textId="77777777" w:rsidR="00E11C57" w:rsidRPr="00923FE5" w:rsidRDefault="00E11C57" w:rsidP="0065711F">
                  <w:pPr>
                    <w:jc w:val="center"/>
                    <w:rPr>
                      <w:rFonts w:cs="Arial"/>
                      <w:sz w:val="21"/>
                      <w:szCs w:val="21"/>
                    </w:rPr>
                  </w:pPr>
                </w:p>
              </w:tc>
              <w:tc>
                <w:tcPr>
                  <w:tcW w:w="9619" w:type="dxa"/>
                  <w:gridSpan w:val="2"/>
                  <w:vMerge w:val="restart"/>
                </w:tcPr>
                <w:p w14:paraId="07695169" w14:textId="77777777" w:rsidR="00E11C57" w:rsidRPr="00A53312" w:rsidRDefault="00E11C57" w:rsidP="00E11C57">
                  <w:pPr>
                    <w:numPr>
                      <w:ilvl w:val="0"/>
                      <w:numId w:val="20"/>
                    </w:numPr>
                    <w:spacing w:before="0" w:after="0" w:line="240" w:lineRule="auto"/>
                    <w:rPr>
                      <w:rFonts w:cs="Arial"/>
                      <w:sz w:val="21"/>
                      <w:szCs w:val="21"/>
                    </w:rPr>
                  </w:pPr>
                  <w:r w:rsidRPr="00A53312">
                    <w:rPr>
                      <w:rFonts w:cs="Arial"/>
                      <w:sz w:val="21"/>
                      <w:szCs w:val="21"/>
                    </w:rPr>
                    <w:t xml:space="preserve">Staff member present </w:t>
                  </w:r>
                  <w:proofErr w:type="gramStart"/>
                  <w:r w:rsidRPr="00A53312">
                    <w:rPr>
                      <w:rFonts w:cs="Arial"/>
                      <w:sz w:val="21"/>
                      <w:szCs w:val="21"/>
                    </w:rPr>
                    <w:t>at all times</w:t>
                  </w:r>
                  <w:proofErr w:type="gramEnd"/>
                  <w:r w:rsidRPr="00A53312">
                    <w:rPr>
                      <w:rFonts w:cs="Arial"/>
                      <w:sz w:val="21"/>
                      <w:szCs w:val="21"/>
                    </w:rPr>
                    <w:t xml:space="preserve">. </w:t>
                  </w:r>
                </w:p>
                <w:p w14:paraId="6E64D0A1" w14:textId="77777777" w:rsidR="00E11C57" w:rsidRPr="00A53312" w:rsidRDefault="00E11C57" w:rsidP="00E11C57">
                  <w:pPr>
                    <w:numPr>
                      <w:ilvl w:val="0"/>
                      <w:numId w:val="19"/>
                    </w:numPr>
                    <w:autoSpaceDE w:val="0"/>
                    <w:autoSpaceDN w:val="0"/>
                    <w:adjustRightInd w:val="0"/>
                    <w:spacing w:before="0" w:after="0" w:line="240" w:lineRule="auto"/>
                    <w:rPr>
                      <w:rFonts w:cs="Arial"/>
                      <w:sz w:val="21"/>
                      <w:szCs w:val="21"/>
                      <w:lang w:eastAsia="en-GB"/>
                    </w:rPr>
                  </w:pPr>
                  <w:r w:rsidRPr="00A53312">
                    <w:rPr>
                      <w:rFonts w:cs="Arial"/>
                      <w:sz w:val="21"/>
                      <w:szCs w:val="21"/>
                      <w:lang w:eastAsia="en-GB"/>
                    </w:rPr>
                    <w:t xml:space="preserve">Safety talk to be given at start of activity. </w:t>
                  </w:r>
                </w:p>
                <w:p w14:paraId="2CA4A621" w14:textId="77777777" w:rsidR="00E11C57" w:rsidRPr="00A53312" w:rsidRDefault="00E11C57" w:rsidP="00E11C57">
                  <w:pPr>
                    <w:numPr>
                      <w:ilvl w:val="0"/>
                      <w:numId w:val="19"/>
                    </w:numPr>
                    <w:autoSpaceDE w:val="0"/>
                    <w:autoSpaceDN w:val="0"/>
                    <w:adjustRightInd w:val="0"/>
                    <w:spacing w:before="0" w:after="0" w:line="240" w:lineRule="auto"/>
                    <w:rPr>
                      <w:rFonts w:cs="Arial"/>
                      <w:sz w:val="21"/>
                      <w:szCs w:val="21"/>
                      <w:lang w:eastAsia="en-GB"/>
                    </w:rPr>
                  </w:pPr>
                  <w:r w:rsidRPr="00A53312">
                    <w:rPr>
                      <w:rFonts w:cs="Arial"/>
                      <w:sz w:val="21"/>
                      <w:szCs w:val="21"/>
                      <w:lang w:eastAsia="en-GB"/>
                    </w:rPr>
                    <w:t xml:space="preserve">Recommend no running. </w:t>
                  </w:r>
                </w:p>
                <w:p w14:paraId="4385FA5C" w14:textId="77777777" w:rsidR="00E11C57" w:rsidRPr="00A53312" w:rsidRDefault="00E11C57" w:rsidP="00E11C57">
                  <w:pPr>
                    <w:numPr>
                      <w:ilvl w:val="0"/>
                      <w:numId w:val="19"/>
                    </w:numPr>
                    <w:autoSpaceDE w:val="0"/>
                    <w:autoSpaceDN w:val="0"/>
                    <w:adjustRightInd w:val="0"/>
                    <w:spacing w:before="0" w:after="0" w:line="240" w:lineRule="auto"/>
                    <w:rPr>
                      <w:rFonts w:cs="Arial"/>
                      <w:sz w:val="21"/>
                      <w:szCs w:val="21"/>
                    </w:rPr>
                  </w:pPr>
                  <w:r w:rsidRPr="00A53312">
                    <w:rPr>
                      <w:rFonts w:cs="Arial"/>
                      <w:sz w:val="21"/>
                      <w:szCs w:val="21"/>
                      <w:lang w:eastAsia="en-GB"/>
                    </w:rPr>
                    <w:t>Participants put into groups when necessary for activities &amp; supervised by an adult.</w:t>
                  </w:r>
                </w:p>
                <w:p w14:paraId="05E26202" w14:textId="77777777" w:rsidR="00E11C57" w:rsidRPr="00923FE5" w:rsidRDefault="00E11C57" w:rsidP="00E11C57">
                  <w:pPr>
                    <w:numPr>
                      <w:ilvl w:val="0"/>
                      <w:numId w:val="19"/>
                    </w:numPr>
                    <w:spacing w:before="0" w:after="0" w:line="240" w:lineRule="auto"/>
                    <w:rPr>
                      <w:rFonts w:cs="Arial"/>
                      <w:sz w:val="21"/>
                      <w:szCs w:val="21"/>
                    </w:rPr>
                  </w:pPr>
                  <w:r w:rsidRPr="00A53312">
                    <w:rPr>
                      <w:rFonts w:cs="Arial"/>
                      <w:sz w:val="21"/>
                      <w:szCs w:val="21"/>
                    </w:rPr>
                    <w:t>Clear woodland surface, correct footwear to be worn with laces tied (if applicable) or wet weather footwear.</w:t>
                  </w:r>
                </w:p>
              </w:tc>
            </w:tr>
            <w:tr w:rsidR="00E11C57" w14:paraId="75CBC990" w14:textId="77777777" w:rsidTr="0065711F">
              <w:trPr>
                <w:cantSplit/>
                <w:trHeight w:val="165"/>
              </w:trPr>
              <w:tc>
                <w:tcPr>
                  <w:tcW w:w="2972" w:type="dxa"/>
                </w:tcPr>
                <w:p w14:paraId="3C81C794" w14:textId="77777777" w:rsidR="00E11C57" w:rsidRPr="00923FE5" w:rsidRDefault="00E11C57" w:rsidP="0065711F">
                  <w:pPr>
                    <w:jc w:val="center"/>
                    <w:rPr>
                      <w:rFonts w:cs="Arial"/>
                      <w:sz w:val="21"/>
                      <w:szCs w:val="21"/>
                    </w:rPr>
                  </w:pPr>
                  <w:r w:rsidRPr="00923FE5">
                    <w:rPr>
                      <w:rFonts w:cs="Arial"/>
                      <w:sz w:val="21"/>
                      <w:szCs w:val="21"/>
                    </w:rPr>
                    <w:t>Collision</w:t>
                  </w:r>
                </w:p>
              </w:tc>
              <w:tc>
                <w:tcPr>
                  <w:tcW w:w="9619" w:type="dxa"/>
                  <w:gridSpan w:val="2"/>
                  <w:vMerge/>
                </w:tcPr>
                <w:p w14:paraId="59D259CC" w14:textId="77777777" w:rsidR="00E11C57" w:rsidRPr="00923FE5" w:rsidRDefault="00E11C57" w:rsidP="0065711F">
                  <w:pPr>
                    <w:rPr>
                      <w:rFonts w:cs="Arial"/>
                      <w:sz w:val="21"/>
                      <w:szCs w:val="21"/>
                    </w:rPr>
                  </w:pPr>
                </w:p>
              </w:tc>
            </w:tr>
            <w:tr w:rsidR="00E11C57" w14:paraId="3979BF89" w14:textId="77777777" w:rsidTr="0065711F">
              <w:trPr>
                <w:cantSplit/>
                <w:trHeight w:val="165"/>
              </w:trPr>
              <w:tc>
                <w:tcPr>
                  <w:tcW w:w="2972" w:type="dxa"/>
                </w:tcPr>
                <w:p w14:paraId="26008D14" w14:textId="77777777" w:rsidR="00E11C57" w:rsidRPr="00923FE5" w:rsidRDefault="00E11C57" w:rsidP="0065711F">
                  <w:pPr>
                    <w:jc w:val="center"/>
                    <w:rPr>
                      <w:rFonts w:cs="Arial"/>
                      <w:sz w:val="21"/>
                      <w:szCs w:val="21"/>
                    </w:rPr>
                  </w:pPr>
                  <w:r w:rsidRPr="00923FE5">
                    <w:rPr>
                      <w:rFonts w:cs="Arial"/>
                      <w:sz w:val="21"/>
                      <w:szCs w:val="21"/>
                    </w:rPr>
                    <w:t>Strains and sprains</w:t>
                  </w:r>
                </w:p>
              </w:tc>
              <w:tc>
                <w:tcPr>
                  <w:tcW w:w="9619" w:type="dxa"/>
                  <w:gridSpan w:val="2"/>
                  <w:vMerge/>
                </w:tcPr>
                <w:p w14:paraId="7E31042A" w14:textId="77777777" w:rsidR="00E11C57" w:rsidRPr="00923FE5" w:rsidRDefault="00E11C57" w:rsidP="0065711F">
                  <w:pPr>
                    <w:rPr>
                      <w:rFonts w:cs="Arial"/>
                      <w:sz w:val="21"/>
                      <w:szCs w:val="21"/>
                    </w:rPr>
                  </w:pPr>
                </w:p>
              </w:tc>
            </w:tr>
            <w:tr w:rsidR="00E11C57" w14:paraId="5C4A0019" w14:textId="77777777" w:rsidTr="0065711F">
              <w:trPr>
                <w:gridAfter w:val="1"/>
                <w:wAfter w:w="15" w:type="dxa"/>
                <w:cantSplit/>
                <w:trHeight w:val="626"/>
              </w:trPr>
              <w:tc>
                <w:tcPr>
                  <w:tcW w:w="2972" w:type="dxa"/>
                </w:tcPr>
                <w:p w14:paraId="0EB5C36A" w14:textId="77777777" w:rsidR="00E11C57" w:rsidRPr="00923FE5" w:rsidRDefault="00E11C57" w:rsidP="0065711F">
                  <w:pPr>
                    <w:jc w:val="center"/>
                    <w:rPr>
                      <w:rFonts w:cs="Arial"/>
                      <w:sz w:val="21"/>
                      <w:szCs w:val="21"/>
                    </w:rPr>
                  </w:pPr>
                  <w:r w:rsidRPr="00923FE5">
                    <w:rPr>
                      <w:rFonts w:cs="Arial"/>
                      <w:sz w:val="21"/>
                      <w:szCs w:val="21"/>
                    </w:rPr>
                    <w:t>Struck by moving object</w:t>
                  </w:r>
                </w:p>
              </w:tc>
              <w:tc>
                <w:tcPr>
                  <w:tcW w:w="9604" w:type="dxa"/>
                </w:tcPr>
                <w:p w14:paraId="6E166869" w14:textId="77777777" w:rsidR="00E11C57" w:rsidRDefault="00E11C57" w:rsidP="00E11C57">
                  <w:pPr>
                    <w:numPr>
                      <w:ilvl w:val="0"/>
                      <w:numId w:val="18"/>
                    </w:numPr>
                    <w:spacing w:before="0" w:after="0" w:line="240" w:lineRule="auto"/>
                    <w:rPr>
                      <w:rFonts w:cs="Arial"/>
                      <w:sz w:val="21"/>
                      <w:szCs w:val="21"/>
                    </w:rPr>
                  </w:pPr>
                  <w:r>
                    <w:rPr>
                      <w:rFonts w:cs="Arial"/>
                      <w:sz w:val="21"/>
                      <w:szCs w:val="21"/>
                    </w:rPr>
                    <w:t xml:space="preserve">Children could collide with each other, running kept to a minimum. </w:t>
                  </w:r>
                </w:p>
                <w:p w14:paraId="6CB0791B" w14:textId="77777777" w:rsidR="00E11C57" w:rsidRDefault="00E11C57" w:rsidP="00E11C57">
                  <w:pPr>
                    <w:numPr>
                      <w:ilvl w:val="0"/>
                      <w:numId w:val="18"/>
                    </w:numPr>
                    <w:spacing w:before="0" w:after="0" w:line="240" w:lineRule="auto"/>
                    <w:rPr>
                      <w:rFonts w:cs="Arial"/>
                      <w:sz w:val="21"/>
                      <w:szCs w:val="21"/>
                    </w:rPr>
                  </w:pPr>
                  <w:r>
                    <w:rPr>
                      <w:rFonts w:cs="Arial"/>
                      <w:sz w:val="21"/>
                      <w:szCs w:val="21"/>
                    </w:rPr>
                    <w:t xml:space="preserve">Equipment not to be thrown in this activity. </w:t>
                  </w:r>
                </w:p>
                <w:p w14:paraId="4922EF7A" w14:textId="77777777" w:rsidR="00E11C57" w:rsidRPr="00923FE5" w:rsidRDefault="00E11C57" w:rsidP="00E11C57">
                  <w:pPr>
                    <w:numPr>
                      <w:ilvl w:val="0"/>
                      <w:numId w:val="18"/>
                    </w:numPr>
                    <w:spacing w:before="0" w:after="0" w:line="240" w:lineRule="auto"/>
                    <w:rPr>
                      <w:rFonts w:cs="Arial"/>
                      <w:sz w:val="21"/>
                      <w:szCs w:val="21"/>
                    </w:rPr>
                  </w:pPr>
                  <w:r>
                    <w:rPr>
                      <w:rFonts w:cs="Arial"/>
                      <w:sz w:val="21"/>
                      <w:szCs w:val="21"/>
                    </w:rPr>
                    <w:t xml:space="preserve">Children can support and list each other during this activity. </w:t>
                  </w:r>
                  <w:r w:rsidRPr="00923FE5">
                    <w:rPr>
                      <w:rFonts w:cs="Arial"/>
                      <w:sz w:val="21"/>
                      <w:szCs w:val="21"/>
                    </w:rPr>
                    <w:t xml:space="preserve">  </w:t>
                  </w:r>
                </w:p>
              </w:tc>
            </w:tr>
            <w:tr w:rsidR="00E11C57" w14:paraId="4977CB01" w14:textId="77777777" w:rsidTr="0065711F">
              <w:trPr>
                <w:gridAfter w:val="1"/>
                <w:wAfter w:w="15" w:type="dxa"/>
                <w:cantSplit/>
                <w:trHeight w:val="165"/>
              </w:trPr>
              <w:tc>
                <w:tcPr>
                  <w:tcW w:w="2972" w:type="dxa"/>
                </w:tcPr>
                <w:p w14:paraId="1DF2A4B0" w14:textId="77777777" w:rsidR="00E11C57" w:rsidRPr="00923FE5" w:rsidRDefault="00E11C57" w:rsidP="0065711F">
                  <w:pPr>
                    <w:spacing w:before="100" w:beforeAutospacing="1" w:after="100" w:afterAutospacing="1"/>
                    <w:jc w:val="center"/>
                    <w:rPr>
                      <w:rFonts w:cs="Arial"/>
                      <w:sz w:val="21"/>
                      <w:szCs w:val="21"/>
                    </w:rPr>
                  </w:pPr>
                  <w:r>
                    <w:rPr>
                      <w:rFonts w:cs="Arial"/>
                      <w:sz w:val="21"/>
                      <w:szCs w:val="21"/>
                    </w:rPr>
                    <w:t>C</w:t>
                  </w:r>
                  <w:r w:rsidRPr="009C5441">
                    <w:rPr>
                      <w:rFonts w:cs="Arial"/>
                      <w:sz w:val="21"/>
                      <w:szCs w:val="21"/>
                    </w:rPr>
                    <w:t>ardiac arrest</w:t>
                  </w:r>
                </w:p>
              </w:tc>
              <w:tc>
                <w:tcPr>
                  <w:tcW w:w="9604" w:type="dxa"/>
                </w:tcPr>
                <w:p w14:paraId="00A4B31B" w14:textId="77777777" w:rsidR="00E11C57" w:rsidRPr="00923FE5" w:rsidRDefault="00E11C57" w:rsidP="00E11C57">
                  <w:pPr>
                    <w:numPr>
                      <w:ilvl w:val="0"/>
                      <w:numId w:val="17"/>
                    </w:numPr>
                    <w:spacing w:before="0" w:after="0" w:line="240" w:lineRule="auto"/>
                    <w:rPr>
                      <w:rFonts w:cs="Arial"/>
                      <w:sz w:val="21"/>
                      <w:szCs w:val="21"/>
                    </w:rPr>
                  </w:pPr>
                  <w:r>
                    <w:rPr>
                      <w:rFonts w:cs="Arial"/>
                      <w:sz w:val="21"/>
                      <w:szCs w:val="21"/>
                    </w:rPr>
                    <w:t>First aiders on site, knowledge of CPR and 1</w:t>
                  </w:r>
                  <w:r w:rsidRPr="00E747BB">
                    <w:rPr>
                      <w:rFonts w:cs="Arial"/>
                      <w:sz w:val="21"/>
                      <w:szCs w:val="21"/>
                      <w:vertAlign w:val="superscript"/>
                    </w:rPr>
                    <w:t>st</w:t>
                  </w:r>
                  <w:r>
                    <w:rPr>
                      <w:rFonts w:cs="Arial"/>
                      <w:sz w:val="21"/>
                      <w:szCs w:val="21"/>
                    </w:rPr>
                    <w:t xml:space="preserve"> aiders have mobile phone with them.</w:t>
                  </w:r>
                </w:p>
              </w:tc>
            </w:tr>
            <w:tr w:rsidR="00E11C57" w14:paraId="6A6D834F" w14:textId="77777777" w:rsidTr="0065711F">
              <w:trPr>
                <w:gridAfter w:val="1"/>
                <w:wAfter w:w="15" w:type="dxa"/>
                <w:cantSplit/>
                <w:trHeight w:val="165"/>
              </w:trPr>
              <w:tc>
                <w:tcPr>
                  <w:tcW w:w="2972" w:type="dxa"/>
                </w:tcPr>
                <w:p w14:paraId="13B3C80C" w14:textId="77777777" w:rsidR="00E11C57" w:rsidRPr="00923FE5" w:rsidRDefault="00E11C57" w:rsidP="0065711F">
                  <w:pPr>
                    <w:jc w:val="center"/>
                    <w:rPr>
                      <w:rFonts w:cs="Arial"/>
                      <w:sz w:val="21"/>
                      <w:szCs w:val="21"/>
                    </w:rPr>
                  </w:pPr>
                  <w:r w:rsidRPr="00923FE5">
                    <w:rPr>
                      <w:rFonts w:cs="Arial"/>
                      <w:sz w:val="21"/>
                      <w:szCs w:val="21"/>
                    </w:rPr>
                    <w:t>Fall from height</w:t>
                  </w:r>
                </w:p>
                <w:p w14:paraId="730E3BC3" w14:textId="77777777" w:rsidR="00E11C57" w:rsidRPr="00923FE5" w:rsidRDefault="00E11C57" w:rsidP="0065711F">
                  <w:pPr>
                    <w:jc w:val="center"/>
                    <w:rPr>
                      <w:rFonts w:cs="Arial"/>
                      <w:sz w:val="21"/>
                      <w:szCs w:val="21"/>
                    </w:rPr>
                  </w:pPr>
                </w:p>
              </w:tc>
              <w:tc>
                <w:tcPr>
                  <w:tcW w:w="9604" w:type="dxa"/>
                </w:tcPr>
                <w:p w14:paraId="0417AC04" w14:textId="77777777" w:rsidR="00E11C57" w:rsidRDefault="00E11C57" w:rsidP="00E11C57">
                  <w:pPr>
                    <w:numPr>
                      <w:ilvl w:val="0"/>
                      <w:numId w:val="16"/>
                    </w:numPr>
                    <w:spacing w:before="0" w:after="0" w:line="240" w:lineRule="auto"/>
                    <w:rPr>
                      <w:rFonts w:cs="Arial"/>
                      <w:sz w:val="21"/>
                      <w:szCs w:val="21"/>
                    </w:rPr>
                  </w:pPr>
                  <w:r w:rsidRPr="00923FE5">
                    <w:rPr>
                      <w:rFonts w:cs="Arial"/>
                      <w:sz w:val="21"/>
                      <w:szCs w:val="21"/>
                    </w:rPr>
                    <w:t>Height kept to a mini</w:t>
                  </w:r>
                  <w:r>
                    <w:rPr>
                      <w:rFonts w:cs="Arial"/>
                      <w:sz w:val="21"/>
                      <w:szCs w:val="21"/>
                    </w:rPr>
                    <w:t>mum, children/students</w:t>
                  </w:r>
                  <w:r w:rsidRPr="00923FE5">
                    <w:rPr>
                      <w:rFonts w:cs="Arial"/>
                      <w:sz w:val="21"/>
                      <w:szCs w:val="21"/>
                    </w:rPr>
                    <w:t xml:space="preserve"> face forwards</w:t>
                  </w:r>
                  <w:r>
                    <w:rPr>
                      <w:rFonts w:cs="Arial"/>
                      <w:sz w:val="21"/>
                      <w:szCs w:val="21"/>
                    </w:rPr>
                    <w:t xml:space="preserve"> on </w:t>
                  </w:r>
                  <w:r w:rsidRPr="00923FE5">
                    <w:rPr>
                      <w:rFonts w:cs="Arial"/>
                      <w:sz w:val="21"/>
                      <w:szCs w:val="21"/>
                    </w:rPr>
                    <w:t>Benches / cra</w:t>
                  </w:r>
                  <w:r>
                    <w:rPr>
                      <w:rFonts w:cs="Arial"/>
                      <w:sz w:val="21"/>
                      <w:szCs w:val="21"/>
                    </w:rPr>
                    <w:t>tes / tyres on grass or matted area.</w:t>
                  </w:r>
                </w:p>
                <w:p w14:paraId="1B2ED8D1" w14:textId="77777777" w:rsidR="00E11C57" w:rsidRDefault="00E11C57" w:rsidP="00E11C57">
                  <w:pPr>
                    <w:numPr>
                      <w:ilvl w:val="0"/>
                      <w:numId w:val="16"/>
                    </w:numPr>
                    <w:spacing w:before="0" w:after="0" w:line="240" w:lineRule="auto"/>
                    <w:rPr>
                      <w:rFonts w:cs="Arial"/>
                      <w:sz w:val="21"/>
                      <w:szCs w:val="21"/>
                    </w:rPr>
                  </w:pPr>
                  <w:r>
                    <w:rPr>
                      <w:rFonts w:cs="Arial"/>
                      <w:sz w:val="21"/>
                      <w:szCs w:val="21"/>
                    </w:rPr>
                    <w:t xml:space="preserve">Staff member </w:t>
                  </w:r>
                  <w:r w:rsidRPr="00923FE5">
                    <w:rPr>
                      <w:rFonts w:cs="Arial"/>
                      <w:sz w:val="21"/>
                      <w:szCs w:val="21"/>
                    </w:rPr>
                    <w:t>to provide tuition of activity</w:t>
                  </w:r>
                  <w:r>
                    <w:rPr>
                      <w:rFonts w:cs="Arial"/>
                      <w:sz w:val="21"/>
                      <w:szCs w:val="21"/>
                    </w:rPr>
                    <w:t>.</w:t>
                  </w:r>
                </w:p>
                <w:p w14:paraId="6F4088B7" w14:textId="77777777" w:rsidR="00E11C57" w:rsidRDefault="00E11C57" w:rsidP="00E11C57">
                  <w:pPr>
                    <w:numPr>
                      <w:ilvl w:val="0"/>
                      <w:numId w:val="16"/>
                    </w:numPr>
                    <w:spacing w:before="0" w:after="0" w:line="240" w:lineRule="auto"/>
                    <w:rPr>
                      <w:rFonts w:cs="Arial"/>
                      <w:sz w:val="21"/>
                      <w:szCs w:val="21"/>
                    </w:rPr>
                  </w:pPr>
                  <w:r w:rsidRPr="00923FE5">
                    <w:rPr>
                      <w:rFonts w:cs="Arial"/>
                      <w:sz w:val="21"/>
                      <w:szCs w:val="21"/>
                    </w:rPr>
                    <w:t xml:space="preserve">All equipment is maintained and checks </w:t>
                  </w:r>
                  <w:r>
                    <w:rPr>
                      <w:rFonts w:cs="Arial"/>
                      <w:sz w:val="21"/>
                      <w:szCs w:val="21"/>
                    </w:rPr>
                    <w:t xml:space="preserve">made </w:t>
                  </w:r>
                  <w:r w:rsidRPr="00923FE5">
                    <w:rPr>
                      <w:rFonts w:cs="Arial"/>
                      <w:sz w:val="21"/>
                      <w:szCs w:val="21"/>
                    </w:rPr>
                    <w:t>prior</w:t>
                  </w:r>
                  <w:r>
                    <w:rPr>
                      <w:rFonts w:cs="Arial"/>
                      <w:sz w:val="21"/>
                      <w:szCs w:val="21"/>
                    </w:rPr>
                    <w:t xml:space="preserve"> to</w:t>
                  </w:r>
                  <w:r w:rsidRPr="00923FE5">
                    <w:rPr>
                      <w:rFonts w:cs="Arial"/>
                      <w:sz w:val="21"/>
                      <w:szCs w:val="21"/>
                    </w:rPr>
                    <w:t xml:space="preserve"> activity.  </w:t>
                  </w:r>
                </w:p>
                <w:p w14:paraId="19C9B690" w14:textId="77777777" w:rsidR="00E11C57" w:rsidRPr="00923FE5" w:rsidRDefault="00E11C57" w:rsidP="00E11C57">
                  <w:pPr>
                    <w:numPr>
                      <w:ilvl w:val="0"/>
                      <w:numId w:val="16"/>
                    </w:numPr>
                    <w:spacing w:before="0" w:after="0" w:line="240" w:lineRule="auto"/>
                    <w:rPr>
                      <w:rFonts w:cs="Arial"/>
                      <w:sz w:val="21"/>
                      <w:szCs w:val="21"/>
                    </w:rPr>
                  </w:pPr>
                  <w:r>
                    <w:rPr>
                      <w:rFonts w:cs="Arial"/>
                      <w:sz w:val="21"/>
                      <w:szCs w:val="21"/>
                    </w:rPr>
                    <w:t xml:space="preserve">Keep children away from any uneven ground and drops - especially when blindfolded. </w:t>
                  </w:r>
                </w:p>
              </w:tc>
            </w:tr>
            <w:tr w:rsidR="00E11C57" w14:paraId="52C7786F" w14:textId="77777777" w:rsidTr="0065711F">
              <w:trPr>
                <w:gridAfter w:val="1"/>
                <w:wAfter w:w="15" w:type="dxa"/>
                <w:cantSplit/>
                <w:trHeight w:val="165"/>
              </w:trPr>
              <w:tc>
                <w:tcPr>
                  <w:tcW w:w="2972" w:type="dxa"/>
                </w:tcPr>
                <w:p w14:paraId="0653551B" w14:textId="77777777" w:rsidR="00E11C57" w:rsidRPr="00923FE5" w:rsidRDefault="00E11C57" w:rsidP="0065711F">
                  <w:pPr>
                    <w:jc w:val="center"/>
                    <w:rPr>
                      <w:rFonts w:cs="Arial"/>
                      <w:sz w:val="21"/>
                      <w:szCs w:val="21"/>
                    </w:rPr>
                  </w:pPr>
                  <w:r w:rsidRPr="00923FE5">
                    <w:rPr>
                      <w:rFonts w:cs="Arial"/>
                      <w:sz w:val="21"/>
                      <w:szCs w:val="21"/>
                    </w:rPr>
                    <w:t>Rope bu</w:t>
                  </w:r>
                  <w:r>
                    <w:rPr>
                      <w:rFonts w:cs="Arial"/>
                      <w:sz w:val="21"/>
                      <w:szCs w:val="21"/>
                    </w:rPr>
                    <w:t>r</w:t>
                  </w:r>
                  <w:r w:rsidRPr="00923FE5">
                    <w:rPr>
                      <w:rFonts w:cs="Arial"/>
                      <w:sz w:val="21"/>
                      <w:szCs w:val="21"/>
                    </w:rPr>
                    <w:t xml:space="preserve">n </w:t>
                  </w:r>
                </w:p>
              </w:tc>
              <w:tc>
                <w:tcPr>
                  <w:tcW w:w="9604" w:type="dxa"/>
                </w:tcPr>
                <w:p w14:paraId="45F49366" w14:textId="77777777" w:rsidR="00E11C57" w:rsidRPr="00923FE5" w:rsidRDefault="00E11C57" w:rsidP="00E11C57">
                  <w:pPr>
                    <w:numPr>
                      <w:ilvl w:val="0"/>
                      <w:numId w:val="15"/>
                    </w:numPr>
                    <w:spacing w:before="0" w:after="0" w:line="240" w:lineRule="auto"/>
                    <w:rPr>
                      <w:rFonts w:cs="Arial"/>
                      <w:sz w:val="21"/>
                      <w:szCs w:val="21"/>
                    </w:rPr>
                  </w:pPr>
                  <w:r>
                    <w:rPr>
                      <w:rFonts w:cs="Arial"/>
                      <w:sz w:val="21"/>
                      <w:szCs w:val="21"/>
                    </w:rPr>
                    <w:t>Children/students</w:t>
                  </w:r>
                  <w:r w:rsidRPr="00923FE5">
                    <w:rPr>
                      <w:rFonts w:cs="Arial"/>
                      <w:sz w:val="21"/>
                      <w:szCs w:val="21"/>
                    </w:rPr>
                    <w:t xml:space="preserve"> taught not to let rope slide through </w:t>
                  </w:r>
                  <w:proofErr w:type="gramStart"/>
                  <w:r w:rsidRPr="00923FE5">
                    <w:rPr>
                      <w:rFonts w:cs="Arial"/>
                      <w:sz w:val="21"/>
                      <w:szCs w:val="21"/>
                    </w:rPr>
                    <w:t>hands, or</w:t>
                  </w:r>
                  <w:proofErr w:type="gramEnd"/>
                  <w:r w:rsidRPr="00923FE5">
                    <w:rPr>
                      <w:rFonts w:cs="Arial"/>
                      <w:sz w:val="21"/>
                      <w:szCs w:val="21"/>
                    </w:rPr>
                    <w:t xml:space="preserve"> wrap rope next to bare skin.  </w:t>
                  </w:r>
                </w:p>
              </w:tc>
            </w:tr>
            <w:tr w:rsidR="00E11C57" w14:paraId="1C7300AE" w14:textId="77777777" w:rsidTr="0065711F">
              <w:trPr>
                <w:gridAfter w:val="1"/>
                <w:wAfter w:w="15" w:type="dxa"/>
                <w:cantSplit/>
                <w:trHeight w:val="165"/>
              </w:trPr>
              <w:tc>
                <w:tcPr>
                  <w:tcW w:w="2972" w:type="dxa"/>
                </w:tcPr>
                <w:p w14:paraId="496425FF" w14:textId="77777777" w:rsidR="00E11C57" w:rsidRPr="00923FE5" w:rsidRDefault="00E11C57" w:rsidP="0065711F">
                  <w:pPr>
                    <w:jc w:val="center"/>
                    <w:rPr>
                      <w:rFonts w:cs="Arial"/>
                      <w:sz w:val="21"/>
                      <w:szCs w:val="21"/>
                    </w:rPr>
                  </w:pPr>
                  <w:r w:rsidRPr="00923FE5">
                    <w:rPr>
                      <w:rFonts w:cs="Arial"/>
                      <w:sz w:val="21"/>
                      <w:szCs w:val="21"/>
                    </w:rPr>
                    <w:t>Heat stroke</w:t>
                  </w:r>
                </w:p>
              </w:tc>
              <w:tc>
                <w:tcPr>
                  <w:tcW w:w="9604" w:type="dxa"/>
                </w:tcPr>
                <w:p w14:paraId="22128227" w14:textId="77777777" w:rsidR="00E11C57" w:rsidRPr="00923FE5" w:rsidRDefault="00E11C57" w:rsidP="00E11C57">
                  <w:pPr>
                    <w:numPr>
                      <w:ilvl w:val="0"/>
                      <w:numId w:val="15"/>
                    </w:numPr>
                    <w:spacing w:before="0" w:after="0" w:line="240" w:lineRule="auto"/>
                    <w:rPr>
                      <w:rFonts w:cs="Arial"/>
                      <w:sz w:val="21"/>
                      <w:szCs w:val="21"/>
                    </w:rPr>
                  </w:pPr>
                  <w:r w:rsidRPr="00923FE5">
                    <w:rPr>
                      <w:rFonts w:cs="Arial"/>
                      <w:sz w:val="21"/>
                      <w:szCs w:val="21"/>
                    </w:rPr>
                    <w:t>Activity to be limited in hot weather, water provided for refillable bottles</w:t>
                  </w:r>
                </w:p>
                <w:p w14:paraId="3B17D5D4" w14:textId="77777777" w:rsidR="00E11C57" w:rsidRPr="00923FE5" w:rsidRDefault="00E11C57" w:rsidP="0065711F">
                  <w:pPr>
                    <w:rPr>
                      <w:rFonts w:cs="Arial"/>
                      <w:sz w:val="21"/>
                      <w:szCs w:val="21"/>
                    </w:rPr>
                  </w:pPr>
                </w:p>
              </w:tc>
            </w:tr>
            <w:tr w:rsidR="00E11C57" w14:paraId="5C0C32C3" w14:textId="77777777" w:rsidTr="0065711F">
              <w:trPr>
                <w:gridAfter w:val="1"/>
                <w:wAfter w:w="15" w:type="dxa"/>
                <w:cantSplit/>
                <w:trHeight w:val="165"/>
              </w:trPr>
              <w:tc>
                <w:tcPr>
                  <w:tcW w:w="2972" w:type="dxa"/>
                </w:tcPr>
                <w:p w14:paraId="02EDE4D0" w14:textId="77777777" w:rsidR="00E11C57" w:rsidRPr="00923FE5" w:rsidRDefault="00E11C57" w:rsidP="0065711F">
                  <w:pPr>
                    <w:jc w:val="center"/>
                    <w:rPr>
                      <w:rFonts w:cs="Arial"/>
                      <w:sz w:val="21"/>
                      <w:szCs w:val="21"/>
                    </w:rPr>
                  </w:pPr>
                  <w:r w:rsidRPr="003663FB">
                    <w:rPr>
                      <w:rFonts w:cs="Arial"/>
                      <w:sz w:val="21"/>
                      <w:szCs w:val="21"/>
                    </w:rPr>
                    <w:t xml:space="preserve">Trigger of medical condition </w:t>
                  </w:r>
                  <w:r>
                    <w:rPr>
                      <w:rFonts w:cs="Arial"/>
                      <w:sz w:val="21"/>
                      <w:szCs w:val="21"/>
                    </w:rPr>
                    <w:t xml:space="preserve">e.g. </w:t>
                  </w:r>
                  <w:r w:rsidRPr="00923FE5">
                    <w:rPr>
                      <w:rFonts w:cs="Arial"/>
                      <w:sz w:val="21"/>
                      <w:szCs w:val="21"/>
                    </w:rPr>
                    <w:t>Asthma attacks</w:t>
                  </w:r>
                </w:p>
              </w:tc>
              <w:tc>
                <w:tcPr>
                  <w:tcW w:w="9604" w:type="dxa"/>
                </w:tcPr>
                <w:p w14:paraId="53DB41DE" w14:textId="23C54ECC" w:rsidR="001A0A79" w:rsidRDefault="001A0A79" w:rsidP="001A0A79">
                  <w:pPr>
                    <w:numPr>
                      <w:ilvl w:val="0"/>
                      <w:numId w:val="12"/>
                    </w:numPr>
                    <w:spacing w:before="0" w:after="0" w:line="240" w:lineRule="auto"/>
                    <w:rPr>
                      <w:rFonts w:cs="Arial"/>
                      <w:sz w:val="21"/>
                      <w:szCs w:val="21"/>
                    </w:rPr>
                  </w:pPr>
                  <w:r>
                    <w:rPr>
                      <w:rFonts w:cs="Arial"/>
                      <w:sz w:val="21"/>
                      <w:szCs w:val="21"/>
                    </w:rPr>
                    <w:t xml:space="preserve">Pre-activity questions to identify any medical conditions and/or allergies, including food allergies and intolerances. </w:t>
                  </w:r>
                </w:p>
                <w:p w14:paraId="0617C51D" w14:textId="77777777" w:rsidR="00E11C57" w:rsidRDefault="00E11C57" w:rsidP="00E11C57">
                  <w:pPr>
                    <w:numPr>
                      <w:ilvl w:val="0"/>
                      <w:numId w:val="12"/>
                    </w:numPr>
                    <w:spacing w:before="0" w:after="0" w:line="240" w:lineRule="auto"/>
                    <w:rPr>
                      <w:rFonts w:cs="Arial"/>
                      <w:sz w:val="21"/>
                      <w:szCs w:val="21"/>
                    </w:rPr>
                  </w:pPr>
                  <w:r>
                    <w:rPr>
                      <w:rFonts w:cs="Arial"/>
                      <w:sz w:val="21"/>
                      <w:szCs w:val="21"/>
                    </w:rPr>
                    <w:t xml:space="preserve">Schools / parents’ advice to be sort should the situation require.   </w:t>
                  </w:r>
                </w:p>
                <w:p w14:paraId="58F1A58D" w14:textId="77777777" w:rsidR="00E11C57" w:rsidRDefault="00E11C57" w:rsidP="00E11C57">
                  <w:pPr>
                    <w:numPr>
                      <w:ilvl w:val="0"/>
                      <w:numId w:val="12"/>
                    </w:numPr>
                    <w:spacing w:before="0" w:after="0" w:line="240" w:lineRule="auto"/>
                    <w:rPr>
                      <w:rFonts w:cs="Arial"/>
                      <w:sz w:val="21"/>
                      <w:szCs w:val="21"/>
                    </w:rPr>
                  </w:pPr>
                  <w:r>
                    <w:rPr>
                      <w:rFonts w:cs="Arial"/>
                      <w:sz w:val="21"/>
                      <w:szCs w:val="21"/>
                    </w:rPr>
                    <w:t>Children can be assisted to take o</w:t>
                  </w:r>
                  <w:r w:rsidRPr="00923FE5">
                    <w:rPr>
                      <w:rFonts w:cs="Arial"/>
                      <w:sz w:val="21"/>
                      <w:szCs w:val="21"/>
                    </w:rPr>
                    <w:t>wn medication</w:t>
                  </w:r>
                  <w:r>
                    <w:rPr>
                      <w:rFonts w:cs="Arial"/>
                      <w:sz w:val="21"/>
                      <w:szCs w:val="21"/>
                    </w:rPr>
                    <w:t xml:space="preserve">. </w:t>
                  </w:r>
                </w:p>
                <w:p w14:paraId="4968FF05" w14:textId="77777777" w:rsidR="00E11C57" w:rsidRPr="00923FE5" w:rsidRDefault="00E11C57" w:rsidP="00E11C57">
                  <w:pPr>
                    <w:numPr>
                      <w:ilvl w:val="0"/>
                      <w:numId w:val="12"/>
                    </w:numPr>
                    <w:spacing w:before="0" w:after="0" w:line="240" w:lineRule="auto"/>
                    <w:rPr>
                      <w:rFonts w:cs="Arial"/>
                      <w:sz w:val="21"/>
                      <w:szCs w:val="21"/>
                    </w:rPr>
                  </w:pPr>
                  <w:r>
                    <w:rPr>
                      <w:rFonts w:cs="Arial"/>
                      <w:sz w:val="21"/>
                      <w:szCs w:val="21"/>
                    </w:rPr>
                    <w:t xml:space="preserve">Teachers supervise ill children if required on school trips. </w:t>
                  </w:r>
                </w:p>
              </w:tc>
            </w:tr>
            <w:tr w:rsidR="00E11C57" w14:paraId="1EB0FCE3" w14:textId="77777777" w:rsidTr="0065711F">
              <w:trPr>
                <w:gridAfter w:val="1"/>
                <w:wAfter w:w="15" w:type="dxa"/>
                <w:cantSplit/>
                <w:trHeight w:val="165"/>
              </w:trPr>
              <w:tc>
                <w:tcPr>
                  <w:tcW w:w="2972" w:type="dxa"/>
                </w:tcPr>
                <w:p w14:paraId="5B045BC6" w14:textId="77777777" w:rsidR="00E11C57" w:rsidRPr="00923FE5" w:rsidRDefault="00E11C57" w:rsidP="0065711F">
                  <w:pPr>
                    <w:jc w:val="center"/>
                    <w:rPr>
                      <w:rFonts w:cs="Arial"/>
                      <w:sz w:val="21"/>
                      <w:szCs w:val="21"/>
                    </w:rPr>
                  </w:pPr>
                  <w:r>
                    <w:rPr>
                      <w:rFonts w:cs="Arial"/>
                      <w:sz w:val="21"/>
                      <w:szCs w:val="21"/>
                    </w:rPr>
                    <w:lastRenderedPageBreak/>
                    <w:t>Weather</w:t>
                  </w:r>
                </w:p>
              </w:tc>
              <w:tc>
                <w:tcPr>
                  <w:tcW w:w="9604" w:type="dxa"/>
                </w:tcPr>
                <w:p w14:paraId="51419B36" w14:textId="77777777" w:rsidR="00E11C57" w:rsidRPr="001A0A79" w:rsidRDefault="00E11C57" w:rsidP="00E11C57">
                  <w:pPr>
                    <w:numPr>
                      <w:ilvl w:val="0"/>
                      <w:numId w:val="13"/>
                    </w:numPr>
                    <w:autoSpaceDE w:val="0"/>
                    <w:autoSpaceDN w:val="0"/>
                    <w:adjustRightInd w:val="0"/>
                    <w:spacing w:before="0" w:after="0" w:line="240" w:lineRule="auto"/>
                    <w:rPr>
                      <w:rFonts w:cs="Arial"/>
                      <w:sz w:val="21"/>
                      <w:szCs w:val="21"/>
                    </w:rPr>
                  </w:pPr>
                  <w:r w:rsidRPr="001A0A79">
                    <w:rPr>
                      <w:rFonts w:cs="Arial"/>
                      <w:lang w:eastAsia="en-GB"/>
                    </w:rPr>
                    <w:t xml:space="preserve">Ensure children/students wearing appropriate clothes. </w:t>
                  </w:r>
                </w:p>
                <w:p w14:paraId="5CEC501D" w14:textId="77777777" w:rsidR="00E11C57" w:rsidRPr="001A0A79" w:rsidRDefault="00E11C57" w:rsidP="00E11C57">
                  <w:pPr>
                    <w:numPr>
                      <w:ilvl w:val="0"/>
                      <w:numId w:val="13"/>
                    </w:numPr>
                    <w:autoSpaceDE w:val="0"/>
                    <w:autoSpaceDN w:val="0"/>
                    <w:adjustRightInd w:val="0"/>
                    <w:spacing w:before="0" w:after="0" w:line="240" w:lineRule="auto"/>
                    <w:rPr>
                      <w:rFonts w:cs="Arial"/>
                      <w:sz w:val="21"/>
                      <w:szCs w:val="21"/>
                    </w:rPr>
                  </w:pPr>
                  <w:r w:rsidRPr="001A0A79">
                    <w:rPr>
                      <w:rFonts w:cs="Arial"/>
                      <w:lang w:eastAsia="en-GB"/>
                    </w:rPr>
                    <w:t xml:space="preserve">Ensure children/students wearing sun cream.  </w:t>
                  </w:r>
                </w:p>
                <w:p w14:paraId="70CA5F25" w14:textId="77777777" w:rsidR="00E11C57" w:rsidRPr="001A0A79" w:rsidRDefault="00E11C57" w:rsidP="00E11C57">
                  <w:pPr>
                    <w:numPr>
                      <w:ilvl w:val="0"/>
                      <w:numId w:val="13"/>
                    </w:numPr>
                    <w:autoSpaceDE w:val="0"/>
                    <w:autoSpaceDN w:val="0"/>
                    <w:adjustRightInd w:val="0"/>
                    <w:spacing w:before="0" w:after="0" w:line="240" w:lineRule="auto"/>
                    <w:rPr>
                      <w:rFonts w:cs="Arial"/>
                      <w:sz w:val="21"/>
                      <w:szCs w:val="21"/>
                    </w:rPr>
                  </w:pPr>
                  <w:r w:rsidRPr="001A0A79">
                    <w:rPr>
                      <w:rFonts w:cs="Arial"/>
                      <w:lang w:eastAsia="en-GB"/>
                    </w:rPr>
                    <w:t>Check that children/students are warm enough – encourage lots of jumping around etc. if cold</w:t>
                  </w:r>
                </w:p>
              </w:tc>
            </w:tr>
            <w:tr w:rsidR="00E11C57" w14:paraId="5FF9008C" w14:textId="77777777" w:rsidTr="0065711F">
              <w:trPr>
                <w:gridAfter w:val="1"/>
                <w:wAfter w:w="15" w:type="dxa"/>
                <w:cantSplit/>
                <w:trHeight w:val="165"/>
              </w:trPr>
              <w:tc>
                <w:tcPr>
                  <w:tcW w:w="2972" w:type="dxa"/>
                </w:tcPr>
                <w:p w14:paraId="06E2606B" w14:textId="77777777" w:rsidR="00E11C57" w:rsidRPr="00923FE5" w:rsidRDefault="00E11C57" w:rsidP="0065711F">
                  <w:pPr>
                    <w:jc w:val="center"/>
                    <w:rPr>
                      <w:rFonts w:cs="Arial"/>
                      <w:sz w:val="21"/>
                      <w:szCs w:val="21"/>
                    </w:rPr>
                  </w:pPr>
                  <w:r>
                    <w:rPr>
                      <w:rFonts w:cs="Arial"/>
                      <w:sz w:val="21"/>
                      <w:szCs w:val="21"/>
                    </w:rPr>
                    <w:t>Falling branches</w:t>
                  </w:r>
                </w:p>
              </w:tc>
              <w:tc>
                <w:tcPr>
                  <w:tcW w:w="9604" w:type="dxa"/>
                </w:tcPr>
                <w:p w14:paraId="35999514" w14:textId="77777777" w:rsidR="00E11C57" w:rsidRPr="001A0A79" w:rsidRDefault="00E11C57" w:rsidP="00E11C57">
                  <w:pPr>
                    <w:numPr>
                      <w:ilvl w:val="0"/>
                      <w:numId w:val="14"/>
                    </w:numPr>
                    <w:autoSpaceDE w:val="0"/>
                    <w:autoSpaceDN w:val="0"/>
                    <w:adjustRightInd w:val="0"/>
                    <w:spacing w:before="0" w:after="0" w:line="240" w:lineRule="auto"/>
                    <w:rPr>
                      <w:rFonts w:cs="Arial"/>
                      <w:sz w:val="21"/>
                      <w:szCs w:val="21"/>
                    </w:rPr>
                  </w:pPr>
                  <w:r w:rsidRPr="001A0A79">
                    <w:rPr>
                      <w:rFonts w:cs="Arial"/>
                      <w:lang w:eastAsia="en-GB"/>
                    </w:rPr>
                    <w:t>Cancel session in excessive wind.</w:t>
                  </w:r>
                </w:p>
              </w:tc>
            </w:tr>
            <w:tr w:rsidR="00E11C57" w14:paraId="3A249559" w14:textId="77777777" w:rsidTr="0065711F">
              <w:trPr>
                <w:gridAfter w:val="1"/>
                <w:wAfter w:w="15" w:type="dxa"/>
                <w:cantSplit/>
                <w:trHeight w:val="165"/>
              </w:trPr>
              <w:tc>
                <w:tcPr>
                  <w:tcW w:w="2972" w:type="dxa"/>
                </w:tcPr>
                <w:p w14:paraId="6E96E45B" w14:textId="77777777" w:rsidR="00E11C57" w:rsidRDefault="00E11C57" w:rsidP="0065711F">
                  <w:pPr>
                    <w:jc w:val="center"/>
                    <w:rPr>
                      <w:rFonts w:cs="Arial"/>
                      <w:sz w:val="21"/>
                      <w:szCs w:val="21"/>
                    </w:rPr>
                  </w:pPr>
                  <w:r>
                    <w:rPr>
                      <w:rFonts w:cs="Arial"/>
                      <w:sz w:val="21"/>
                      <w:szCs w:val="21"/>
                    </w:rPr>
                    <w:t>Dirty hands</w:t>
                  </w:r>
                </w:p>
              </w:tc>
              <w:tc>
                <w:tcPr>
                  <w:tcW w:w="9604" w:type="dxa"/>
                </w:tcPr>
                <w:p w14:paraId="2DC36DAC" w14:textId="5A2C2BFC"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 xml:space="preserve">Provide wet wipes and water. </w:t>
                  </w:r>
                </w:p>
                <w:p w14:paraId="3D5327A4"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Ensure hand cleaning before eating and at end of session.</w:t>
                  </w:r>
                </w:p>
              </w:tc>
            </w:tr>
            <w:tr w:rsidR="00E11C57" w14:paraId="3CF70156" w14:textId="77777777" w:rsidTr="0065711F">
              <w:trPr>
                <w:gridAfter w:val="1"/>
                <w:wAfter w:w="15" w:type="dxa"/>
                <w:cantSplit/>
                <w:trHeight w:val="165"/>
              </w:trPr>
              <w:tc>
                <w:tcPr>
                  <w:tcW w:w="2972" w:type="dxa"/>
                </w:tcPr>
                <w:p w14:paraId="288237D9" w14:textId="77777777" w:rsidR="00E11C57" w:rsidRDefault="00E11C57" w:rsidP="0065711F">
                  <w:pPr>
                    <w:jc w:val="center"/>
                    <w:rPr>
                      <w:rFonts w:cs="Arial"/>
                      <w:sz w:val="21"/>
                      <w:szCs w:val="21"/>
                    </w:rPr>
                  </w:pPr>
                  <w:r>
                    <w:rPr>
                      <w:rFonts w:cs="Arial"/>
                      <w:sz w:val="21"/>
                      <w:szCs w:val="21"/>
                    </w:rPr>
                    <w:t>Landscaping operations</w:t>
                  </w:r>
                </w:p>
              </w:tc>
              <w:tc>
                <w:tcPr>
                  <w:tcW w:w="9604" w:type="dxa"/>
                </w:tcPr>
                <w:p w14:paraId="26A5425F"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Safety talk to be given at start of activity.</w:t>
                  </w:r>
                </w:p>
                <w:p w14:paraId="2CEFF561"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Do not climb on stacked timber/gardening waste.</w:t>
                  </w:r>
                </w:p>
                <w:p w14:paraId="0CA54CEE"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Warning signs to be read and followed when operations occurring.</w:t>
                  </w:r>
                </w:p>
                <w:p w14:paraId="3C84ECE6"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Ensure adequate adult supervision.</w:t>
                  </w:r>
                </w:p>
                <w:p w14:paraId="5281145C"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Inform Northwest Landscapes prior to any sessions in advance.</w:t>
                  </w:r>
                </w:p>
              </w:tc>
            </w:tr>
            <w:tr w:rsidR="00E11C57" w14:paraId="192693BF" w14:textId="77777777" w:rsidTr="0065711F">
              <w:trPr>
                <w:gridAfter w:val="1"/>
                <w:wAfter w:w="15" w:type="dxa"/>
                <w:cantSplit/>
                <w:trHeight w:val="165"/>
              </w:trPr>
              <w:tc>
                <w:tcPr>
                  <w:tcW w:w="2972" w:type="dxa"/>
                </w:tcPr>
                <w:p w14:paraId="6AFB1A01" w14:textId="77777777" w:rsidR="00E11C57" w:rsidRDefault="00E11C57" w:rsidP="0065711F">
                  <w:pPr>
                    <w:jc w:val="center"/>
                    <w:rPr>
                      <w:rFonts w:cs="Arial"/>
                      <w:sz w:val="21"/>
                      <w:szCs w:val="21"/>
                    </w:rPr>
                  </w:pPr>
                  <w:r>
                    <w:rPr>
                      <w:rFonts w:cs="Arial"/>
                      <w:sz w:val="21"/>
                      <w:szCs w:val="21"/>
                    </w:rPr>
                    <w:t>Fire hazard</w:t>
                  </w:r>
                </w:p>
              </w:tc>
              <w:tc>
                <w:tcPr>
                  <w:tcW w:w="9604" w:type="dxa"/>
                </w:tcPr>
                <w:p w14:paraId="3E21896E"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 xml:space="preserve">Safety talk to be given at start of activity.  </w:t>
                  </w:r>
                </w:p>
                <w:p w14:paraId="27A21E8C"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 xml:space="preserve">Recommend no running. </w:t>
                  </w:r>
                </w:p>
                <w:p w14:paraId="117AB5AE" w14:textId="77777777"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 xml:space="preserve">Only light fires when all children/students seated in the circle area.  </w:t>
                  </w:r>
                </w:p>
                <w:p w14:paraId="2B989F5E" w14:textId="41FDCAC8" w:rsidR="00E11C57" w:rsidRPr="001A0A79" w:rsidRDefault="00E11C57" w:rsidP="00E11C57">
                  <w:pPr>
                    <w:numPr>
                      <w:ilvl w:val="0"/>
                      <w:numId w:val="14"/>
                    </w:numPr>
                    <w:autoSpaceDE w:val="0"/>
                    <w:autoSpaceDN w:val="0"/>
                    <w:adjustRightInd w:val="0"/>
                    <w:spacing w:before="0" w:after="0" w:line="240" w:lineRule="auto"/>
                    <w:rPr>
                      <w:rFonts w:cs="Arial"/>
                      <w:lang w:eastAsia="en-GB"/>
                    </w:rPr>
                  </w:pPr>
                  <w:r w:rsidRPr="001A0A79">
                    <w:rPr>
                      <w:rFonts w:cs="Arial"/>
                      <w:lang w:eastAsia="en-GB"/>
                    </w:rPr>
                    <w:t xml:space="preserve">All fires to be lit in the fire pit ONLY and fully supervised by trained </w:t>
                  </w:r>
                  <w:r w:rsidR="00CF2844">
                    <w:rPr>
                      <w:rFonts w:cs="Arial"/>
                      <w:lang w:eastAsia="en-GB"/>
                    </w:rPr>
                    <w:t>(XXX SCHOOL NAME)</w:t>
                  </w:r>
                  <w:r w:rsidRPr="001A0A79">
                    <w:rPr>
                      <w:rFonts w:cs="Arial"/>
                      <w:lang w:eastAsia="en-GB"/>
                    </w:rPr>
                    <w:t xml:space="preserve"> staff or visiting </w:t>
                  </w:r>
                  <w:r w:rsidR="004A3253" w:rsidRPr="001A0A79">
                    <w:rPr>
                      <w:rFonts w:cs="Arial"/>
                      <w:lang w:eastAsia="en-GB"/>
                    </w:rPr>
                    <w:t>Outdoor Learning</w:t>
                  </w:r>
                  <w:r w:rsidRPr="001A0A79">
                    <w:rPr>
                      <w:rFonts w:cs="Arial"/>
                      <w:lang w:eastAsia="en-GB"/>
                    </w:rPr>
                    <w:t xml:space="preserve"> instructors.</w:t>
                  </w:r>
                </w:p>
              </w:tc>
            </w:tr>
            <w:tr w:rsidR="00E11C57" w14:paraId="58C13EA8" w14:textId="77777777" w:rsidTr="0065711F">
              <w:trPr>
                <w:gridAfter w:val="1"/>
                <w:wAfter w:w="15" w:type="dxa"/>
                <w:cantSplit/>
                <w:trHeight w:val="165"/>
              </w:trPr>
              <w:tc>
                <w:tcPr>
                  <w:tcW w:w="2972" w:type="dxa"/>
                </w:tcPr>
                <w:p w14:paraId="77FEBB82" w14:textId="77777777" w:rsidR="00E11C57" w:rsidRDefault="00E11C57" w:rsidP="0065711F">
                  <w:pPr>
                    <w:jc w:val="center"/>
                    <w:rPr>
                      <w:rFonts w:cs="Arial"/>
                      <w:sz w:val="21"/>
                      <w:szCs w:val="21"/>
                    </w:rPr>
                  </w:pPr>
                  <w:r>
                    <w:rPr>
                      <w:rFonts w:cs="Arial"/>
                      <w:sz w:val="21"/>
                      <w:szCs w:val="21"/>
                    </w:rPr>
                    <w:t>Insects, wasps, plants, fungi</w:t>
                  </w:r>
                </w:p>
              </w:tc>
              <w:tc>
                <w:tcPr>
                  <w:tcW w:w="9604" w:type="dxa"/>
                </w:tcPr>
                <w:p w14:paraId="026C621E"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Find out about known allergic reactions within group</w:t>
                  </w:r>
                </w:p>
                <w:p w14:paraId="12FCBDFE"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Warn children about wasps</w:t>
                  </w:r>
                </w:p>
                <w:p w14:paraId="05116962"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Discuss poisonous plants and fungi – warn children/students not to eat anything or put fingers in mouth</w:t>
                  </w:r>
                </w:p>
                <w:p w14:paraId="08049040"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Everyone to wash hands before eating</w:t>
                  </w:r>
                </w:p>
                <w:p w14:paraId="321E8AD8"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Carry antiseptic wipes</w:t>
                  </w:r>
                </w:p>
              </w:tc>
            </w:tr>
            <w:tr w:rsidR="00E11C57" w14:paraId="663727F7" w14:textId="77777777" w:rsidTr="0065711F">
              <w:trPr>
                <w:gridAfter w:val="1"/>
                <w:wAfter w:w="15" w:type="dxa"/>
                <w:cantSplit/>
                <w:trHeight w:val="165"/>
              </w:trPr>
              <w:tc>
                <w:tcPr>
                  <w:tcW w:w="2972" w:type="dxa"/>
                </w:tcPr>
                <w:p w14:paraId="088DAA19" w14:textId="77777777" w:rsidR="00E11C57" w:rsidRDefault="00E11C57" w:rsidP="0065711F">
                  <w:pPr>
                    <w:jc w:val="center"/>
                    <w:rPr>
                      <w:rFonts w:cs="Arial"/>
                      <w:sz w:val="21"/>
                      <w:szCs w:val="21"/>
                    </w:rPr>
                  </w:pPr>
                  <w:r>
                    <w:rPr>
                      <w:rFonts w:cs="Arial"/>
                    </w:rPr>
                    <w:t>Use of sharp tools</w:t>
                  </w:r>
                </w:p>
              </w:tc>
              <w:tc>
                <w:tcPr>
                  <w:tcW w:w="9604" w:type="dxa"/>
                </w:tcPr>
                <w:p w14:paraId="3DC3263F"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 xml:space="preserve">Safety talk to be given at start of activity.  </w:t>
                  </w:r>
                </w:p>
                <w:p w14:paraId="029F1C54"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 xml:space="preserve">Recommend no running. </w:t>
                  </w:r>
                </w:p>
                <w:p w14:paraId="2D0E6309" w14:textId="77777777"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 xml:space="preserve">Only use sharp tools when all children/students seated in the circle area.  </w:t>
                  </w:r>
                </w:p>
                <w:p w14:paraId="1BFA23AB" w14:textId="38C14380" w:rsidR="00E11C57" w:rsidRPr="001A0A79" w:rsidRDefault="00E11C57" w:rsidP="00E11C57">
                  <w:pPr>
                    <w:numPr>
                      <w:ilvl w:val="0"/>
                      <w:numId w:val="11"/>
                    </w:numPr>
                    <w:autoSpaceDE w:val="0"/>
                    <w:autoSpaceDN w:val="0"/>
                    <w:adjustRightInd w:val="0"/>
                    <w:spacing w:before="0" w:after="0" w:line="240" w:lineRule="auto"/>
                    <w:rPr>
                      <w:rFonts w:cs="Arial"/>
                      <w:lang w:eastAsia="en-GB"/>
                    </w:rPr>
                  </w:pPr>
                  <w:r w:rsidRPr="001A0A79">
                    <w:rPr>
                      <w:rFonts w:cs="Arial"/>
                      <w:lang w:eastAsia="en-GB"/>
                    </w:rPr>
                    <w:t xml:space="preserve">All tools to be used when fully supervised by trained </w:t>
                  </w:r>
                  <w:r w:rsidR="00CF2844">
                    <w:rPr>
                      <w:rFonts w:cs="Arial"/>
                      <w:lang w:eastAsia="en-GB"/>
                    </w:rPr>
                    <w:t>(XXX SCHOOL NAME)</w:t>
                  </w:r>
                  <w:r w:rsidRPr="001A0A79">
                    <w:rPr>
                      <w:rFonts w:cs="Arial"/>
                      <w:lang w:eastAsia="en-GB"/>
                    </w:rPr>
                    <w:t xml:space="preserve"> staff or visiting </w:t>
                  </w:r>
                  <w:r w:rsidR="004A3253" w:rsidRPr="001A0A79">
                    <w:rPr>
                      <w:rFonts w:cs="Arial"/>
                      <w:lang w:eastAsia="en-GB"/>
                    </w:rPr>
                    <w:t>Outdoor Learning</w:t>
                  </w:r>
                  <w:r w:rsidRPr="001A0A79">
                    <w:rPr>
                      <w:rFonts w:cs="Arial"/>
                      <w:lang w:eastAsia="en-GB"/>
                    </w:rPr>
                    <w:t xml:space="preserve"> instructors.</w:t>
                  </w:r>
                </w:p>
              </w:tc>
            </w:tr>
          </w:tbl>
          <w:p w14:paraId="6D052E8E" w14:textId="77777777" w:rsidR="00E11C57" w:rsidRPr="00222B57" w:rsidRDefault="00E11C57" w:rsidP="0065711F">
            <w:pPr>
              <w:pStyle w:val="Header"/>
              <w:rPr>
                <w:rFonts w:cs="Arial"/>
              </w:rPr>
            </w:pPr>
          </w:p>
          <w:p w14:paraId="7AD7F924" w14:textId="77777777" w:rsidR="00E11C57" w:rsidRPr="00222B57" w:rsidRDefault="00E11C57" w:rsidP="0065711F">
            <w:pPr>
              <w:pStyle w:val="Header"/>
              <w:ind w:left="720"/>
              <w:rPr>
                <w:rFonts w:cs="Arial"/>
              </w:rPr>
            </w:pPr>
          </w:p>
          <w:p w14:paraId="4A7DC826" w14:textId="77777777" w:rsidR="00E11C57" w:rsidRPr="00222B57" w:rsidRDefault="00E11C57" w:rsidP="0065711F">
            <w:pPr>
              <w:pStyle w:val="Header"/>
              <w:ind w:left="720"/>
              <w:rPr>
                <w:rFonts w:cs="Arial"/>
              </w:rPr>
            </w:pPr>
          </w:p>
        </w:tc>
      </w:tr>
      <w:tr w:rsidR="00E11C57" w14:paraId="2277365C" w14:textId="77777777" w:rsidTr="007A3062">
        <w:tc>
          <w:tcPr>
            <w:tcW w:w="2523" w:type="dxa"/>
            <w:shd w:val="clear" w:color="auto" w:fill="D9D9D9"/>
          </w:tcPr>
          <w:p w14:paraId="41F6DDBC" w14:textId="77777777" w:rsidR="00E11C57" w:rsidRPr="00222B57" w:rsidRDefault="00E11C57" w:rsidP="0065711F">
            <w:pPr>
              <w:pStyle w:val="Header"/>
              <w:rPr>
                <w:rFonts w:cs="Arial"/>
                <w:b/>
              </w:rPr>
            </w:pPr>
            <w:r w:rsidRPr="00222B57">
              <w:rPr>
                <w:rFonts w:cs="Arial"/>
                <w:b/>
              </w:rPr>
              <w:lastRenderedPageBreak/>
              <w:t>STEP 3 (b)</w:t>
            </w:r>
          </w:p>
          <w:p w14:paraId="36A557D4" w14:textId="77777777" w:rsidR="00E11C57" w:rsidRPr="00222B57" w:rsidRDefault="00E11C57" w:rsidP="0065711F">
            <w:pPr>
              <w:pStyle w:val="Header"/>
              <w:rPr>
                <w:rFonts w:cs="Arial"/>
                <w:sz w:val="22"/>
              </w:rPr>
            </w:pPr>
            <w:r w:rsidRPr="00222B57">
              <w:rPr>
                <w:rFonts w:cs="Arial"/>
                <w:sz w:val="22"/>
              </w:rPr>
              <w:t>What further action is needed?</w:t>
            </w:r>
          </w:p>
          <w:p w14:paraId="00273464" w14:textId="77777777" w:rsidR="00E11C57" w:rsidRPr="00222B57" w:rsidRDefault="00E11C57" w:rsidP="0065711F">
            <w:pPr>
              <w:pStyle w:val="Header"/>
              <w:rPr>
                <w:rFonts w:cs="Arial"/>
                <w:i/>
                <w:iCs/>
                <w:sz w:val="16"/>
              </w:rPr>
            </w:pPr>
          </w:p>
          <w:p w14:paraId="7B1181AB" w14:textId="77777777" w:rsidR="00E11C57" w:rsidRPr="00222B57" w:rsidRDefault="00E11C57" w:rsidP="0065711F">
            <w:pPr>
              <w:pStyle w:val="Header"/>
              <w:rPr>
                <w:rFonts w:cs="Arial"/>
                <w:i/>
                <w:iCs/>
                <w:sz w:val="16"/>
              </w:rPr>
            </w:pPr>
            <w:r w:rsidRPr="00222B57">
              <w:rPr>
                <w:rFonts w:cs="Arial"/>
                <w:i/>
                <w:iCs/>
                <w:sz w:val="16"/>
              </w:rPr>
              <w:t>Compare what you are already doing with good practice.  If there is a gap, please list what needs to be done.</w:t>
            </w:r>
          </w:p>
          <w:p w14:paraId="69A876CE" w14:textId="77777777" w:rsidR="00E11C57" w:rsidRPr="00222B57" w:rsidRDefault="00E11C57" w:rsidP="0065711F">
            <w:pPr>
              <w:pStyle w:val="Header"/>
              <w:rPr>
                <w:rFonts w:cs="Arial"/>
                <w:sz w:val="22"/>
              </w:rPr>
            </w:pPr>
          </w:p>
        </w:tc>
        <w:tc>
          <w:tcPr>
            <w:tcW w:w="12644" w:type="dxa"/>
            <w:gridSpan w:val="3"/>
          </w:tcPr>
          <w:p w14:paraId="7EE2A475" w14:textId="77777777" w:rsidR="00E11C57" w:rsidRPr="00222B57" w:rsidRDefault="00E11C57" w:rsidP="0065711F">
            <w:pPr>
              <w:rPr>
                <w:rFonts w:cs="Arial"/>
              </w:rPr>
            </w:pPr>
          </w:p>
          <w:p w14:paraId="57CC24B9" w14:textId="77777777" w:rsidR="00E11C57" w:rsidRPr="00C16116" w:rsidRDefault="00E11C57" w:rsidP="00E11C57">
            <w:pPr>
              <w:numPr>
                <w:ilvl w:val="0"/>
                <w:numId w:val="25"/>
              </w:numPr>
              <w:spacing w:before="0" w:after="0" w:line="240" w:lineRule="auto"/>
              <w:rPr>
                <w:rFonts w:cs="Arial"/>
              </w:rPr>
            </w:pPr>
            <w:r w:rsidRPr="00C16116">
              <w:rPr>
                <w:rFonts w:cs="Arial"/>
              </w:rPr>
              <w:t xml:space="preserve">Staff are employed with or </w:t>
            </w:r>
            <w:r>
              <w:rPr>
                <w:rFonts w:cs="Arial"/>
              </w:rPr>
              <w:t xml:space="preserve">are </w:t>
            </w:r>
            <w:r w:rsidRPr="00C16116">
              <w:rPr>
                <w:rFonts w:cs="Arial"/>
              </w:rPr>
              <w:t>given relevant training</w:t>
            </w:r>
            <w:r>
              <w:rPr>
                <w:rFonts w:cs="Arial"/>
              </w:rPr>
              <w:t>.</w:t>
            </w:r>
            <w:r w:rsidRPr="00C16116">
              <w:rPr>
                <w:rFonts w:cs="Arial"/>
              </w:rPr>
              <w:t xml:space="preserve"> </w:t>
            </w:r>
          </w:p>
          <w:p w14:paraId="4DA9AFBD" w14:textId="77777777" w:rsidR="00E11C57" w:rsidRDefault="00E11C57" w:rsidP="00E11C57">
            <w:pPr>
              <w:numPr>
                <w:ilvl w:val="0"/>
                <w:numId w:val="25"/>
              </w:numPr>
              <w:spacing w:before="0" w:after="0" w:line="240" w:lineRule="auto"/>
              <w:rPr>
                <w:rFonts w:cs="Arial"/>
              </w:rPr>
            </w:pPr>
            <w:r>
              <w:rPr>
                <w:rFonts w:cs="Arial"/>
              </w:rPr>
              <w:t>Reviews of procedures.</w:t>
            </w:r>
          </w:p>
          <w:p w14:paraId="01C7BA09" w14:textId="77777777" w:rsidR="00E11C57" w:rsidRPr="00C16116" w:rsidRDefault="00E11C57" w:rsidP="00E11C57">
            <w:pPr>
              <w:numPr>
                <w:ilvl w:val="0"/>
                <w:numId w:val="25"/>
              </w:numPr>
              <w:spacing w:before="0" w:after="0" w:line="240" w:lineRule="auto"/>
              <w:rPr>
                <w:rFonts w:cs="Arial"/>
              </w:rPr>
            </w:pPr>
            <w:r>
              <w:rPr>
                <w:rFonts w:cs="Arial"/>
              </w:rPr>
              <w:t>A</w:t>
            </w:r>
            <w:r w:rsidRPr="00C16116">
              <w:rPr>
                <w:rFonts w:cs="Arial"/>
              </w:rPr>
              <w:t>nnual review of risk assessment</w:t>
            </w:r>
            <w:r>
              <w:rPr>
                <w:rFonts w:cs="Arial"/>
              </w:rPr>
              <w:t>.</w:t>
            </w:r>
          </w:p>
          <w:p w14:paraId="66388C9C" w14:textId="77777777" w:rsidR="00E11C57" w:rsidRPr="00222B57" w:rsidRDefault="00E11C57" w:rsidP="0065711F">
            <w:pPr>
              <w:rPr>
                <w:rFonts w:cs="Arial"/>
              </w:rPr>
            </w:pPr>
          </w:p>
        </w:tc>
      </w:tr>
      <w:tr w:rsidR="00E11C57" w14:paraId="73CA439B" w14:textId="77777777" w:rsidTr="007A3062">
        <w:tc>
          <w:tcPr>
            <w:tcW w:w="2523" w:type="dxa"/>
            <w:shd w:val="clear" w:color="auto" w:fill="D9D9D9"/>
          </w:tcPr>
          <w:p w14:paraId="526D314D" w14:textId="77777777" w:rsidR="00E11C57" w:rsidRPr="00222B57" w:rsidRDefault="00E11C57" w:rsidP="0065711F">
            <w:pPr>
              <w:pStyle w:val="Header"/>
              <w:rPr>
                <w:rFonts w:cs="Arial"/>
                <w:b/>
              </w:rPr>
            </w:pPr>
            <w:r w:rsidRPr="00222B57">
              <w:rPr>
                <w:rFonts w:cs="Arial"/>
                <w:b/>
              </w:rPr>
              <w:lastRenderedPageBreak/>
              <w:t>STEP 4</w:t>
            </w:r>
          </w:p>
          <w:p w14:paraId="4209348F" w14:textId="77777777" w:rsidR="00E11C57" w:rsidRPr="00222B57" w:rsidRDefault="00E11C57" w:rsidP="0065711F">
            <w:pPr>
              <w:rPr>
                <w:rFonts w:cs="Arial"/>
              </w:rPr>
            </w:pPr>
            <w:r w:rsidRPr="00222B57">
              <w:rPr>
                <w:rFonts w:cs="Arial"/>
              </w:rPr>
              <w:t>How will you put the assessment into action?</w:t>
            </w:r>
          </w:p>
          <w:p w14:paraId="763226C4" w14:textId="77777777" w:rsidR="00E11C57" w:rsidRPr="00222B57" w:rsidRDefault="00E11C57" w:rsidP="0065711F">
            <w:pPr>
              <w:rPr>
                <w:rFonts w:cs="Arial"/>
                <w:i/>
                <w:iCs/>
                <w:sz w:val="16"/>
              </w:rPr>
            </w:pPr>
          </w:p>
          <w:p w14:paraId="7D061EB7" w14:textId="77777777" w:rsidR="00E11C57" w:rsidRPr="00222B57" w:rsidRDefault="00E11C57" w:rsidP="0065711F">
            <w:pPr>
              <w:rPr>
                <w:rFonts w:cs="Arial"/>
                <w:i/>
                <w:iCs/>
                <w:sz w:val="16"/>
              </w:rPr>
            </w:pPr>
            <w:r w:rsidRPr="00222B57">
              <w:rPr>
                <w:rFonts w:cs="Arial"/>
                <w:i/>
                <w:iCs/>
                <w:sz w:val="16"/>
              </w:rPr>
              <w:t>Please remember to prioritise.  Deal with the hazards that are high risk and have serious consequences first</w:t>
            </w:r>
          </w:p>
          <w:p w14:paraId="6ED559E0" w14:textId="77777777" w:rsidR="00E11C57" w:rsidRPr="00222B57" w:rsidRDefault="00E11C57" w:rsidP="0065711F">
            <w:pPr>
              <w:rPr>
                <w:rFonts w:cs="Arial"/>
              </w:rPr>
            </w:pPr>
          </w:p>
        </w:tc>
        <w:tc>
          <w:tcPr>
            <w:tcW w:w="12644" w:type="dxa"/>
            <w:gridSpan w:val="3"/>
          </w:tcPr>
          <w:p w14:paraId="09E5C8E9" w14:textId="77777777" w:rsidR="00E11C57" w:rsidRPr="00222B57" w:rsidRDefault="00E11C57" w:rsidP="0065711F">
            <w:pPr>
              <w:rPr>
                <w:rFonts w:cs="Arial"/>
              </w:rPr>
            </w:pPr>
          </w:p>
          <w:p w14:paraId="4F5940BA" w14:textId="707DB128" w:rsidR="00E11C57" w:rsidRPr="00C16116" w:rsidRDefault="00E11C57" w:rsidP="00E11C57">
            <w:pPr>
              <w:numPr>
                <w:ilvl w:val="0"/>
                <w:numId w:val="26"/>
              </w:numPr>
              <w:spacing w:before="0" w:after="0" w:line="240" w:lineRule="auto"/>
              <w:rPr>
                <w:rFonts w:cs="Arial"/>
              </w:rPr>
            </w:pPr>
            <w:r>
              <w:rPr>
                <w:rFonts w:cs="Arial"/>
              </w:rPr>
              <w:t>Use</w:t>
            </w:r>
            <w:r w:rsidRPr="00C16116">
              <w:rPr>
                <w:rFonts w:cs="Arial"/>
              </w:rPr>
              <w:t xml:space="preserve"> of </w:t>
            </w:r>
            <w:r w:rsidR="00CF2844">
              <w:rPr>
                <w:rFonts w:cs="Arial"/>
              </w:rPr>
              <w:t>(XXX SCHOOL NAME)</w:t>
            </w:r>
            <w:r>
              <w:rPr>
                <w:rFonts w:cs="Arial"/>
              </w:rPr>
              <w:t xml:space="preserve">/visiting </w:t>
            </w:r>
            <w:r w:rsidRPr="00C16116">
              <w:rPr>
                <w:rFonts w:cs="Arial"/>
              </w:rPr>
              <w:t xml:space="preserve">staff with </w:t>
            </w:r>
            <w:r w:rsidR="004A3253">
              <w:rPr>
                <w:rFonts w:cs="Arial"/>
              </w:rPr>
              <w:t>Outdoor Learning</w:t>
            </w:r>
            <w:r w:rsidRPr="00C16116">
              <w:rPr>
                <w:rFonts w:cs="Arial"/>
              </w:rPr>
              <w:t xml:space="preserve"> qualifications</w:t>
            </w:r>
            <w:r>
              <w:rPr>
                <w:rFonts w:cs="Arial"/>
              </w:rPr>
              <w:t xml:space="preserve">. </w:t>
            </w:r>
            <w:r w:rsidRPr="00C16116">
              <w:rPr>
                <w:rFonts w:cs="Arial"/>
              </w:rPr>
              <w:t xml:space="preserve">  </w:t>
            </w:r>
          </w:p>
          <w:p w14:paraId="2E14EE3F" w14:textId="77777777" w:rsidR="00E11C57" w:rsidRPr="00C16116" w:rsidRDefault="00E11C57" w:rsidP="00E11C57">
            <w:pPr>
              <w:numPr>
                <w:ilvl w:val="0"/>
                <w:numId w:val="26"/>
              </w:numPr>
              <w:spacing w:before="0" w:after="0" w:line="240" w:lineRule="auto"/>
              <w:rPr>
                <w:rFonts w:cs="Arial"/>
              </w:rPr>
            </w:pPr>
            <w:r w:rsidRPr="00C16116">
              <w:rPr>
                <w:rFonts w:cs="Arial"/>
              </w:rPr>
              <w:t>On-going training and staff meetings to discuss incidents</w:t>
            </w:r>
            <w:r>
              <w:rPr>
                <w:rFonts w:cs="Arial"/>
              </w:rPr>
              <w:t>.</w:t>
            </w:r>
            <w:r w:rsidRPr="00C16116">
              <w:rPr>
                <w:rFonts w:cs="Arial"/>
              </w:rPr>
              <w:t xml:space="preserve">  </w:t>
            </w:r>
          </w:p>
          <w:p w14:paraId="7404B615" w14:textId="77777777" w:rsidR="00E11C57" w:rsidRPr="00222B57" w:rsidRDefault="00E11C57" w:rsidP="00E11C57">
            <w:pPr>
              <w:numPr>
                <w:ilvl w:val="0"/>
                <w:numId w:val="26"/>
              </w:numPr>
              <w:spacing w:before="0" w:after="0" w:line="240" w:lineRule="auto"/>
              <w:rPr>
                <w:rFonts w:cs="Arial"/>
              </w:rPr>
            </w:pPr>
            <w:r w:rsidRPr="00C16116">
              <w:rPr>
                <w:rFonts w:cs="Arial"/>
              </w:rPr>
              <w:t xml:space="preserve">Team </w:t>
            </w:r>
            <w:r>
              <w:rPr>
                <w:rFonts w:cs="Arial"/>
              </w:rPr>
              <w:t>meetings to discuss any issues and minutes kept.</w:t>
            </w:r>
          </w:p>
        </w:tc>
      </w:tr>
    </w:tbl>
    <w:p w14:paraId="31907471" w14:textId="77777777" w:rsidR="00E11C57" w:rsidRDefault="00E11C57" w:rsidP="00E11C57"/>
    <w:p w14:paraId="78CBE605" w14:textId="236DAA27" w:rsidR="00E11C57" w:rsidRDefault="00E11C57" w:rsidP="00E11C57">
      <w:r>
        <w:rPr>
          <w:b/>
        </w:rPr>
        <w:t>R</w:t>
      </w:r>
      <w:r w:rsidRPr="007B2A52">
        <w:rPr>
          <w:b/>
        </w:rPr>
        <w:t>eview as necessitated</w:t>
      </w:r>
      <w:r>
        <w:rPr>
          <w:b/>
        </w:rPr>
        <w:t xml:space="preserve"> by changes.</w:t>
      </w:r>
    </w:p>
    <w:p w14:paraId="41444660" w14:textId="77777777" w:rsidR="00E11C57" w:rsidRPr="00931899" w:rsidRDefault="00E11C57" w:rsidP="00E11C57">
      <w:pPr>
        <w:rPr>
          <w:rFonts w:cs="Arial"/>
        </w:rPr>
      </w:pPr>
      <w:r w:rsidRPr="00931899">
        <w:rPr>
          <w:rFonts w:cs="Arial"/>
        </w:rPr>
        <w:t xml:space="preserve">Emergency evacuation procedures  </w:t>
      </w:r>
    </w:p>
    <w:p w14:paraId="734CB4C0" w14:textId="6E3D52C5" w:rsidR="00E11C57" w:rsidRDefault="00040DA2" w:rsidP="00E11C57">
      <w:pPr>
        <w:rPr>
          <w:rFonts w:cs="Arial"/>
        </w:rPr>
      </w:pPr>
      <w:hyperlink r:id="rId15"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.ac.uk/HSU/119423.htm</w:t>
        </w:r>
      </w:hyperlink>
    </w:p>
    <w:p w14:paraId="60BF2ED2" w14:textId="77777777" w:rsidR="00E11C57" w:rsidRPr="00931899" w:rsidRDefault="00E11C57" w:rsidP="00E11C57">
      <w:pPr>
        <w:rPr>
          <w:rFonts w:cs="Arial"/>
        </w:rPr>
      </w:pPr>
    </w:p>
    <w:p w14:paraId="21741EE9" w14:textId="46895E3F" w:rsidR="00E11C57" w:rsidRPr="00931899" w:rsidRDefault="00CF2844" w:rsidP="00E11C57">
      <w:pPr>
        <w:rPr>
          <w:rFonts w:cs="Arial"/>
        </w:rPr>
      </w:pPr>
      <w:r>
        <w:rPr>
          <w:rFonts w:cs="Arial"/>
        </w:rPr>
        <w:t>(XXX SCHOOL NAME)</w:t>
      </w:r>
      <w:r w:rsidR="00E11C57" w:rsidRPr="00931899">
        <w:rPr>
          <w:rFonts w:cs="Arial"/>
        </w:rPr>
        <w:t xml:space="preserve"> Health and safety policy </w:t>
      </w:r>
    </w:p>
    <w:p w14:paraId="7ED28457" w14:textId="31F3E4EC" w:rsidR="00E11C57" w:rsidRDefault="00040DA2" w:rsidP="00E11C57">
      <w:pPr>
        <w:rPr>
          <w:rFonts w:cs="Arial"/>
        </w:rPr>
      </w:pPr>
      <w:hyperlink r:id="rId16"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w:t>
        </w:r>
        <w:proofErr w:type="spellStart"/>
        <w:r w:rsidR="00E11C57" w:rsidRPr="00126631">
          <w:rPr>
            <w:rStyle w:val="Hyperlink"/>
            <w:rFonts w:cs="Arial"/>
          </w:rPr>
          <w:t>HSU_docs</w:t>
        </w:r>
        <w:proofErr w:type="spellEnd"/>
        <w:r w:rsidR="00E11C57" w:rsidRPr="00126631">
          <w:rPr>
            <w:rStyle w:val="Hyperlink"/>
            <w:rFonts w:cs="Arial"/>
          </w:rPr>
          <w:t>/HS_Policy_Statement_July_2015.pdf</w:t>
        </w:r>
      </w:hyperlink>
    </w:p>
    <w:p w14:paraId="6D2C0A8B" w14:textId="77777777" w:rsidR="00E11C57" w:rsidRPr="00931899" w:rsidRDefault="00E11C57" w:rsidP="00E11C57">
      <w:pPr>
        <w:rPr>
          <w:rFonts w:cs="Arial"/>
        </w:rPr>
      </w:pPr>
    </w:p>
    <w:p w14:paraId="4D9D69F6" w14:textId="77777777" w:rsidR="00E11C57" w:rsidRPr="00931899" w:rsidRDefault="00E11C57" w:rsidP="00E11C57">
      <w:pPr>
        <w:rPr>
          <w:rFonts w:cs="Arial"/>
        </w:rPr>
      </w:pPr>
      <w:r w:rsidRPr="00931899">
        <w:rPr>
          <w:rFonts w:cs="Arial"/>
        </w:rPr>
        <w:t>SCP4 Safety Inspections, Audits &amp; Reporting Hazards</w:t>
      </w:r>
    </w:p>
    <w:p w14:paraId="2AF6D8C3" w14:textId="048C5BA5" w:rsidR="00E11C57" w:rsidRDefault="00040DA2" w:rsidP="00E11C57">
      <w:pPr>
        <w:rPr>
          <w:rFonts w:cs="Arial"/>
        </w:rPr>
      </w:pPr>
      <w:hyperlink r:id="rId17"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.ac.uk/HSU/HSU_docs/SCP4_-_Safety_Inspections_Audits_and_Reporting_Hazards_September_2013_-_name_change.pdf</w:t>
        </w:r>
      </w:hyperlink>
    </w:p>
    <w:p w14:paraId="5AE674E0" w14:textId="77777777" w:rsidR="00E11C57" w:rsidRPr="00931899" w:rsidRDefault="00E11C57" w:rsidP="00E11C57">
      <w:pPr>
        <w:rPr>
          <w:rFonts w:cs="Arial"/>
        </w:rPr>
      </w:pPr>
    </w:p>
    <w:p w14:paraId="561E8C84" w14:textId="77777777" w:rsidR="00E11C57" w:rsidRPr="00931899" w:rsidRDefault="00E11C57" w:rsidP="00E11C57">
      <w:pPr>
        <w:rPr>
          <w:rFonts w:cs="Arial"/>
        </w:rPr>
      </w:pPr>
      <w:r w:rsidRPr="00931899">
        <w:rPr>
          <w:rFonts w:cs="Arial"/>
        </w:rPr>
        <w:t xml:space="preserve">SCP5 Electrical Safety </w:t>
      </w:r>
    </w:p>
    <w:p w14:paraId="6D01874E" w14:textId="19940595" w:rsidR="00E11C57" w:rsidRDefault="00040DA2" w:rsidP="00E11C57">
      <w:pPr>
        <w:rPr>
          <w:rFonts w:cs="Arial"/>
        </w:rPr>
      </w:pPr>
      <w:hyperlink r:id="rId18"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w:t>
        </w:r>
        <w:proofErr w:type="spellStart"/>
        <w:r w:rsidR="00E11C57" w:rsidRPr="00126631">
          <w:rPr>
            <w:rStyle w:val="Hyperlink"/>
            <w:rFonts w:cs="Arial"/>
          </w:rPr>
          <w:t>HSU_docs</w:t>
        </w:r>
        <w:proofErr w:type="spellEnd"/>
        <w:r w:rsidR="00E11C57" w:rsidRPr="00126631">
          <w:rPr>
            <w:rStyle w:val="Hyperlink"/>
            <w:rFonts w:cs="Arial"/>
          </w:rPr>
          <w:t>/SCP5ElectricalSafetyMay2015.pdf</w:t>
        </w:r>
      </w:hyperlink>
    </w:p>
    <w:p w14:paraId="6EB0B5FE" w14:textId="77777777" w:rsidR="00E11C57" w:rsidRPr="00931899" w:rsidRDefault="00E11C57" w:rsidP="00E11C57">
      <w:pPr>
        <w:rPr>
          <w:rFonts w:cs="Arial"/>
        </w:rPr>
      </w:pPr>
    </w:p>
    <w:p w14:paraId="0C42B874" w14:textId="77777777" w:rsidR="00E11C57" w:rsidRPr="00931899" w:rsidRDefault="00E11C57" w:rsidP="00E11C57">
      <w:pPr>
        <w:rPr>
          <w:rFonts w:cs="Arial"/>
        </w:rPr>
      </w:pPr>
      <w:r w:rsidRPr="00931899">
        <w:rPr>
          <w:rFonts w:cs="Arial"/>
        </w:rPr>
        <w:t>SCP7 Reporting and Investigation of Adverse Events</w:t>
      </w:r>
    </w:p>
    <w:p w14:paraId="76AAF242" w14:textId="463D1107" w:rsidR="00E11C57" w:rsidRDefault="00040DA2" w:rsidP="00E11C57">
      <w:pPr>
        <w:rPr>
          <w:rFonts w:cs="Arial"/>
        </w:rPr>
      </w:pPr>
      <w:hyperlink r:id="rId19"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.ac.uk/HSU/HSU_docs/SCP7ReportingandInvestigationofAdverseEventsSeptember2015amendedversion.pdf</w:t>
        </w:r>
      </w:hyperlink>
    </w:p>
    <w:p w14:paraId="171CD00E" w14:textId="77777777" w:rsidR="00E11C57" w:rsidRPr="00931899" w:rsidRDefault="00E11C57" w:rsidP="00E11C57">
      <w:pPr>
        <w:rPr>
          <w:rFonts w:cs="Arial"/>
        </w:rPr>
      </w:pPr>
    </w:p>
    <w:p w14:paraId="47666926" w14:textId="77777777" w:rsidR="00E11C57" w:rsidRPr="00931899" w:rsidRDefault="00E11C57" w:rsidP="00E11C57">
      <w:pPr>
        <w:rPr>
          <w:rFonts w:cs="Arial"/>
        </w:rPr>
      </w:pPr>
      <w:r w:rsidRPr="00931899">
        <w:rPr>
          <w:rFonts w:cs="Arial"/>
        </w:rPr>
        <w:t xml:space="preserve">SCP17 Manual Handling </w:t>
      </w:r>
    </w:p>
    <w:p w14:paraId="3EDCBC42" w14:textId="67DCFE84" w:rsidR="00E11C57" w:rsidRDefault="00040DA2" w:rsidP="00E11C57">
      <w:pPr>
        <w:rPr>
          <w:rFonts w:cs="Arial"/>
        </w:rPr>
      </w:pPr>
      <w:hyperlink r:id="rId20"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.ac.uk/HSU/HSU_docs/SCP17MANUALHANDLINGSeptember2013minorchangejuly2015.pdf</w:t>
        </w:r>
      </w:hyperlink>
    </w:p>
    <w:p w14:paraId="352F0792" w14:textId="77777777" w:rsidR="00E11C57" w:rsidRPr="00931899" w:rsidRDefault="00E11C57" w:rsidP="00E11C57">
      <w:pPr>
        <w:rPr>
          <w:rFonts w:cs="Arial"/>
        </w:rPr>
      </w:pPr>
    </w:p>
    <w:p w14:paraId="68422C7A" w14:textId="77777777" w:rsidR="00E11C57" w:rsidRPr="00931899" w:rsidRDefault="00E11C57" w:rsidP="00E11C57">
      <w:pPr>
        <w:rPr>
          <w:rFonts w:cs="Arial"/>
        </w:rPr>
      </w:pPr>
      <w:r w:rsidRPr="00931899">
        <w:rPr>
          <w:rFonts w:cs="Arial"/>
        </w:rPr>
        <w:t>SCP12 Visitors &amp; Use of Premises</w:t>
      </w:r>
    </w:p>
    <w:p w14:paraId="4DB12640" w14:textId="06A149A4" w:rsidR="00E11C57" w:rsidRDefault="00040DA2" w:rsidP="00E11C57">
      <w:pPr>
        <w:rPr>
          <w:rFonts w:cs="Arial"/>
        </w:rPr>
      </w:pPr>
      <w:hyperlink r:id="rId21"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.ac.uk/HSU/HSU_docs/SCP12VisitorsandUseofPremisesSeptember2015finalversion.pdf</w:t>
        </w:r>
      </w:hyperlink>
    </w:p>
    <w:p w14:paraId="20154E9A" w14:textId="77777777" w:rsidR="00E11C57" w:rsidRPr="00931899" w:rsidRDefault="00E11C57" w:rsidP="00E11C57">
      <w:pPr>
        <w:rPr>
          <w:rFonts w:cs="Arial"/>
        </w:rPr>
      </w:pPr>
    </w:p>
    <w:p w14:paraId="6C752C41" w14:textId="77777777" w:rsidR="00E11C57" w:rsidRPr="00931899" w:rsidRDefault="00E11C57" w:rsidP="00E11C57">
      <w:pPr>
        <w:rPr>
          <w:rFonts w:cs="Arial"/>
        </w:rPr>
      </w:pPr>
      <w:r w:rsidRPr="00931899">
        <w:rPr>
          <w:rFonts w:cs="Arial"/>
        </w:rPr>
        <w:t>SCP36 Children on University Premises</w:t>
      </w:r>
      <w:r>
        <w:rPr>
          <w:rFonts w:cs="Arial"/>
        </w:rPr>
        <w:t xml:space="preserve"> – PDF file on Z drive  </w:t>
      </w:r>
    </w:p>
    <w:p w14:paraId="662FB04C" w14:textId="77777777" w:rsidR="00E11C57" w:rsidRPr="00931899" w:rsidRDefault="00E11C57" w:rsidP="00E11C57">
      <w:pPr>
        <w:rPr>
          <w:rFonts w:cs="Arial"/>
        </w:rPr>
      </w:pPr>
    </w:p>
    <w:p w14:paraId="4E8B4905" w14:textId="77777777" w:rsidR="00E11C57" w:rsidRPr="00931899" w:rsidRDefault="00E11C57" w:rsidP="00E11C57">
      <w:pPr>
        <w:rPr>
          <w:rFonts w:cs="Arial"/>
        </w:rPr>
      </w:pPr>
      <w:r w:rsidRPr="00931899">
        <w:rPr>
          <w:rFonts w:cs="Arial"/>
        </w:rPr>
        <w:t>SCP30 First Aid</w:t>
      </w:r>
    </w:p>
    <w:p w14:paraId="507D36DB" w14:textId="4117EAD3" w:rsidR="00E11C57" w:rsidRDefault="00040DA2" w:rsidP="00E11C57">
      <w:pPr>
        <w:rPr>
          <w:rFonts w:cs="Arial"/>
        </w:rPr>
      </w:pPr>
      <w:hyperlink r:id="rId22" w:history="1">
        <w:r w:rsidR="00E11C57" w:rsidRPr="00126631">
          <w:rPr>
            <w:rStyle w:val="Hyperlink"/>
            <w:rFonts w:cs="Arial"/>
          </w:rPr>
          <w:t>https://www2.</w:t>
        </w:r>
        <w:r w:rsidR="00CF2844">
          <w:rPr>
            <w:rStyle w:val="Hyperlink"/>
            <w:rFonts w:cs="Arial"/>
          </w:rPr>
          <w:t>(XXX SCHOOL NAME)</w:t>
        </w:r>
        <w:r w:rsidR="00E11C57" w:rsidRPr="00126631">
          <w:rPr>
            <w:rStyle w:val="Hyperlink"/>
            <w:rFonts w:cs="Arial"/>
          </w:rPr>
          <w:t>.ac.uk/HSU/HSU_docs/SCP30_First_Aid_April_2014_-_name_change.pdf</w:t>
        </w:r>
      </w:hyperlink>
    </w:p>
    <w:p w14:paraId="6EAE5AEE" w14:textId="77777777" w:rsidR="00E11C57" w:rsidRPr="00931899" w:rsidRDefault="00E11C57" w:rsidP="00E11C57">
      <w:pPr>
        <w:rPr>
          <w:rFonts w:cs="Arial"/>
        </w:rPr>
      </w:pPr>
    </w:p>
    <w:p w14:paraId="31E34177" w14:textId="3BE43527" w:rsidR="00E11C57" w:rsidRPr="00931899" w:rsidRDefault="00E11C57" w:rsidP="00E11C57">
      <w:pPr>
        <w:rPr>
          <w:rFonts w:cs="Arial"/>
        </w:rPr>
      </w:pPr>
      <w:r w:rsidRPr="00931899">
        <w:rPr>
          <w:rFonts w:cs="Arial"/>
        </w:rPr>
        <w:t>Safe Practice in Physical Education 1999</w:t>
      </w:r>
    </w:p>
    <w:p w14:paraId="7653465F" w14:textId="77777777" w:rsidR="00E11C57" w:rsidRDefault="00040DA2" w:rsidP="00E11C57">
      <w:pPr>
        <w:rPr>
          <w:rFonts w:cs="Arial"/>
        </w:rPr>
      </w:pPr>
      <w:hyperlink r:id="rId23" w:anchor="v=onepage&amp;q=Baalpe%20Safe%20Practice%20in%20Physical%20Education%201999&amp;f=false" w:history="1">
        <w:r w:rsidR="00E11C57" w:rsidRPr="00126631">
          <w:rPr>
            <w:rStyle w:val="Hyperlink"/>
            <w:rFonts w:cs="Arial"/>
          </w:rPr>
          <w:t>https://books.google.co.uk/books?hl=en&amp;lr=&amp;id=NbR-AgAAQBAJ&amp;oi=fnd&amp;pg=PA100&amp;dq=Baalpe+Safe+Practice+in+Physical+Education+1999&amp;ots=UUcB20OusG&amp;sig=oqhqB3RC1A0mvQQrOxdkEhn_dPw#v=onepage&amp;q=Baalpe%20Safe%20Practice%20in%20Physical%20Education%201999&amp;f=false</w:t>
        </w:r>
      </w:hyperlink>
    </w:p>
    <w:p w14:paraId="1AEB2178" w14:textId="77777777" w:rsidR="00E11C57" w:rsidRPr="00931899" w:rsidRDefault="00E11C57" w:rsidP="00E11C57">
      <w:pPr>
        <w:rPr>
          <w:rFonts w:cs="Arial"/>
        </w:rPr>
      </w:pPr>
    </w:p>
    <w:p w14:paraId="496FB85C" w14:textId="77777777" w:rsidR="00E11C57" w:rsidRPr="00931899" w:rsidRDefault="00E11C57" w:rsidP="00E11C57">
      <w:pPr>
        <w:rPr>
          <w:rFonts w:cs="Arial"/>
        </w:rPr>
      </w:pPr>
      <w:r w:rsidRPr="00931899">
        <w:rPr>
          <w:rFonts w:cs="Arial"/>
        </w:rPr>
        <w:lastRenderedPageBreak/>
        <w:t xml:space="preserve">Teaching physical education Primary &amp; Secondary teachers </w:t>
      </w:r>
    </w:p>
    <w:p w14:paraId="5E006B00" w14:textId="77777777" w:rsidR="00E11C57" w:rsidRDefault="00040DA2" w:rsidP="00E11C57">
      <w:pPr>
        <w:rPr>
          <w:rFonts w:cs="Arial"/>
        </w:rPr>
      </w:pPr>
      <w:hyperlink r:id="rId24" w:anchor="v=onepage&amp;q=Baalpe%20Safe%20Practice%20in%20Physical%20Education%201999&amp;f=false" w:history="1">
        <w:r w:rsidR="00E11C57" w:rsidRPr="00126631">
          <w:rPr>
            <w:rStyle w:val="Hyperlink"/>
            <w:rFonts w:cs="Arial"/>
          </w:rPr>
          <w:t>https://books.google.co.uk/books?hl=en&amp;lr=&amp;id=Eg7ijhtauVIC&amp;oi=fnd&amp;pg=PR7&amp;dq=Baalpe+Safe+Practice+in+Physical+Education+1999&amp;ots=AxhJAV1PjQ&amp;sig=fiv8xCYDR35MIdrTEKr83EQDv1w#v=onepage&amp;q=Baalpe%20Safe%20Practice%20in%20Physical%20Education%201999&amp;f=false</w:t>
        </w:r>
      </w:hyperlink>
    </w:p>
    <w:p w14:paraId="5115C713" w14:textId="77777777" w:rsidR="00E11C57" w:rsidRDefault="00E11C57" w:rsidP="00E11C57"/>
    <w:p w14:paraId="7EB8B5A0" w14:textId="77777777" w:rsidR="00E11C57" w:rsidRDefault="00E11C57" w:rsidP="004D0286">
      <w:pPr>
        <w:rPr>
          <w:rFonts w:cs="Arial"/>
          <w:sz w:val="22"/>
        </w:rPr>
      </w:pPr>
    </w:p>
    <w:p w14:paraId="1E5A6F32" w14:textId="77777777" w:rsidR="00E11C57" w:rsidRDefault="00E11C57" w:rsidP="004D0286">
      <w:pPr>
        <w:rPr>
          <w:rFonts w:cs="Arial"/>
          <w:sz w:val="22"/>
        </w:rPr>
      </w:pPr>
    </w:p>
    <w:p w14:paraId="509112BF" w14:textId="77777777" w:rsidR="00E11C57" w:rsidRDefault="00E11C57" w:rsidP="004D0286">
      <w:pPr>
        <w:rPr>
          <w:rFonts w:cs="Arial"/>
          <w:sz w:val="22"/>
        </w:rPr>
      </w:pPr>
    </w:p>
    <w:p w14:paraId="558BFE63" w14:textId="018819A4" w:rsidR="00E11C57" w:rsidRDefault="00E11C57" w:rsidP="004D0286">
      <w:pPr>
        <w:rPr>
          <w:rFonts w:cs="Arial"/>
          <w:sz w:val="22"/>
        </w:rPr>
      </w:pPr>
    </w:p>
    <w:p w14:paraId="6CFA161B" w14:textId="77777777" w:rsidR="00E11C57" w:rsidRDefault="00E11C57" w:rsidP="004D0286">
      <w:pPr>
        <w:rPr>
          <w:rFonts w:cs="Arial"/>
          <w:sz w:val="22"/>
        </w:rPr>
      </w:pPr>
    </w:p>
    <w:p w14:paraId="440484E9" w14:textId="77777777" w:rsidR="00E11C57" w:rsidRDefault="00E11C57" w:rsidP="004D0286">
      <w:pPr>
        <w:rPr>
          <w:rFonts w:cs="Arial"/>
          <w:sz w:val="22"/>
        </w:rPr>
      </w:pPr>
    </w:p>
    <w:p w14:paraId="3FFBAE79" w14:textId="77777777" w:rsidR="007A3062" w:rsidRDefault="007A3062" w:rsidP="004D0286">
      <w:pPr>
        <w:rPr>
          <w:rFonts w:cs="Arial"/>
          <w:sz w:val="22"/>
        </w:rPr>
      </w:pPr>
    </w:p>
    <w:p w14:paraId="21C8C4D8" w14:textId="77777777" w:rsidR="007A3062" w:rsidRDefault="007A3062" w:rsidP="004D0286">
      <w:pPr>
        <w:rPr>
          <w:rFonts w:cs="Arial"/>
          <w:sz w:val="22"/>
        </w:rPr>
      </w:pPr>
    </w:p>
    <w:p w14:paraId="1BE6A75E" w14:textId="77777777" w:rsidR="007A3062" w:rsidRDefault="007A3062" w:rsidP="004D0286">
      <w:pPr>
        <w:rPr>
          <w:rFonts w:cs="Arial"/>
          <w:sz w:val="22"/>
        </w:rPr>
      </w:pPr>
    </w:p>
    <w:p w14:paraId="2CC939DA" w14:textId="77777777" w:rsidR="007A3062" w:rsidRDefault="007A3062" w:rsidP="004D0286">
      <w:pPr>
        <w:rPr>
          <w:rFonts w:cs="Arial"/>
          <w:sz w:val="22"/>
        </w:rPr>
      </w:pPr>
    </w:p>
    <w:p w14:paraId="09C1AF67" w14:textId="77777777" w:rsidR="007A3062" w:rsidRDefault="007A3062" w:rsidP="004D0286">
      <w:pPr>
        <w:rPr>
          <w:rFonts w:cs="Arial"/>
          <w:sz w:val="22"/>
        </w:rPr>
      </w:pPr>
    </w:p>
    <w:p w14:paraId="7E193F3E" w14:textId="77777777" w:rsidR="007A3062" w:rsidRDefault="007A3062" w:rsidP="004D0286">
      <w:pPr>
        <w:rPr>
          <w:rFonts w:cs="Arial"/>
          <w:sz w:val="22"/>
        </w:rPr>
      </w:pPr>
    </w:p>
    <w:p w14:paraId="0C5CE474" w14:textId="77777777" w:rsidR="007A3062" w:rsidRDefault="007A3062" w:rsidP="004D0286">
      <w:pPr>
        <w:rPr>
          <w:rFonts w:cs="Arial"/>
          <w:sz w:val="22"/>
        </w:rPr>
        <w:sectPr w:rsidR="007A3062" w:rsidSect="00E11C57">
          <w:type w:val="continuous"/>
          <w:pgSz w:w="16838" w:h="11906" w:orient="landscape"/>
          <w:pgMar w:top="709" w:right="709" w:bottom="709" w:left="567" w:header="709" w:footer="709" w:gutter="0"/>
          <w:cols w:space="708"/>
          <w:formProt w:val="0"/>
          <w:docGrid w:linePitch="360"/>
        </w:sectPr>
      </w:pPr>
    </w:p>
    <w:p w14:paraId="7FD0CC6F" w14:textId="6C699369" w:rsidR="007A3062" w:rsidRPr="007A3062" w:rsidRDefault="00CF2844" w:rsidP="004D0286">
      <w:pPr>
        <w:rPr>
          <w:rFonts w:cs="Arial"/>
          <w:b/>
          <w:color w:val="00B0F0"/>
          <w:sz w:val="40"/>
        </w:rPr>
      </w:pPr>
      <w:r>
        <w:rPr>
          <w:rFonts w:cs="Arial"/>
          <w:b/>
          <w:color w:val="00B0F0"/>
          <w:sz w:val="40"/>
        </w:rPr>
        <w:lastRenderedPageBreak/>
        <w:t>(XXX SCHOOL NAME)</w:t>
      </w:r>
      <w:r w:rsidR="004D0286" w:rsidRPr="007A3062">
        <w:rPr>
          <w:rFonts w:cs="Arial"/>
          <w:b/>
          <w:color w:val="00B0F0"/>
          <w:sz w:val="40"/>
        </w:rPr>
        <w:t xml:space="preserve"> </w:t>
      </w:r>
      <w:r w:rsidR="004A3253">
        <w:rPr>
          <w:rFonts w:cs="Arial"/>
          <w:b/>
          <w:color w:val="00B0F0"/>
          <w:sz w:val="40"/>
        </w:rPr>
        <w:t>Outdoor Learning</w:t>
      </w:r>
      <w:r w:rsidR="004D0286" w:rsidRPr="007A3062">
        <w:rPr>
          <w:rFonts w:cs="Arial"/>
          <w:b/>
          <w:color w:val="00B0F0"/>
          <w:sz w:val="40"/>
        </w:rPr>
        <w:t xml:space="preserve"> Health and Safety </w:t>
      </w:r>
    </w:p>
    <w:p w14:paraId="5B1C0534" w14:textId="77777777" w:rsidR="007A3062" w:rsidRDefault="007A3062" w:rsidP="004D0286">
      <w:pPr>
        <w:rPr>
          <w:rFonts w:cs="Arial"/>
          <w:sz w:val="22"/>
        </w:rPr>
      </w:pPr>
    </w:p>
    <w:p w14:paraId="57E3D7E2" w14:textId="1A4FCAFE" w:rsidR="00C93C00" w:rsidRDefault="004D0286" w:rsidP="00C93C00">
      <w:pPr>
        <w:jc w:val="both"/>
        <w:rPr>
          <w:rFonts w:cs="Arial"/>
          <w:sz w:val="22"/>
        </w:rPr>
      </w:pPr>
      <w:r w:rsidRPr="00CB5B2A">
        <w:rPr>
          <w:rFonts w:cs="Arial"/>
          <w:sz w:val="22"/>
        </w:rPr>
        <w:t xml:space="preserve">Our </w:t>
      </w:r>
      <w:r w:rsidR="004A3253">
        <w:rPr>
          <w:rFonts w:cs="Arial"/>
          <w:sz w:val="22"/>
        </w:rPr>
        <w:t>Outdoor Learning</w:t>
      </w:r>
      <w:r w:rsidR="00C93C00">
        <w:rPr>
          <w:rFonts w:cs="Arial"/>
          <w:sz w:val="22"/>
        </w:rPr>
        <w:t xml:space="preserve"> Team</w:t>
      </w:r>
      <w:r w:rsidRPr="00CB5B2A">
        <w:rPr>
          <w:rFonts w:cs="Arial"/>
          <w:sz w:val="22"/>
        </w:rPr>
        <w:t xml:space="preserve"> takes the maintenance of health and safety extremely seriously as a matter of both legal and moral importance. All staff will be familiarised with the provisions contained within this policy as part of their induction and </w:t>
      </w:r>
      <w:r w:rsidR="005571FC">
        <w:rPr>
          <w:rFonts w:cs="Arial"/>
          <w:sz w:val="22"/>
        </w:rPr>
        <w:t xml:space="preserve">they will </w:t>
      </w:r>
      <w:r w:rsidRPr="00CB5B2A">
        <w:rPr>
          <w:rFonts w:cs="Arial"/>
          <w:sz w:val="22"/>
        </w:rPr>
        <w:t xml:space="preserve">be expected to act in accordance with them at all times. The </w:t>
      </w:r>
      <w:r w:rsidR="004A3253">
        <w:rPr>
          <w:rFonts w:cs="Arial"/>
          <w:sz w:val="22"/>
        </w:rPr>
        <w:t>Outdoor Learning</w:t>
      </w:r>
      <w:r w:rsidR="00C93C00">
        <w:rPr>
          <w:rFonts w:cs="Arial"/>
          <w:sz w:val="22"/>
        </w:rPr>
        <w:t xml:space="preserve"> Team</w:t>
      </w:r>
      <w:r w:rsidR="00C93C00" w:rsidRPr="00CB5B2A">
        <w:rPr>
          <w:rFonts w:cs="Arial"/>
          <w:sz w:val="22"/>
        </w:rPr>
        <w:t xml:space="preserve"> </w:t>
      </w:r>
      <w:r w:rsidRPr="00CB5B2A">
        <w:rPr>
          <w:rFonts w:cs="Arial"/>
          <w:sz w:val="22"/>
        </w:rPr>
        <w:t xml:space="preserve">aims to ensure the health, safety and </w:t>
      </w:r>
      <w:r w:rsidR="005571FC">
        <w:rPr>
          <w:rFonts w:cs="Arial"/>
          <w:sz w:val="22"/>
        </w:rPr>
        <w:t xml:space="preserve">welfare of all staff, children, </w:t>
      </w:r>
      <w:r w:rsidRPr="00CB5B2A">
        <w:rPr>
          <w:rFonts w:cs="Arial"/>
          <w:sz w:val="22"/>
        </w:rPr>
        <w:t xml:space="preserve">visitors and other individuals who may be affected by the </w:t>
      </w:r>
      <w:r w:rsidR="004A3253">
        <w:rPr>
          <w:rFonts w:cs="Arial"/>
          <w:sz w:val="22"/>
        </w:rPr>
        <w:t>Outdoor Learning</w:t>
      </w:r>
      <w:r w:rsidR="00C93C00">
        <w:rPr>
          <w:rFonts w:cs="Arial"/>
          <w:sz w:val="22"/>
        </w:rPr>
        <w:t xml:space="preserve"> Team</w:t>
      </w:r>
      <w:r w:rsidRPr="00CB5B2A">
        <w:rPr>
          <w:rFonts w:cs="Arial"/>
          <w:sz w:val="22"/>
        </w:rPr>
        <w:t>'s activities and actual existence. The Health and Safety at Work Act 1974 and the Workplace (Health, Safety and Welfare) Regulations 1992 and their associated Approved Code of Practice (</w:t>
      </w:r>
      <w:proofErr w:type="spellStart"/>
      <w:r w:rsidRPr="00CB5B2A">
        <w:rPr>
          <w:rFonts w:cs="Arial"/>
          <w:sz w:val="22"/>
        </w:rPr>
        <w:t>ACoP</w:t>
      </w:r>
      <w:proofErr w:type="spellEnd"/>
      <w:r w:rsidRPr="00CB5B2A">
        <w:rPr>
          <w:rFonts w:cs="Arial"/>
          <w:sz w:val="22"/>
        </w:rPr>
        <w:t xml:space="preserve">) and guidance will be </w:t>
      </w:r>
      <w:proofErr w:type="gramStart"/>
      <w:r w:rsidRPr="00CB5B2A">
        <w:rPr>
          <w:rFonts w:cs="Arial"/>
          <w:sz w:val="22"/>
        </w:rPr>
        <w:t>complied with at all times</w:t>
      </w:r>
      <w:proofErr w:type="gramEnd"/>
      <w:r w:rsidRPr="00CB5B2A">
        <w:rPr>
          <w:rFonts w:cs="Arial"/>
          <w:sz w:val="22"/>
        </w:rPr>
        <w:t xml:space="preserve">. </w:t>
      </w:r>
      <w:r w:rsidR="00F82142">
        <w:rPr>
          <w:rFonts w:cs="Arial"/>
          <w:sz w:val="22"/>
        </w:rPr>
        <w:t>(</w:t>
      </w:r>
      <w:r w:rsidR="00670A48">
        <w:rPr>
          <w:rFonts w:cs="Arial"/>
          <w:sz w:val="22"/>
        </w:rPr>
        <w:t>INSERT NAMED STAFF RESPONSIBLE</w:t>
      </w:r>
      <w:r w:rsidR="00F82142">
        <w:rPr>
          <w:rFonts w:cs="Arial"/>
          <w:sz w:val="22"/>
        </w:rPr>
        <w:t>)</w:t>
      </w:r>
      <w:r w:rsidR="00652AE7">
        <w:rPr>
          <w:rFonts w:cs="Arial"/>
          <w:sz w:val="22"/>
        </w:rPr>
        <w:t xml:space="preserve"> </w:t>
      </w:r>
      <w:r w:rsidRPr="00CB5B2A">
        <w:rPr>
          <w:rFonts w:cs="Arial"/>
          <w:sz w:val="22"/>
        </w:rPr>
        <w:t xml:space="preserve">and staff will always strive to go beyond the minimum statutory standards to ensure that health and safety remains the </w:t>
      </w:r>
      <w:proofErr w:type="gramStart"/>
      <w:r w:rsidRPr="00CB5B2A">
        <w:rPr>
          <w:rFonts w:cs="Arial"/>
          <w:sz w:val="22"/>
        </w:rPr>
        <w:t>first priority</w:t>
      </w:r>
      <w:proofErr w:type="gramEnd"/>
      <w:r w:rsidRPr="00CB5B2A">
        <w:rPr>
          <w:rFonts w:cs="Arial"/>
          <w:sz w:val="22"/>
        </w:rPr>
        <w:t>. The steps below will be ac</w:t>
      </w:r>
      <w:r w:rsidR="00C93C00">
        <w:rPr>
          <w:rFonts w:cs="Arial"/>
          <w:sz w:val="22"/>
        </w:rPr>
        <w:t xml:space="preserve">tioned as a matter of course: </w:t>
      </w:r>
    </w:p>
    <w:p w14:paraId="679E140A" w14:textId="77777777" w:rsidR="00C93C00" w:rsidRDefault="004D0286" w:rsidP="00C93C00">
      <w:pPr>
        <w:pStyle w:val="ListParagraph"/>
        <w:numPr>
          <w:ilvl w:val="0"/>
          <w:numId w:val="33"/>
        </w:numPr>
        <w:jc w:val="both"/>
        <w:rPr>
          <w:rFonts w:cs="Arial"/>
          <w:sz w:val="22"/>
        </w:rPr>
      </w:pPr>
      <w:r w:rsidRPr="00C93C00">
        <w:rPr>
          <w:rFonts w:cs="Arial"/>
          <w:sz w:val="22"/>
        </w:rPr>
        <w:t>Create an environment that is saf</w:t>
      </w:r>
      <w:r w:rsidR="00C93C00">
        <w:rPr>
          <w:rFonts w:cs="Arial"/>
          <w:sz w:val="22"/>
        </w:rPr>
        <w:t xml:space="preserve">e and without risk to health. </w:t>
      </w:r>
    </w:p>
    <w:p w14:paraId="456BCECC" w14:textId="77777777" w:rsidR="00C93C00" w:rsidRDefault="004D0286" w:rsidP="00C93C00">
      <w:pPr>
        <w:pStyle w:val="ListParagraph"/>
        <w:numPr>
          <w:ilvl w:val="0"/>
          <w:numId w:val="33"/>
        </w:numPr>
        <w:jc w:val="both"/>
        <w:rPr>
          <w:rFonts w:cs="Arial"/>
          <w:sz w:val="22"/>
        </w:rPr>
      </w:pPr>
      <w:r w:rsidRPr="00C93C00">
        <w:rPr>
          <w:rFonts w:cs="Arial"/>
          <w:sz w:val="22"/>
        </w:rPr>
        <w:t>Prevent accidents and cases of work-related ill</w:t>
      </w:r>
      <w:r w:rsidR="00C93C00">
        <w:rPr>
          <w:rFonts w:cs="Arial"/>
          <w:sz w:val="22"/>
        </w:rPr>
        <w:t xml:space="preserve"> health. </w:t>
      </w:r>
    </w:p>
    <w:p w14:paraId="1824477D" w14:textId="77777777" w:rsidR="00C93C00" w:rsidRDefault="004D0286" w:rsidP="00C93C00">
      <w:pPr>
        <w:pStyle w:val="ListParagraph"/>
        <w:numPr>
          <w:ilvl w:val="0"/>
          <w:numId w:val="33"/>
        </w:numPr>
        <w:jc w:val="both"/>
        <w:rPr>
          <w:rFonts w:cs="Arial"/>
          <w:sz w:val="22"/>
        </w:rPr>
      </w:pPr>
      <w:r w:rsidRPr="00C93C00">
        <w:rPr>
          <w:rFonts w:cs="Arial"/>
          <w:sz w:val="22"/>
        </w:rPr>
        <w:t>Use, maintai</w:t>
      </w:r>
      <w:r w:rsidR="00C93C00">
        <w:rPr>
          <w:rFonts w:cs="Arial"/>
          <w:sz w:val="22"/>
        </w:rPr>
        <w:t xml:space="preserve">n and store equipment safely. </w:t>
      </w:r>
    </w:p>
    <w:p w14:paraId="02668214" w14:textId="0EE0E0BB" w:rsidR="004D0286" w:rsidRDefault="004D0286" w:rsidP="00C93C00">
      <w:pPr>
        <w:pStyle w:val="ListParagraph"/>
        <w:numPr>
          <w:ilvl w:val="0"/>
          <w:numId w:val="33"/>
        </w:numPr>
        <w:jc w:val="both"/>
        <w:rPr>
          <w:rFonts w:cs="Arial"/>
          <w:sz w:val="22"/>
        </w:rPr>
      </w:pPr>
      <w:r w:rsidRPr="00C93C00">
        <w:rPr>
          <w:rFonts w:cs="Arial"/>
          <w:sz w:val="22"/>
        </w:rPr>
        <w:t xml:space="preserve">Ensure that all staff are competent in the work in which they are engaged. </w:t>
      </w:r>
    </w:p>
    <w:p w14:paraId="044752F6" w14:textId="77777777" w:rsidR="009512E6" w:rsidRDefault="009512E6" w:rsidP="00C93C00">
      <w:pPr>
        <w:jc w:val="both"/>
        <w:rPr>
          <w:rFonts w:cs="Arial"/>
          <w:sz w:val="22"/>
        </w:rPr>
      </w:pPr>
    </w:p>
    <w:p w14:paraId="68E8BB00" w14:textId="77777777" w:rsidR="009512E6" w:rsidRDefault="009512E6" w:rsidP="00C93C00">
      <w:pPr>
        <w:jc w:val="both"/>
        <w:rPr>
          <w:rFonts w:cs="Arial"/>
          <w:sz w:val="22"/>
        </w:rPr>
      </w:pPr>
    </w:p>
    <w:p w14:paraId="1D766E98" w14:textId="77777777" w:rsidR="009512E6" w:rsidRDefault="009512E6" w:rsidP="00C93C00">
      <w:pPr>
        <w:jc w:val="both"/>
        <w:rPr>
          <w:rFonts w:cs="Arial"/>
          <w:sz w:val="22"/>
        </w:rPr>
      </w:pPr>
    </w:p>
    <w:p w14:paraId="7D9312D6" w14:textId="77777777" w:rsidR="009512E6" w:rsidRDefault="009512E6" w:rsidP="00C93C00">
      <w:pPr>
        <w:jc w:val="both"/>
        <w:rPr>
          <w:rFonts w:cs="Arial"/>
          <w:sz w:val="22"/>
        </w:rPr>
      </w:pPr>
    </w:p>
    <w:p w14:paraId="57CF0481" w14:textId="77777777" w:rsidR="009512E6" w:rsidRDefault="009512E6" w:rsidP="00C93C00">
      <w:pPr>
        <w:jc w:val="both"/>
        <w:rPr>
          <w:rFonts w:cs="Arial"/>
          <w:sz w:val="22"/>
        </w:rPr>
      </w:pPr>
    </w:p>
    <w:p w14:paraId="41CBB86E" w14:textId="77777777" w:rsidR="009512E6" w:rsidRDefault="009512E6" w:rsidP="00C93C00">
      <w:pPr>
        <w:jc w:val="both"/>
        <w:rPr>
          <w:rFonts w:cs="Arial"/>
          <w:sz w:val="22"/>
        </w:rPr>
      </w:pPr>
    </w:p>
    <w:p w14:paraId="2FB43E15" w14:textId="77777777" w:rsidR="009512E6" w:rsidRDefault="009512E6" w:rsidP="00C93C00">
      <w:pPr>
        <w:jc w:val="both"/>
        <w:rPr>
          <w:rFonts w:cs="Arial"/>
          <w:sz w:val="22"/>
        </w:rPr>
      </w:pPr>
    </w:p>
    <w:p w14:paraId="4AAAA39A" w14:textId="77777777" w:rsidR="009512E6" w:rsidRDefault="009512E6" w:rsidP="00C93C00">
      <w:pPr>
        <w:jc w:val="both"/>
        <w:rPr>
          <w:rFonts w:cs="Arial"/>
          <w:sz w:val="22"/>
        </w:rPr>
      </w:pPr>
    </w:p>
    <w:p w14:paraId="6A964217" w14:textId="77777777" w:rsidR="009512E6" w:rsidRDefault="009512E6" w:rsidP="00C93C00">
      <w:pPr>
        <w:jc w:val="both"/>
        <w:rPr>
          <w:rFonts w:cs="Arial"/>
          <w:sz w:val="22"/>
        </w:rPr>
      </w:pPr>
    </w:p>
    <w:p w14:paraId="203BFFBD" w14:textId="77777777" w:rsidR="009512E6" w:rsidRDefault="009512E6" w:rsidP="00C93C00">
      <w:pPr>
        <w:jc w:val="both"/>
        <w:rPr>
          <w:rFonts w:cs="Arial"/>
          <w:sz w:val="22"/>
        </w:rPr>
      </w:pPr>
    </w:p>
    <w:p w14:paraId="5DDE389A" w14:textId="77777777" w:rsidR="009512E6" w:rsidRDefault="009512E6" w:rsidP="00C93C00">
      <w:pPr>
        <w:jc w:val="both"/>
        <w:rPr>
          <w:rFonts w:cs="Arial"/>
          <w:sz w:val="22"/>
        </w:rPr>
      </w:pPr>
    </w:p>
    <w:p w14:paraId="1D2E3FC7" w14:textId="77777777" w:rsidR="009512E6" w:rsidRDefault="009512E6" w:rsidP="00C93C00">
      <w:pPr>
        <w:jc w:val="both"/>
        <w:rPr>
          <w:rFonts w:cs="Arial"/>
          <w:sz w:val="22"/>
        </w:rPr>
      </w:pPr>
    </w:p>
    <w:p w14:paraId="4745F32F" w14:textId="77777777" w:rsidR="009512E6" w:rsidRDefault="009512E6" w:rsidP="00C93C00">
      <w:pPr>
        <w:jc w:val="both"/>
        <w:rPr>
          <w:rFonts w:cs="Arial"/>
          <w:sz w:val="22"/>
        </w:rPr>
      </w:pPr>
    </w:p>
    <w:p w14:paraId="39388E43" w14:textId="77777777" w:rsidR="009512E6" w:rsidRDefault="009512E6" w:rsidP="00C93C00">
      <w:pPr>
        <w:jc w:val="both"/>
        <w:rPr>
          <w:rFonts w:cs="Arial"/>
          <w:sz w:val="22"/>
        </w:rPr>
      </w:pPr>
    </w:p>
    <w:p w14:paraId="0B119DA9" w14:textId="77777777" w:rsidR="009512E6" w:rsidRDefault="009512E6" w:rsidP="00C93C00">
      <w:pPr>
        <w:jc w:val="both"/>
        <w:rPr>
          <w:rFonts w:cs="Arial"/>
          <w:sz w:val="22"/>
        </w:rPr>
      </w:pPr>
    </w:p>
    <w:p w14:paraId="7502E92C" w14:textId="77777777" w:rsidR="009512E6" w:rsidRDefault="009512E6" w:rsidP="00C93C00">
      <w:pPr>
        <w:jc w:val="both"/>
        <w:rPr>
          <w:rFonts w:cs="Arial"/>
          <w:sz w:val="22"/>
        </w:rPr>
      </w:pPr>
    </w:p>
    <w:p w14:paraId="6DE0EF3B" w14:textId="77777777" w:rsidR="009512E6" w:rsidRDefault="009512E6" w:rsidP="00C93C00">
      <w:pPr>
        <w:jc w:val="both"/>
        <w:rPr>
          <w:rFonts w:cs="Arial"/>
          <w:sz w:val="22"/>
        </w:rPr>
      </w:pPr>
    </w:p>
    <w:p w14:paraId="666FA464" w14:textId="77777777" w:rsidR="009512E6" w:rsidRDefault="009512E6" w:rsidP="00C93C00">
      <w:pPr>
        <w:jc w:val="both"/>
        <w:rPr>
          <w:rFonts w:cs="Arial"/>
          <w:sz w:val="22"/>
        </w:rPr>
      </w:pPr>
    </w:p>
    <w:p w14:paraId="17634CFC" w14:textId="60E4FEFE" w:rsidR="009512E6" w:rsidRPr="009512E6" w:rsidRDefault="004D0286" w:rsidP="00C93C00">
      <w:pPr>
        <w:jc w:val="both"/>
        <w:rPr>
          <w:rFonts w:cs="Arial"/>
          <w:b/>
          <w:sz w:val="22"/>
        </w:rPr>
      </w:pPr>
      <w:r w:rsidRPr="009512E6">
        <w:rPr>
          <w:rFonts w:cs="Arial"/>
          <w:b/>
          <w:color w:val="00B0F0"/>
          <w:sz w:val="40"/>
        </w:rPr>
        <w:t xml:space="preserve">Responsibilities of the </w:t>
      </w:r>
      <w:r w:rsidR="004A3253">
        <w:rPr>
          <w:rFonts w:cs="Arial"/>
          <w:b/>
          <w:color w:val="00B0F0"/>
          <w:sz w:val="40"/>
        </w:rPr>
        <w:t>Outdoor Learning</w:t>
      </w:r>
      <w:r w:rsidR="009512E6" w:rsidRPr="009512E6">
        <w:rPr>
          <w:rFonts w:cs="Arial"/>
          <w:b/>
          <w:color w:val="00B0F0"/>
          <w:sz w:val="40"/>
        </w:rPr>
        <w:t xml:space="preserve"> Team</w:t>
      </w:r>
      <w:r w:rsidRPr="009512E6">
        <w:rPr>
          <w:rFonts w:cs="Arial"/>
          <w:b/>
          <w:color w:val="00B0F0"/>
          <w:sz w:val="40"/>
        </w:rPr>
        <w:t xml:space="preserve"> </w:t>
      </w:r>
    </w:p>
    <w:p w14:paraId="33720D97" w14:textId="4AB28077" w:rsidR="00C93C00" w:rsidRDefault="004D0286" w:rsidP="00C93C00">
      <w:pPr>
        <w:jc w:val="both"/>
        <w:rPr>
          <w:rFonts w:cs="Arial"/>
          <w:sz w:val="22"/>
        </w:rPr>
      </w:pPr>
      <w:r w:rsidRPr="00CB5B2A">
        <w:rPr>
          <w:rFonts w:cs="Arial"/>
          <w:sz w:val="22"/>
        </w:rPr>
        <w:t xml:space="preserve">The identification, assessment and control of hazards within the </w:t>
      </w:r>
      <w:r w:rsidR="004A3253">
        <w:rPr>
          <w:rFonts w:cs="Arial"/>
          <w:sz w:val="22"/>
        </w:rPr>
        <w:t>Outdoor Learning</w:t>
      </w:r>
      <w:r w:rsidRPr="00CB5B2A">
        <w:rPr>
          <w:rFonts w:cs="Arial"/>
          <w:sz w:val="22"/>
        </w:rPr>
        <w:t xml:space="preserve"> </w:t>
      </w:r>
      <w:r w:rsidR="00F46C5B">
        <w:rPr>
          <w:rFonts w:cs="Arial"/>
          <w:sz w:val="22"/>
        </w:rPr>
        <w:t xml:space="preserve">Area </w:t>
      </w:r>
      <w:r w:rsidRPr="00CB5B2A">
        <w:rPr>
          <w:rFonts w:cs="Arial"/>
          <w:sz w:val="22"/>
        </w:rPr>
        <w:t>is vital in reducing a</w:t>
      </w:r>
      <w:r w:rsidR="009512E6">
        <w:rPr>
          <w:rFonts w:cs="Arial"/>
          <w:sz w:val="22"/>
        </w:rPr>
        <w:t>ccidents and incidents. All</w:t>
      </w:r>
      <w:r w:rsidRPr="00CB5B2A">
        <w:rPr>
          <w:rFonts w:cs="Arial"/>
          <w:sz w:val="22"/>
        </w:rPr>
        <w:t xml:space="preserve"> </w:t>
      </w:r>
      <w:r w:rsidR="004A3253">
        <w:rPr>
          <w:rFonts w:cs="Arial"/>
          <w:sz w:val="22"/>
        </w:rPr>
        <w:t>Outdoor Learning</w:t>
      </w:r>
      <w:r w:rsidRPr="00CB5B2A">
        <w:rPr>
          <w:rFonts w:cs="Arial"/>
          <w:sz w:val="22"/>
        </w:rPr>
        <w:t xml:space="preserve"> </w:t>
      </w:r>
      <w:r w:rsidR="00287F62">
        <w:rPr>
          <w:rFonts w:cs="Arial"/>
          <w:sz w:val="22"/>
        </w:rPr>
        <w:t>staff</w:t>
      </w:r>
      <w:r w:rsidRPr="00CB5B2A">
        <w:rPr>
          <w:rFonts w:cs="Arial"/>
          <w:sz w:val="22"/>
        </w:rPr>
        <w:t xml:space="preserve"> are responsible for assessing risks to health and safety arising out of the </w:t>
      </w:r>
      <w:r w:rsidR="004A3253">
        <w:rPr>
          <w:rFonts w:cs="Arial"/>
          <w:sz w:val="22"/>
        </w:rPr>
        <w:t>Outdoor Learning</w:t>
      </w:r>
      <w:r w:rsidR="009512E6">
        <w:rPr>
          <w:rFonts w:cs="Arial"/>
          <w:sz w:val="22"/>
        </w:rPr>
        <w:t xml:space="preserve"> activities by</w:t>
      </w:r>
      <w:r w:rsidRPr="00CB5B2A">
        <w:rPr>
          <w:rFonts w:cs="Arial"/>
          <w:sz w:val="22"/>
        </w:rPr>
        <w:t xml:space="preserve"> introducing suitable steps to eliminate or control any such risk identified. It is vital to ensure that health and safety matters are taken seriously by all members of staff and other persons who are affected by the </w:t>
      </w:r>
      <w:r w:rsidR="004A3253">
        <w:rPr>
          <w:rFonts w:cs="Arial"/>
          <w:sz w:val="22"/>
        </w:rPr>
        <w:t>Outdoor Learning</w:t>
      </w:r>
      <w:r w:rsidRPr="00CB5B2A">
        <w:rPr>
          <w:rFonts w:cs="Arial"/>
          <w:sz w:val="22"/>
        </w:rPr>
        <w:t xml:space="preserve">'s activities. Staff who have been found to have blatantly disregarded safety instructions or recognised safe practices will be subject to the procedures laid out in the Staff Disciplinary Procedures policy. The </w:t>
      </w:r>
      <w:r w:rsidR="004A3253">
        <w:rPr>
          <w:rFonts w:cs="Arial"/>
          <w:sz w:val="22"/>
        </w:rPr>
        <w:t>Outdoor Learning</w:t>
      </w:r>
      <w:r w:rsidR="009512E6">
        <w:rPr>
          <w:rFonts w:cs="Arial"/>
          <w:sz w:val="22"/>
        </w:rPr>
        <w:t xml:space="preserve"> Team</w:t>
      </w:r>
      <w:r w:rsidRPr="00CB5B2A">
        <w:rPr>
          <w:rFonts w:cs="Arial"/>
          <w:sz w:val="22"/>
        </w:rPr>
        <w:t xml:space="preserve"> holds ultimate responsibility and liability for ensuring that the </w:t>
      </w:r>
      <w:r w:rsidR="004A3253">
        <w:rPr>
          <w:rFonts w:cs="Arial"/>
          <w:sz w:val="22"/>
        </w:rPr>
        <w:t>Outdoor Learning</w:t>
      </w:r>
      <w:r w:rsidRPr="00CB5B2A">
        <w:rPr>
          <w:rFonts w:cs="Arial"/>
          <w:sz w:val="22"/>
        </w:rPr>
        <w:t xml:space="preserve"> operates in a safe and hazard free manner. The </w:t>
      </w:r>
      <w:r w:rsidR="004A3253">
        <w:rPr>
          <w:rFonts w:cs="Arial"/>
          <w:sz w:val="22"/>
        </w:rPr>
        <w:t>Outdoor Learning</w:t>
      </w:r>
      <w:r w:rsidR="009512E6">
        <w:rPr>
          <w:rFonts w:cs="Arial"/>
          <w:sz w:val="22"/>
        </w:rPr>
        <w:t xml:space="preserve"> Team</w:t>
      </w:r>
      <w:r w:rsidRPr="00CB5B2A">
        <w:rPr>
          <w:rFonts w:cs="Arial"/>
          <w:sz w:val="22"/>
        </w:rPr>
        <w:t xml:space="preserve"> - along with the </w:t>
      </w:r>
      <w:r w:rsidR="004A3253">
        <w:rPr>
          <w:rFonts w:cs="Arial"/>
          <w:sz w:val="22"/>
        </w:rPr>
        <w:t>Outdoor Learning</w:t>
      </w:r>
      <w:r w:rsidR="009512E6">
        <w:rPr>
          <w:rFonts w:cs="Arial"/>
          <w:sz w:val="22"/>
        </w:rPr>
        <w:t xml:space="preserve"> Coordinator</w:t>
      </w:r>
      <w:r w:rsidRPr="00CB5B2A">
        <w:rPr>
          <w:rFonts w:cs="Arial"/>
          <w:sz w:val="22"/>
        </w:rPr>
        <w:t xml:space="preserve"> - is responsible for ensuring that staff both understand and accept their responsibilities in relation to health and safety procedures. The </w:t>
      </w:r>
      <w:r w:rsidR="004A3253">
        <w:rPr>
          <w:rFonts w:cs="Arial"/>
          <w:sz w:val="22"/>
        </w:rPr>
        <w:t>Outdoor Learning</w:t>
      </w:r>
      <w:r w:rsidR="009512E6">
        <w:rPr>
          <w:rFonts w:cs="Arial"/>
          <w:sz w:val="22"/>
        </w:rPr>
        <w:t xml:space="preserve"> Team</w:t>
      </w:r>
      <w:r w:rsidRPr="00CB5B2A">
        <w:rPr>
          <w:rFonts w:cs="Arial"/>
          <w:sz w:val="22"/>
        </w:rPr>
        <w:t xml:space="preserve"> will ensure that adequate arrangem</w:t>
      </w:r>
      <w:r w:rsidR="00C93C00">
        <w:rPr>
          <w:rFonts w:cs="Arial"/>
          <w:sz w:val="22"/>
        </w:rPr>
        <w:t xml:space="preserve">ents exist for the following: </w:t>
      </w:r>
    </w:p>
    <w:p w14:paraId="2F294EA5" w14:textId="77777777" w:rsidR="00C93C00" w:rsidRDefault="004D0286" w:rsidP="00C93C00">
      <w:pPr>
        <w:pStyle w:val="ListParagraph"/>
        <w:numPr>
          <w:ilvl w:val="0"/>
          <w:numId w:val="34"/>
        </w:numPr>
        <w:jc w:val="both"/>
        <w:rPr>
          <w:rFonts w:cs="Arial"/>
          <w:sz w:val="22"/>
        </w:rPr>
      </w:pPr>
      <w:r w:rsidRPr="00C93C00">
        <w:rPr>
          <w:rFonts w:cs="Arial"/>
          <w:sz w:val="22"/>
        </w:rPr>
        <w:t>Monitoring the effectiveness of the Health and Safety policy and authorising any necessary</w:t>
      </w:r>
      <w:r w:rsidR="00C93C00">
        <w:rPr>
          <w:rFonts w:cs="Arial"/>
          <w:sz w:val="22"/>
        </w:rPr>
        <w:t xml:space="preserve"> revisions to its provisions. </w:t>
      </w:r>
    </w:p>
    <w:p w14:paraId="28215447" w14:textId="73823A3C" w:rsidR="00C93C00" w:rsidRDefault="004D0286" w:rsidP="00C93C00">
      <w:pPr>
        <w:pStyle w:val="ListParagraph"/>
        <w:numPr>
          <w:ilvl w:val="0"/>
          <w:numId w:val="34"/>
        </w:numPr>
        <w:jc w:val="both"/>
        <w:rPr>
          <w:rFonts w:cs="Arial"/>
          <w:sz w:val="22"/>
        </w:rPr>
      </w:pPr>
      <w:r w:rsidRPr="00C93C00">
        <w:rPr>
          <w:rFonts w:cs="Arial"/>
          <w:sz w:val="22"/>
        </w:rPr>
        <w:t xml:space="preserve">Providing adequate resources, including financial, as is necessary to meet the </w:t>
      </w:r>
      <w:r w:rsidR="00CF2844">
        <w:rPr>
          <w:rFonts w:cs="Arial"/>
          <w:sz w:val="22"/>
        </w:rPr>
        <w:t>(XXX SCHOOL NAME)</w:t>
      </w:r>
      <w:r w:rsidR="009512E6">
        <w:rPr>
          <w:rFonts w:cs="Arial"/>
          <w:sz w:val="22"/>
        </w:rPr>
        <w:t xml:space="preserve"> </w:t>
      </w:r>
      <w:r w:rsidR="004A3253">
        <w:rPr>
          <w:rFonts w:cs="Arial"/>
          <w:sz w:val="22"/>
        </w:rPr>
        <w:t>Outdoor Learning</w:t>
      </w:r>
      <w:r w:rsidR="009512E6">
        <w:rPr>
          <w:rFonts w:cs="Arial"/>
          <w:sz w:val="22"/>
        </w:rPr>
        <w:t>’s</w:t>
      </w:r>
      <w:r w:rsidRPr="00C93C00">
        <w:rPr>
          <w:rFonts w:cs="Arial"/>
          <w:sz w:val="22"/>
        </w:rPr>
        <w:t xml:space="preserve"> health</w:t>
      </w:r>
      <w:r w:rsidR="00C93C00">
        <w:rPr>
          <w:rFonts w:cs="Arial"/>
          <w:sz w:val="22"/>
        </w:rPr>
        <w:t xml:space="preserve"> and safety responsibilities. </w:t>
      </w:r>
    </w:p>
    <w:p w14:paraId="3198E6C0" w14:textId="24B3FDEE" w:rsidR="004D0286" w:rsidRPr="00C93C00" w:rsidRDefault="004D0286" w:rsidP="00C93C00">
      <w:pPr>
        <w:pStyle w:val="ListParagraph"/>
        <w:numPr>
          <w:ilvl w:val="0"/>
          <w:numId w:val="34"/>
        </w:numPr>
        <w:jc w:val="both"/>
        <w:rPr>
          <w:rFonts w:cs="Arial"/>
          <w:sz w:val="22"/>
        </w:rPr>
      </w:pPr>
      <w:r w:rsidRPr="00C93C00">
        <w:rPr>
          <w:rFonts w:cs="Arial"/>
          <w:sz w:val="22"/>
        </w:rPr>
        <w:t xml:space="preserve">Providing adequate health and safety training for all staff. </w:t>
      </w:r>
    </w:p>
    <w:p w14:paraId="12BDDB55" w14:textId="530E77C5" w:rsidR="007A3062" w:rsidRDefault="004D0286" w:rsidP="00C93C00">
      <w:pPr>
        <w:pStyle w:val="ListParagraph"/>
        <w:numPr>
          <w:ilvl w:val="0"/>
          <w:numId w:val="27"/>
        </w:numPr>
        <w:jc w:val="both"/>
        <w:rPr>
          <w:rFonts w:cs="Arial"/>
          <w:sz w:val="22"/>
        </w:rPr>
      </w:pPr>
      <w:r w:rsidRPr="007A3062">
        <w:rPr>
          <w:rFonts w:cs="Arial"/>
          <w:sz w:val="22"/>
        </w:rPr>
        <w:t xml:space="preserve">Ensuring that all accidents, incidents and dangerous occurrences are adequately reported and recorded (including informing the Health and Safety Executive, </w:t>
      </w:r>
      <w:r w:rsidR="007A3062">
        <w:rPr>
          <w:rFonts w:cs="Arial"/>
          <w:sz w:val="22"/>
        </w:rPr>
        <w:t>and Ofsted, where appropriate).</w:t>
      </w:r>
    </w:p>
    <w:p w14:paraId="495C29E5" w14:textId="504013A6" w:rsidR="007A3062" w:rsidRDefault="004D0286" w:rsidP="00C93C00">
      <w:pPr>
        <w:pStyle w:val="ListParagraph"/>
        <w:numPr>
          <w:ilvl w:val="0"/>
          <w:numId w:val="27"/>
        </w:numPr>
        <w:jc w:val="both"/>
        <w:rPr>
          <w:rFonts w:cs="Arial"/>
          <w:sz w:val="22"/>
        </w:rPr>
      </w:pPr>
      <w:r w:rsidRPr="007A3062">
        <w:rPr>
          <w:rFonts w:cs="Arial"/>
          <w:sz w:val="22"/>
        </w:rPr>
        <w:t>Reviewing all reported accidents, incidents and</w:t>
      </w:r>
      <w:r w:rsidR="009512E6">
        <w:rPr>
          <w:rFonts w:cs="Arial"/>
          <w:sz w:val="22"/>
        </w:rPr>
        <w:t xml:space="preserve"> dangerous occurrences, and </w:t>
      </w:r>
      <w:r w:rsidR="00CF2844">
        <w:rPr>
          <w:rFonts w:cs="Arial"/>
          <w:sz w:val="22"/>
        </w:rPr>
        <w:t>(XXX SCHOOL NAME)</w:t>
      </w:r>
      <w:r w:rsidR="009512E6">
        <w:rPr>
          <w:rFonts w:cs="Arial"/>
          <w:sz w:val="22"/>
        </w:rPr>
        <w:t xml:space="preserve"> </w:t>
      </w:r>
      <w:r w:rsidR="004A3253">
        <w:rPr>
          <w:rFonts w:cs="Arial"/>
          <w:sz w:val="22"/>
        </w:rPr>
        <w:t>Outdoor Learning</w:t>
      </w:r>
      <w:r w:rsidR="009512E6">
        <w:rPr>
          <w:rFonts w:cs="Arial"/>
          <w:sz w:val="22"/>
        </w:rPr>
        <w:t>’s</w:t>
      </w:r>
      <w:r w:rsidRPr="007A3062">
        <w:rPr>
          <w:rFonts w:cs="Arial"/>
          <w:sz w:val="22"/>
        </w:rPr>
        <w:t xml:space="preserve"> response, to enable correctiv</w:t>
      </w:r>
      <w:r w:rsidR="007A3062">
        <w:rPr>
          <w:rFonts w:cs="Arial"/>
          <w:sz w:val="22"/>
        </w:rPr>
        <w:t xml:space="preserve">e measures to be implemented. </w:t>
      </w:r>
    </w:p>
    <w:p w14:paraId="45C309BB" w14:textId="51ECDA5A" w:rsidR="009512E6" w:rsidRDefault="004D0286" w:rsidP="00C93C00">
      <w:pPr>
        <w:pStyle w:val="ListParagraph"/>
        <w:numPr>
          <w:ilvl w:val="0"/>
          <w:numId w:val="27"/>
        </w:numPr>
        <w:jc w:val="both"/>
        <w:rPr>
          <w:rFonts w:cs="Arial"/>
          <w:sz w:val="22"/>
        </w:rPr>
      </w:pPr>
      <w:r w:rsidRPr="007A3062">
        <w:rPr>
          <w:rFonts w:cs="Arial"/>
          <w:sz w:val="22"/>
        </w:rPr>
        <w:t xml:space="preserve">Ensuring that all staff, students, volunteers and any other adult who come into unsupervised contact with children at the </w:t>
      </w:r>
      <w:r w:rsidR="004A3253">
        <w:rPr>
          <w:rFonts w:cs="Arial"/>
          <w:sz w:val="22"/>
        </w:rPr>
        <w:t>Outdoor Learning</w:t>
      </w:r>
      <w:r w:rsidRPr="007A3062">
        <w:rPr>
          <w:rFonts w:cs="Arial"/>
          <w:sz w:val="22"/>
        </w:rPr>
        <w:t xml:space="preserve"> have appropriate and up to date Criminal Record Bureau checks. </w:t>
      </w:r>
    </w:p>
    <w:p w14:paraId="62DFAA8B" w14:textId="77777777" w:rsidR="009512E6" w:rsidRDefault="009512E6" w:rsidP="009512E6">
      <w:pPr>
        <w:pStyle w:val="ListParagraph"/>
        <w:jc w:val="both"/>
        <w:rPr>
          <w:rFonts w:cs="Arial"/>
          <w:sz w:val="22"/>
        </w:rPr>
      </w:pPr>
    </w:p>
    <w:p w14:paraId="6F89F265" w14:textId="3EE52C74" w:rsidR="007A3062" w:rsidRPr="009512E6" w:rsidRDefault="004D0286" w:rsidP="009512E6">
      <w:pPr>
        <w:jc w:val="both"/>
        <w:rPr>
          <w:rFonts w:cs="Arial"/>
          <w:sz w:val="22"/>
        </w:rPr>
      </w:pPr>
      <w:r w:rsidRPr="009512E6">
        <w:rPr>
          <w:rFonts w:cs="Arial"/>
          <w:sz w:val="22"/>
        </w:rPr>
        <w:t xml:space="preserve">The </w:t>
      </w:r>
      <w:r w:rsidR="004A3253">
        <w:rPr>
          <w:rFonts w:cs="Arial"/>
          <w:sz w:val="22"/>
        </w:rPr>
        <w:t>Outdoor Learning</w:t>
      </w:r>
      <w:r w:rsidRPr="009512E6">
        <w:rPr>
          <w:rFonts w:cs="Arial"/>
          <w:sz w:val="22"/>
        </w:rPr>
        <w:t xml:space="preserve"> </w:t>
      </w:r>
      <w:r w:rsidR="00287F62">
        <w:rPr>
          <w:rFonts w:cs="Arial"/>
          <w:sz w:val="22"/>
        </w:rPr>
        <w:t>staff are</w:t>
      </w:r>
      <w:r w:rsidRPr="009512E6">
        <w:rPr>
          <w:rFonts w:cs="Arial"/>
          <w:sz w:val="22"/>
        </w:rPr>
        <w:t xml:space="preserve"> responsible for the </w:t>
      </w:r>
      <w:r w:rsidR="00053EBC" w:rsidRPr="009512E6">
        <w:rPr>
          <w:rFonts w:cs="Arial"/>
          <w:sz w:val="22"/>
        </w:rPr>
        <w:t>day-to-day</w:t>
      </w:r>
      <w:r w:rsidRPr="009512E6">
        <w:rPr>
          <w:rFonts w:cs="Arial"/>
          <w:sz w:val="22"/>
        </w:rPr>
        <w:t xml:space="preserve"> implementation, management and monitoring of the Health and Safety policy. The </w:t>
      </w:r>
      <w:r w:rsidR="004A3253">
        <w:rPr>
          <w:rFonts w:cs="Arial"/>
          <w:sz w:val="22"/>
        </w:rPr>
        <w:t>Outdoor Learning</w:t>
      </w:r>
      <w:r w:rsidRPr="009512E6">
        <w:rPr>
          <w:rFonts w:cs="Arial"/>
          <w:sz w:val="22"/>
        </w:rPr>
        <w:t xml:space="preserve"> </w:t>
      </w:r>
      <w:r w:rsidR="00563FAD">
        <w:rPr>
          <w:rFonts w:cs="Arial"/>
          <w:sz w:val="22"/>
        </w:rPr>
        <w:t>staff are</w:t>
      </w:r>
      <w:r w:rsidRPr="009512E6">
        <w:rPr>
          <w:rFonts w:cs="Arial"/>
          <w:sz w:val="22"/>
        </w:rPr>
        <w:t xml:space="preserve"> required to report any matter of concern regarding the Health and Safety policy to </w:t>
      </w:r>
      <w:r w:rsidR="00F82142">
        <w:rPr>
          <w:rFonts w:cs="Arial"/>
          <w:sz w:val="22"/>
        </w:rPr>
        <w:t>(</w:t>
      </w:r>
      <w:r w:rsidR="00D3402E">
        <w:rPr>
          <w:rFonts w:cs="Arial"/>
          <w:sz w:val="22"/>
        </w:rPr>
        <w:t>INSERT NAMED STAFF RESPONSIBLE</w:t>
      </w:r>
      <w:r w:rsidR="00F82142">
        <w:rPr>
          <w:rFonts w:cs="Arial"/>
          <w:sz w:val="22"/>
        </w:rPr>
        <w:t>)</w:t>
      </w:r>
      <w:r w:rsidR="00FE46ED">
        <w:rPr>
          <w:rFonts w:cs="Arial"/>
          <w:sz w:val="22"/>
        </w:rPr>
        <w:t xml:space="preserve"> </w:t>
      </w:r>
      <w:r w:rsidR="00BC0877">
        <w:rPr>
          <w:rFonts w:cs="Arial"/>
          <w:sz w:val="22"/>
        </w:rPr>
        <w:t>who</w:t>
      </w:r>
      <w:r w:rsidR="007A3062" w:rsidRPr="009512E6">
        <w:rPr>
          <w:rFonts w:cs="Arial"/>
          <w:sz w:val="22"/>
        </w:rPr>
        <w:t xml:space="preserve"> will ensure that: </w:t>
      </w:r>
    </w:p>
    <w:p w14:paraId="2B4CB7DB" w14:textId="77777777" w:rsidR="007A3062" w:rsidRDefault="004D0286" w:rsidP="009512E6">
      <w:pPr>
        <w:pStyle w:val="ListParagraph"/>
        <w:numPr>
          <w:ilvl w:val="0"/>
          <w:numId w:val="27"/>
        </w:numPr>
        <w:jc w:val="both"/>
        <w:rPr>
          <w:rFonts w:cs="Arial"/>
          <w:sz w:val="22"/>
        </w:rPr>
      </w:pPr>
      <w:r w:rsidRPr="007A3062">
        <w:rPr>
          <w:rFonts w:cs="Arial"/>
          <w:sz w:val="22"/>
        </w:rPr>
        <w:t>Regular safety inspections are carried out and t</w:t>
      </w:r>
      <w:r w:rsidR="007A3062">
        <w:rPr>
          <w:rFonts w:cs="Arial"/>
          <w:sz w:val="22"/>
        </w:rPr>
        <w:t xml:space="preserve">he reports accurately logged. </w:t>
      </w:r>
    </w:p>
    <w:p w14:paraId="473D199B" w14:textId="77777777" w:rsidR="007A3062" w:rsidRDefault="004D0286" w:rsidP="009512E6">
      <w:pPr>
        <w:pStyle w:val="ListParagraph"/>
        <w:numPr>
          <w:ilvl w:val="0"/>
          <w:numId w:val="27"/>
        </w:numPr>
        <w:jc w:val="both"/>
        <w:rPr>
          <w:rFonts w:cs="Arial"/>
          <w:sz w:val="22"/>
        </w:rPr>
      </w:pPr>
      <w:r w:rsidRPr="007A3062">
        <w:rPr>
          <w:rFonts w:cs="Arial"/>
          <w:sz w:val="22"/>
        </w:rPr>
        <w:t xml:space="preserve">Any action required </w:t>
      </w:r>
      <w:proofErr w:type="gramStart"/>
      <w:r w:rsidRPr="007A3062">
        <w:rPr>
          <w:rFonts w:cs="Arial"/>
          <w:sz w:val="22"/>
        </w:rPr>
        <w:t>as a result of</w:t>
      </w:r>
      <w:proofErr w:type="gramEnd"/>
      <w:r w:rsidRPr="007A3062">
        <w:rPr>
          <w:rFonts w:cs="Arial"/>
          <w:sz w:val="22"/>
        </w:rPr>
        <w:t xml:space="preserve"> a health and safety inspection is taken as rapid</w:t>
      </w:r>
      <w:r w:rsidR="007A3062">
        <w:rPr>
          <w:rFonts w:cs="Arial"/>
          <w:sz w:val="22"/>
        </w:rPr>
        <w:t xml:space="preserve">ly as possible. </w:t>
      </w:r>
    </w:p>
    <w:p w14:paraId="152AAF8F" w14:textId="5CDAC532" w:rsidR="007A3062" w:rsidRDefault="004D0286" w:rsidP="009512E6">
      <w:pPr>
        <w:pStyle w:val="ListParagraph"/>
        <w:numPr>
          <w:ilvl w:val="0"/>
          <w:numId w:val="27"/>
        </w:numPr>
        <w:jc w:val="both"/>
        <w:rPr>
          <w:rFonts w:cs="Arial"/>
          <w:sz w:val="22"/>
        </w:rPr>
      </w:pPr>
      <w:r w:rsidRPr="007A3062">
        <w:rPr>
          <w:rFonts w:cs="Arial"/>
          <w:sz w:val="22"/>
        </w:rPr>
        <w:t xml:space="preserve">Information received on health and safety matters is distributed to the </w:t>
      </w:r>
      <w:r w:rsidR="004A3253">
        <w:rPr>
          <w:rFonts w:cs="Arial"/>
          <w:sz w:val="22"/>
        </w:rPr>
        <w:t>Outdoor Learning</w:t>
      </w:r>
      <w:r w:rsidR="009512E6">
        <w:rPr>
          <w:rFonts w:cs="Arial"/>
          <w:sz w:val="22"/>
        </w:rPr>
        <w:t xml:space="preserve"> </w:t>
      </w:r>
      <w:r w:rsidR="00BC0877">
        <w:rPr>
          <w:rFonts w:cs="Arial"/>
          <w:sz w:val="22"/>
        </w:rPr>
        <w:t>staff</w:t>
      </w:r>
      <w:r w:rsidR="007A3062">
        <w:rPr>
          <w:rFonts w:cs="Arial"/>
          <w:sz w:val="22"/>
        </w:rPr>
        <w:t xml:space="preserve"> and all members of staff</w:t>
      </w:r>
      <w:r w:rsidR="00BC0877">
        <w:rPr>
          <w:rFonts w:cs="Arial"/>
          <w:sz w:val="22"/>
        </w:rPr>
        <w:t xml:space="preserve"> who use the area</w:t>
      </w:r>
      <w:r w:rsidR="007A3062">
        <w:rPr>
          <w:rFonts w:cs="Arial"/>
          <w:sz w:val="22"/>
        </w:rPr>
        <w:t xml:space="preserve">. </w:t>
      </w:r>
    </w:p>
    <w:p w14:paraId="730700FA" w14:textId="77777777" w:rsidR="007A3062" w:rsidRDefault="004D0286" w:rsidP="009512E6">
      <w:pPr>
        <w:pStyle w:val="ListParagraph"/>
        <w:numPr>
          <w:ilvl w:val="0"/>
          <w:numId w:val="27"/>
        </w:numPr>
        <w:jc w:val="both"/>
        <w:rPr>
          <w:rFonts w:cs="Arial"/>
          <w:sz w:val="22"/>
        </w:rPr>
      </w:pPr>
      <w:r w:rsidRPr="007A3062">
        <w:rPr>
          <w:rFonts w:cs="Arial"/>
          <w:sz w:val="22"/>
        </w:rPr>
        <w:t>An investigation is carried out on all reported accidents, inciden</w:t>
      </w:r>
      <w:r w:rsidR="007A3062">
        <w:rPr>
          <w:rFonts w:cs="Arial"/>
          <w:sz w:val="22"/>
        </w:rPr>
        <w:t xml:space="preserve">ts and dangerous occurrences. </w:t>
      </w:r>
    </w:p>
    <w:p w14:paraId="51D9110B" w14:textId="3ADEC00B" w:rsidR="004D0286" w:rsidRPr="007A3062" w:rsidRDefault="004D0286" w:rsidP="009512E6">
      <w:pPr>
        <w:pStyle w:val="ListParagraph"/>
        <w:numPr>
          <w:ilvl w:val="0"/>
          <w:numId w:val="27"/>
        </w:numPr>
        <w:jc w:val="both"/>
        <w:rPr>
          <w:rFonts w:cs="Arial"/>
          <w:sz w:val="22"/>
        </w:rPr>
      </w:pPr>
      <w:r w:rsidRPr="007A3062">
        <w:rPr>
          <w:rFonts w:cs="Arial"/>
          <w:sz w:val="22"/>
        </w:rPr>
        <w:t xml:space="preserve">Staff are adequately trained to </w:t>
      </w:r>
      <w:r w:rsidR="009512E6" w:rsidRPr="007A3062">
        <w:rPr>
          <w:rFonts w:cs="Arial"/>
          <w:sz w:val="22"/>
        </w:rPr>
        <w:t>fulfil</w:t>
      </w:r>
      <w:r w:rsidRPr="007A3062">
        <w:rPr>
          <w:rFonts w:cs="Arial"/>
          <w:sz w:val="22"/>
        </w:rPr>
        <w:t xml:space="preserve"> their role within the Health and Safety policy. </w:t>
      </w:r>
    </w:p>
    <w:p w14:paraId="0F6FB3CF" w14:textId="77777777" w:rsidR="004D0286" w:rsidRPr="00CB5B2A" w:rsidRDefault="004D0286" w:rsidP="009512E6">
      <w:pPr>
        <w:jc w:val="both"/>
        <w:rPr>
          <w:rFonts w:cs="Arial"/>
          <w:sz w:val="22"/>
        </w:rPr>
      </w:pPr>
      <w:r w:rsidRPr="00CB5B2A">
        <w:rPr>
          <w:rFonts w:cs="Arial"/>
          <w:sz w:val="22"/>
        </w:rPr>
        <w:t xml:space="preserve">Staff are responsible for ensuring that the provisions of the Health and Safety policy are </w:t>
      </w:r>
      <w:proofErr w:type="gramStart"/>
      <w:r w:rsidRPr="00CB5B2A">
        <w:rPr>
          <w:rFonts w:cs="Arial"/>
          <w:sz w:val="22"/>
        </w:rPr>
        <w:t>adhered to at all times</w:t>
      </w:r>
      <w:proofErr w:type="gramEnd"/>
      <w:r w:rsidRPr="00CB5B2A">
        <w:rPr>
          <w:rFonts w:cs="Arial"/>
          <w:sz w:val="22"/>
        </w:rPr>
        <w:t xml:space="preserve">. As such, they are required to: </w:t>
      </w:r>
    </w:p>
    <w:p w14:paraId="1876A923" w14:textId="77777777" w:rsidR="007A3062" w:rsidRDefault="004D0286" w:rsidP="009512E6">
      <w:pPr>
        <w:pStyle w:val="ListParagraph"/>
        <w:numPr>
          <w:ilvl w:val="0"/>
          <w:numId w:val="28"/>
        </w:numPr>
        <w:jc w:val="both"/>
        <w:rPr>
          <w:rFonts w:cs="Arial"/>
          <w:sz w:val="22"/>
        </w:rPr>
      </w:pPr>
      <w:r w:rsidRPr="007A3062">
        <w:rPr>
          <w:rFonts w:cs="Arial"/>
          <w:sz w:val="22"/>
        </w:rPr>
        <w:t>Have regard for the Health and Safety policy and the</w:t>
      </w:r>
      <w:r w:rsidR="007A3062">
        <w:rPr>
          <w:rFonts w:cs="Arial"/>
          <w:sz w:val="22"/>
        </w:rPr>
        <w:t xml:space="preserve">ir responsibilities under it. </w:t>
      </w:r>
    </w:p>
    <w:p w14:paraId="53FEB467" w14:textId="19E9F972" w:rsidR="007A3062" w:rsidRDefault="004D0286" w:rsidP="009512E6">
      <w:pPr>
        <w:pStyle w:val="ListParagraph"/>
        <w:numPr>
          <w:ilvl w:val="0"/>
          <w:numId w:val="28"/>
        </w:numPr>
        <w:jc w:val="both"/>
        <w:rPr>
          <w:rFonts w:cs="Arial"/>
          <w:sz w:val="22"/>
        </w:rPr>
      </w:pPr>
      <w:r w:rsidRPr="007A3062">
        <w:rPr>
          <w:rFonts w:cs="Arial"/>
          <w:sz w:val="22"/>
        </w:rPr>
        <w:t xml:space="preserve">Have regard for any health and safety guidance issued by the </w:t>
      </w:r>
      <w:r w:rsidR="004A3253">
        <w:rPr>
          <w:rFonts w:cs="Arial"/>
          <w:sz w:val="22"/>
        </w:rPr>
        <w:t>Outdoor Learning</w:t>
      </w:r>
      <w:r w:rsidRPr="007A3062">
        <w:rPr>
          <w:rFonts w:cs="Arial"/>
          <w:sz w:val="22"/>
        </w:rPr>
        <w:t xml:space="preserve"> </w:t>
      </w:r>
      <w:r w:rsidR="00680084">
        <w:rPr>
          <w:rFonts w:cs="Arial"/>
          <w:sz w:val="22"/>
        </w:rPr>
        <w:t>staff</w:t>
      </w:r>
      <w:r w:rsidRPr="007A3062">
        <w:rPr>
          <w:rFonts w:cs="Arial"/>
          <w:sz w:val="22"/>
        </w:rPr>
        <w:t xml:space="preserve"> and act </w:t>
      </w:r>
      <w:r w:rsidR="007A3062">
        <w:rPr>
          <w:rFonts w:cs="Arial"/>
          <w:sz w:val="22"/>
        </w:rPr>
        <w:t xml:space="preserve">upon it whenever appropriate. </w:t>
      </w:r>
    </w:p>
    <w:p w14:paraId="65FDC2BB" w14:textId="77777777" w:rsidR="007A3062" w:rsidRDefault="004D0286" w:rsidP="009512E6">
      <w:pPr>
        <w:pStyle w:val="ListParagraph"/>
        <w:numPr>
          <w:ilvl w:val="0"/>
          <w:numId w:val="28"/>
        </w:numPr>
        <w:jc w:val="both"/>
        <w:rPr>
          <w:rFonts w:cs="Arial"/>
          <w:sz w:val="22"/>
        </w:rPr>
      </w:pPr>
      <w:r w:rsidRPr="007A3062">
        <w:rPr>
          <w:rFonts w:cs="Arial"/>
          <w:sz w:val="22"/>
        </w:rPr>
        <w:t>Take reasonable care for their own health and safety as well as of other persons who may be affected by the</w:t>
      </w:r>
      <w:r w:rsidR="007A3062">
        <w:rPr>
          <w:rFonts w:cs="Arial"/>
          <w:sz w:val="22"/>
        </w:rPr>
        <w:t xml:space="preserve">ir acts or omissions at work. </w:t>
      </w:r>
    </w:p>
    <w:p w14:paraId="27B6C68D" w14:textId="0E05856E" w:rsidR="007A3062" w:rsidRDefault="004D0286" w:rsidP="009512E6">
      <w:pPr>
        <w:pStyle w:val="ListParagraph"/>
        <w:numPr>
          <w:ilvl w:val="0"/>
          <w:numId w:val="28"/>
        </w:numPr>
        <w:jc w:val="both"/>
        <w:rPr>
          <w:rFonts w:cs="Arial"/>
          <w:sz w:val="22"/>
        </w:rPr>
      </w:pPr>
      <w:r w:rsidRPr="007A3062">
        <w:rPr>
          <w:rFonts w:cs="Arial"/>
          <w:sz w:val="22"/>
        </w:rPr>
        <w:t>Take all reasonable care to see that the equipment and pre</w:t>
      </w:r>
      <w:r w:rsidR="009512E6">
        <w:rPr>
          <w:rFonts w:cs="Arial"/>
          <w:sz w:val="22"/>
        </w:rPr>
        <w:t>mises that are used by children</w:t>
      </w:r>
      <w:r w:rsidRPr="007A3062">
        <w:rPr>
          <w:rFonts w:cs="Arial"/>
          <w:sz w:val="22"/>
        </w:rPr>
        <w:t xml:space="preserve"> and the activities that are carried out</w:t>
      </w:r>
      <w:r w:rsidR="007A3062">
        <w:rPr>
          <w:rFonts w:cs="Arial"/>
          <w:sz w:val="22"/>
        </w:rPr>
        <w:t xml:space="preserve"> at the </w:t>
      </w:r>
      <w:r w:rsidR="004A3253">
        <w:rPr>
          <w:rFonts w:cs="Arial"/>
          <w:sz w:val="22"/>
        </w:rPr>
        <w:t>Outdoor Learning</w:t>
      </w:r>
      <w:r w:rsidR="007A3062">
        <w:rPr>
          <w:rFonts w:cs="Arial"/>
          <w:sz w:val="22"/>
        </w:rPr>
        <w:t xml:space="preserve"> are safe. </w:t>
      </w:r>
    </w:p>
    <w:p w14:paraId="65DF7749" w14:textId="77777777" w:rsidR="007A3062" w:rsidRDefault="004D0286" w:rsidP="009512E6">
      <w:pPr>
        <w:pStyle w:val="ListParagraph"/>
        <w:numPr>
          <w:ilvl w:val="0"/>
          <w:numId w:val="28"/>
        </w:numPr>
        <w:jc w:val="both"/>
        <w:rPr>
          <w:rFonts w:cs="Arial"/>
          <w:sz w:val="22"/>
        </w:rPr>
      </w:pPr>
      <w:r w:rsidRPr="007A3062">
        <w:rPr>
          <w:rFonts w:cs="Arial"/>
          <w:sz w:val="22"/>
        </w:rPr>
        <w:lastRenderedPageBreak/>
        <w:t xml:space="preserve">Report any accidents, incidents or dangerous occurrences that have led to, or may in the future be likely to lead to, injury or damage, and assist in the investigation of any such events. </w:t>
      </w:r>
    </w:p>
    <w:p w14:paraId="185BB6BB" w14:textId="1D45F72F" w:rsidR="004D0286" w:rsidRPr="007A3062" w:rsidRDefault="004D0286" w:rsidP="009512E6">
      <w:pPr>
        <w:pStyle w:val="ListParagraph"/>
        <w:numPr>
          <w:ilvl w:val="0"/>
          <w:numId w:val="28"/>
        </w:numPr>
        <w:jc w:val="both"/>
        <w:rPr>
          <w:rFonts w:cs="Arial"/>
          <w:sz w:val="22"/>
        </w:rPr>
      </w:pPr>
      <w:r w:rsidRPr="007A3062">
        <w:rPr>
          <w:rFonts w:cs="Arial"/>
          <w:sz w:val="22"/>
        </w:rPr>
        <w:t xml:space="preserve">Undergo relevant health and safety training when instructed to do so by the </w:t>
      </w:r>
      <w:r w:rsidR="004A3253">
        <w:rPr>
          <w:rFonts w:cs="Arial"/>
          <w:sz w:val="22"/>
        </w:rPr>
        <w:t>Outdoor Learning</w:t>
      </w:r>
      <w:r w:rsidRPr="007A3062">
        <w:rPr>
          <w:rFonts w:cs="Arial"/>
          <w:sz w:val="22"/>
        </w:rPr>
        <w:t xml:space="preserve"> </w:t>
      </w:r>
      <w:r w:rsidR="00F173D1">
        <w:rPr>
          <w:rFonts w:cs="Arial"/>
          <w:sz w:val="22"/>
        </w:rPr>
        <w:t>Leader</w:t>
      </w:r>
      <w:r w:rsidRPr="007A3062">
        <w:rPr>
          <w:rFonts w:cs="Arial"/>
          <w:sz w:val="22"/>
        </w:rPr>
        <w:t xml:space="preserve">. </w:t>
      </w:r>
    </w:p>
    <w:p w14:paraId="323BE35F" w14:textId="77777777" w:rsidR="009512E6" w:rsidRDefault="009512E6" w:rsidP="004D0286">
      <w:pPr>
        <w:rPr>
          <w:rFonts w:cs="Arial"/>
          <w:sz w:val="22"/>
        </w:rPr>
      </w:pPr>
    </w:p>
    <w:p w14:paraId="09269B55" w14:textId="77777777" w:rsidR="009512E6" w:rsidRDefault="009512E6" w:rsidP="004D0286">
      <w:pPr>
        <w:rPr>
          <w:rFonts w:cs="Arial"/>
          <w:sz w:val="22"/>
        </w:rPr>
      </w:pPr>
    </w:p>
    <w:p w14:paraId="463A51CD" w14:textId="77777777" w:rsidR="009512E6" w:rsidRDefault="009512E6" w:rsidP="004D0286">
      <w:pPr>
        <w:rPr>
          <w:rFonts w:cs="Arial"/>
          <w:sz w:val="22"/>
        </w:rPr>
      </w:pPr>
    </w:p>
    <w:p w14:paraId="193097C6" w14:textId="77777777" w:rsidR="009512E6" w:rsidRDefault="009512E6" w:rsidP="004D0286">
      <w:pPr>
        <w:rPr>
          <w:rFonts w:cs="Arial"/>
          <w:sz w:val="22"/>
        </w:rPr>
      </w:pPr>
    </w:p>
    <w:p w14:paraId="084575A4" w14:textId="77777777" w:rsidR="009512E6" w:rsidRDefault="009512E6" w:rsidP="004D0286">
      <w:pPr>
        <w:rPr>
          <w:rFonts w:cs="Arial"/>
          <w:sz w:val="22"/>
        </w:rPr>
      </w:pPr>
    </w:p>
    <w:p w14:paraId="5F7DC2FA" w14:textId="77777777" w:rsidR="009512E6" w:rsidRDefault="009512E6" w:rsidP="004D0286">
      <w:pPr>
        <w:rPr>
          <w:rFonts w:cs="Arial"/>
          <w:sz w:val="22"/>
        </w:rPr>
      </w:pPr>
    </w:p>
    <w:p w14:paraId="7DEEA3D8" w14:textId="77777777" w:rsidR="009512E6" w:rsidRDefault="009512E6" w:rsidP="004D0286">
      <w:pPr>
        <w:rPr>
          <w:rFonts w:cs="Arial"/>
          <w:sz w:val="22"/>
        </w:rPr>
      </w:pPr>
    </w:p>
    <w:p w14:paraId="4FE1F5D1" w14:textId="77777777" w:rsidR="009512E6" w:rsidRDefault="009512E6" w:rsidP="004D0286">
      <w:pPr>
        <w:rPr>
          <w:rFonts w:cs="Arial"/>
          <w:sz w:val="22"/>
        </w:rPr>
      </w:pPr>
    </w:p>
    <w:p w14:paraId="59CD0FD9" w14:textId="77777777" w:rsidR="009512E6" w:rsidRDefault="009512E6" w:rsidP="004D0286">
      <w:pPr>
        <w:rPr>
          <w:rFonts w:cs="Arial"/>
          <w:sz w:val="22"/>
        </w:rPr>
      </w:pPr>
    </w:p>
    <w:p w14:paraId="546DF47D" w14:textId="77777777" w:rsidR="009512E6" w:rsidRDefault="009512E6" w:rsidP="004D0286">
      <w:pPr>
        <w:rPr>
          <w:rFonts w:cs="Arial"/>
          <w:sz w:val="22"/>
        </w:rPr>
      </w:pPr>
    </w:p>
    <w:p w14:paraId="0A693B51" w14:textId="77777777" w:rsidR="009512E6" w:rsidRDefault="009512E6" w:rsidP="004D0286">
      <w:pPr>
        <w:rPr>
          <w:rFonts w:cs="Arial"/>
          <w:sz w:val="22"/>
        </w:rPr>
      </w:pPr>
    </w:p>
    <w:p w14:paraId="1C20FF13" w14:textId="77777777" w:rsidR="009512E6" w:rsidRDefault="009512E6" w:rsidP="004D0286">
      <w:pPr>
        <w:rPr>
          <w:rFonts w:cs="Arial"/>
          <w:sz w:val="22"/>
        </w:rPr>
      </w:pPr>
    </w:p>
    <w:p w14:paraId="6BF19130" w14:textId="77777777" w:rsidR="009512E6" w:rsidRDefault="009512E6" w:rsidP="004D0286">
      <w:pPr>
        <w:rPr>
          <w:rFonts w:cs="Arial"/>
          <w:sz w:val="22"/>
        </w:rPr>
      </w:pPr>
    </w:p>
    <w:p w14:paraId="7606F7D8" w14:textId="77777777" w:rsidR="009512E6" w:rsidRDefault="009512E6" w:rsidP="004D0286">
      <w:pPr>
        <w:rPr>
          <w:rFonts w:cs="Arial"/>
          <w:sz w:val="22"/>
        </w:rPr>
      </w:pPr>
    </w:p>
    <w:p w14:paraId="3B39297E" w14:textId="77777777" w:rsidR="009512E6" w:rsidRDefault="009512E6" w:rsidP="004D0286">
      <w:pPr>
        <w:rPr>
          <w:rFonts w:cs="Arial"/>
          <w:sz w:val="22"/>
        </w:rPr>
      </w:pPr>
    </w:p>
    <w:p w14:paraId="4EBED4D1" w14:textId="77777777" w:rsidR="009512E6" w:rsidRDefault="009512E6" w:rsidP="004D0286">
      <w:pPr>
        <w:rPr>
          <w:rFonts w:cs="Arial"/>
          <w:sz w:val="22"/>
        </w:rPr>
      </w:pPr>
    </w:p>
    <w:p w14:paraId="6F6AFDDB" w14:textId="77777777" w:rsidR="009512E6" w:rsidRDefault="009512E6" w:rsidP="004D0286">
      <w:pPr>
        <w:rPr>
          <w:rFonts w:cs="Arial"/>
          <w:sz w:val="22"/>
        </w:rPr>
      </w:pPr>
    </w:p>
    <w:p w14:paraId="608BC815" w14:textId="77777777" w:rsidR="009512E6" w:rsidRDefault="009512E6" w:rsidP="004D0286">
      <w:pPr>
        <w:rPr>
          <w:rFonts w:cs="Arial"/>
          <w:sz w:val="22"/>
        </w:rPr>
      </w:pPr>
    </w:p>
    <w:p w14:paraId="1060382B" w14:textId="77777777" w:rsidR="009512E6" w:rsidRDefault="009512E6" w:rsidP="004D0286">
      <w:pPr>
        <w:rPr>
          <w:rFonts w:cs="Arial"/>
          <w:sz w:val="22"/>
        </w:rPr>
      </w:pPr>
    </w:p>
    <w:p w14:paraId="6F1F9146" w14:textId="77777777" w:rsidR="009512E6" w:rsidRDefault="009512E6" w:rsidP="004D0286">
      <w:pPr>
        <w:rPr>
          <w:rFonts w:cs="Arial"/>
          <w:sz w:val="22"/>
        </w:rPr>
      </w:pPr>
    </w:p>
    <w:p w14:paraId="53437A5C" w14:textId="77777777" w:rsidR="009512E6" w:rsidRDefault="009512E6" w:rsidP="004D0286">
      <w:pPr>
        <w:rPr>
          <w:rFonts w:cs="Arial"/>
          <w:sz w:val="22"/>
        </w:rPr>
      </w:pPr>
    </w:p>
    <w:p w14:paraId="6F514ACB" w14:textId="77777777" w:rsidR="009512E6" w:rsidRDefault="009512E6" w:rsidP="004D0286">
      <w:pPr>
        <w:rPr>
          <w:rFonts w:cs="Arial"/>
          <w:sz w:val="22"/>
        </w:rPr>
      </w:pPr>
    </w:p>
    <w:p w14:paraId="677805C9" w14:textId="77777777" w:rsidR="009512E6" w:rsidRDefault="009512E6" w:rsidP="004D0286">
      <w:pPr>
        <w:rPr>
          <w:rFonts w:cs="Arial"/>
          <w:sz w:val="22"/>
        </w:rPr>
      </w:pPr>
    </w:p>
    <w:p w14:paraId="18EE1A5B" w14:textId="77777777" w:rsidR="009512E6" w:rsidRDefault="009512E6" w:rsidP="004D0286">
      <w:pPr>
        <w:rPr>
          <w:rFonts w:cs="Arial"/>
          <w:sz w:val="22"/>
        </w:rPr>
      </w:pPr>
    </w:p>
    <w:p w14:paraId="6B8F05B9" w14:textId="77777777" w:rsidR="009512E6" w:rsidRDefault="009512E6" w:rsidP="004D0286">
      <w:pPr>
        <w:rPr>
          <w:rFonts w:cs="Arial"/>
          <w:sz w:val="22"/>
        </w:rPr>
      </w:pPr>
    </w:p>
    <w:p w14:paraId="40441A97" w14:textId="77777777" w:rsidR="009512E6" w:rsidRDefault="009512E6" w:rsidP="004D0286">
      <w:pPr>
        <w:rPr>
          <w:rFonts w:cs="Arial"/>
          <w:sz w:val="22"/>
        </w:rPr>
      </w:pPr>
    </w:p>
    <w:p w14:paraId="20624517" w14:textId="77777777" w:rsidR="009512E6" w:rsidRDefault="009512E6" w:rsidP="004D0286">
      <w:pPr>
        <w:rPr>
          <w:rFonts w:cs="Arial"/>
          <w:sz w:val="22"/>
        </w:rPr>
      </w:pPr>
    </w:p>
    <w:p w14:paraId="117DEEA4" w14:textId="1FCB5315" w:rsidR="004D0286" w:rsidRPr="009512E6" w:rsidRDefault="004D0286" w:rsidP="004D0286">
      <w:pPr>
        <w:rPr>
          <w:rFonts w:cs="Arial"/>
          <w:b/>
          <w:color w:val="00B0F0"/>
          <w:sz w:val="40"/>
        </w:rPr>
      </w:pPr>
      <w:r w:rsidRPr="009512E6">
        <w:rPr>
          <w:rFonts w:cs="Arial"/>
          <w:b/>
          <w:color w:val="00B0F0"/>
          <w:sz w:val="40"/>
        </w:rPr>
        <w:lastRenderedPageBreak/>
        <w:t xml:space="preserve">Insurance </w:t>
      </w:r>
    </w:p>
    <w:p w14:paraId="3E001FBF" w14:textId="52FAB274" w:rsidR="004A5D85" w:rsidRDefault="004D0286" w:rsidP="009512E6">
      <w:pPr>
        <w:jc w:val="both"/>
        <w:rPr>
          <w:rFonts w:cs="Arial"/>
          <w:sz w:val="22"/>
        </w:rPr>
      </w:pPr>
      <w:r w:rsidRPr="00CB5B2A">
        <w:rPr>
          <w:rFonts w:cs="Arial"/>
          <w:sz w:val="22"/>
        </w:rPr>
        <w:t xml:space="preserve">The Children Act 1989 and the Health and Safety at Work Act 1974, place </w:t>
      </w:r>
      <w:proofErr w:type="gramStart"/>
      <w:r w:rsidRPr="00CB5B2A">
        <w:rPr>
          <w:rFonts w:cs="Arial"/>
          <w:sz w:val="22"/>
        </w:rPr>
        <w:t>a number of</w:t>
      </w:r>
      <w:proofErr w:type="gramEnd"/>
      <w:r w:rsidRPr="00CB5B2A">
        <w:rPr>
          <w:rFonts w:cs="Arial"/>
          <w:sz w:val="22"/>
        </w:rPr>
        <w:t xml:space="preserve"> legal responsibilities on the </w:t>
      </w:r>
      <w:r w:rsidR="00873C01">
        <w:rPr>
          <w:rFonts w:cs="Arial"/>
          <w:sz w:val="22"/>
        </w:rPr>
        <w:t>schools</w:t>
      </w:r>
      <w:r w:rsidRPr="00CB5B2A">
        <w:rPr>
          <w:rFonts w:cs="Arial"/>
          <w:sz w:val="22"/>
        </w:rPr>
        <w:t xml:space="preserve">. Therefore, </w:t>
      </w:r>
      <w:r w:rsidR="00873C01">
        <w:rPr>
          <w:rFonts w:cs="Arial"/>
          <w:sz w:val="22"/>
        </w:rPr>
        <w:t>schools must have</w:t>
      </w:r>
      <w:r w:rsidRPr="00CB5B2A">
        <w:rPr>
          <w:rFonts w:cs="Arial"/>
          <w:sz w:val="22"/>
        </w:rPr>
        <w:t xml:space="preserve"> insurance cover appropriate to its duties under this legislation, including Employer' and Public Liability Insurance. Responsibility will, in most cases, rest with the </w:t>
      </w:r>
      <w:r w:rsidR="00873C01">
        <w:rPr>
          <w:rFonts w:cs="Arial"/>
          <w:sz w:val="22"/>
        </w:rPr>
        <w:t>school</w:t>
      </w:r>
      <w:r w:rsidRPr="00CB5B2A">
        <w:rPr>
          <w:rFonts w:cs="Arial"/>
          <w:sz w:val="22"/>
        </w:rPr>
        <w:t xml:space="preserve"> staff </w:t>
      </w:r>
      <w:r w:rsidR="00873C01">
        <w:rPr>
          <w:rFonts w:cs="Arial"/>
          <w:sz w:val="22"/>
        </w:rPr>
        <w:t xml:space="preserve">who </w:t>
      </w:r>
      <w:r w:rsidRPr="00CB5B2A">
        <w:rPr>
          <w:rFonts w:cs="Arial"/>
          <w:sz w:val="22"/>
        </w:rPr>
        <w:t xml:space="preserve">will take reasonable care, both for themselves and other people who may be affected by their acts or omissions at work. If the </w:t>
      </w:r>
      <w:r w:rsidR="00EF5A5F">
        <w:rPr>
          <w:rFonts w:cs="Arial"/>
          <w:sz w:val="22"/>
        </w:rPr>
        <w:t>school</w:t>
      </w:r>
      <w:r w:rsidRPr="00CB5B2A">
        <w:rPr>
          <w:rFonts w:cs="Arial"/>
          <w:sz w:val="22"/>
        </w:rPr>
        <w:t xml:space="preserve"> is held responsible for any incident that may occur, public liability insurance will cover compensation. </w:t>
      </w:r>
    </w:p>
    <w:p w14:paraId="1723D6A7" w14:textId="62ADD2A4" w:rsidR="004A5D85" w:rsidRPr="005B224C" w:rsidRDefault="004A5D85" w:rsidP="004A5D85">
      <w:pPr>
        <w:pStyle w:val="BodyText"/>
        <w:ind w:right="193"/>
        <w:rPr>
          <w:rFonts w:cs="Arial"/>
          <w:color w:val="365F91" w:themeColor="accent1" w:themeShade="BF"/>
          <w:sz w:val="22"/>
          <w:szCs w:val="18"/>
        </w:rPr>
      </w:pPr>
      <w:r w:rsidRPr="005B224C">
        <w:rPr>
          <w:rFonts w:cs="Arial"/>
          <w:color w:val="365F91" w:themeColor="accent1" w:themeShade="BF"/>
          <w:sz w:val="22"/>
          <w:szCs w:val="18"/>
        </w:rPr>
        <w:t>Our</w:t>
      </w:r>
      <w:r w:rsidRPr="005B224C">
        <w:rPr>
          <w:rFonts w:cs="Arial"/>
          <w:color w:val="365F91" w:themeColor="accent1" w:themeShade="BF"/>
          <w:spacing w:val="-4"/>
          <w:sz w:val="22"/>
          <w:szCs w:val="18"/>
        </w:rPr>
        <w:t xml:space="preserve"> </w:t>
      </w:r>
      <w:r w:rsidRPr="005B224C">
        <w:rPr>
          <w:rFonts w:cs="Arial"/>
          <w:color w:val="365F91" w:themeColor="accent1" w:themeShade="BF"/>
          <w:sz w:val="22"/>
          <w:szCs w:val="18"/>
        </w:rPr>
        <w:t>certificate</w:t>
      </w:r>
      <w:r w:rsidRPr="005B224C">
        <w:rPr>
          <w:rFonts w:cs="Arial"/>
          <w:color w:val="365F91" w:themeColor="accent1" w:themeShade="BF"/>
          <w:spacing w:val="-4"/>
          <w:sz w:val="22"/>
          <w:szCs w:val="18"/>
        </w:rPr>
        <w:t xml:space="preserve"> </w:t>
      </w:r>
      <w:r w:rsidRPr="005B224C">
        <w:rPr>
          <w:rFonts w:cs="Arial"/>
          <w:color w:val="365F91" w:themeColor="accent1" w:themeShade="BF"/>
          <w:sz w:val="22"/>
          <w:szCs w:val="18"/>
        </w:rPr>
        <w:t>of</w:t>
      </w:r>
      <w:r w:rsidRPr="005B224C">
        <w:rPr>
          <w:rFonts w:cs="Arial"/>
          <w:color w:val="365F91" w:themeColor="accent1" w:themeShade="BF"/>
          <w:spacing w:val="-5"/>
          <w:sz w:val="22"/>
          <w:szCs w:val="18"/>
        </w:rPr>
        <w:t xml:space="preserve"> </w:t>
      </w:r>
      <w:r w:rsidRPr="005B224C">
        <w:rPr>
          <w:rFonts w:cs="Arial"/>
          <w:color w:val="365F91" w:themeColor="accent1" w:themeShade="BF"/>
          <w:sz w:val="22"/>
          <w:szCs w:val="18"/>
        </w:rPr>
        <w:t>insurance</w:t>
      </w:r>
      <w:r w:rsidRPr="005B224C">
        <w:rPr>
          <w:rFonts w:cs="Arial"/>
          <w:color w:val="365F91" w:themeColor="accent1" w:themeShade="BF"/>
          <w:spacing w:val="-5"/>
          <w:sz w:val="22"/>
          <w:szCs w:val="18"/>
        </w:rPr>
        <w:t xml:space="preserve"> </w:t>
      </w:r>
      <w:r w:rsidRPr="005B224C">
        <w:rPr>
          <w:rFonts w:cs="Arial"/>
          <w:color w:val="365F91" w:themeColor="accent1" w:themeShade="BF"/>
          <w:sz w:val="22"/>
          <w:szCs w:val="18"/>
        </w:rPr>
        <w:t>is</w:t>
      </w:r>
      <w:r w:rsidRPr="005B224C">
        <w:rPr>
          <w:rFonts w:cs="Arial"/>
          <w:color w:val="365F91" w:themeColor="accent1" w:themeShade="BF"/>
          <w:spacing w:val="-4"/>
          <w:sz w:val="22"/>
          <w:szCs w:val="18"/>
        </w:rPr>
        <w:t xml:space="preserve"> </w:t>
      </w:r>
      <w:r w:rsidRPr="005B224C">
        <w:rPr>
          <w:rFonts w:cs="Arial"/>
          <w:color w:val="365F91" w:themeColor="accent1" w:themeShade="BF"/>
          <w:spacing w:val="-1"/>
          <w:sz w:val="22"/>
          <w:szCs w:val="18"/>
        </w:rPr>
        <w:t>attached</w:t>
      </w:r>
      <w:r w:rsidRPr="005B224C">
        <w:rPr>
          <w:rFonts w:cs="Arial"/>
          <w:color w:val="365F91" w:themeColor="accent1" w:themeShade="BF"/>
          <w:spacing w:val="-4"/>
          <w:sz w:val="22"/>
          <w:szCs w:val="18"/>
        </w:rPr>
        <w:t xml:space="preserve"> </w:t>
      </w:r>
      <w:r w:rsidRPr="005B224C">
        <w:rPr>
          <w:rFonts w:cs="Arial"/>
          <w:color w:val="365F91" w:themeColor="accent1" w:themeShade="BF"/>
          <w:sz w:val="22"/>
          <w:szCs w:val="18"/>
        </w:rPr>
        <w:t>to</w:t>
      </w:r>
      <w:r w:rsidRPr="005B224C">
        <w:rPr>
          <w:rFonts w:cs="Arial"/>
          <w:color w:val="365F91" w:themeColor="accent1" w:themeShade="BF"/>
          <w:spacing w:val="-4"/>
          <w:sz w:val="22"/>
          <w:szCs w:val="18"/>
        </w:rPr>
        <w:t xml:space="preserve"> </w:t>
      </w:r>
      <w:r w:rsidRPr="005B224C">
        <w:rPr>
          <w:rFonts w:cs="Arial"/>
          <w:color w:val="365F91" w:themeColor="accent1" w:themeShade="BF"/>
          <w:sz w:val="22"/>
          <w:szCs w:val="18"/>
        </w:rPr>
        <w:t>the</w:t>
      </w:r>
      <w:r w:rsidRPr="005B224C">
        <w:rPr>
          <w:rFonts w:cs="Arial"/>
          <w:color w:val="365F91" w:themeColor="accent1" w:themeShade="BF"/>
          <w:spacing w:val="-5"/>
          <w:sz w:val="22"/>
          <w:szCs w:val="18"/>
        </w:rPr>
        <w:t xml:space="preserve"> </w:t>
      </w:r>
      <w:r w:rsidRPr="005B224C">
        <w:rPr>
          <w:rFonts w:cs="Arial"/>
          <w:color w:val="365F91" w:themeColor="accent1" w:themeShade="BF"/>
          <w:spacing w:val="-1"/>
          <w:sz w:val="22"/>
          <w:szCs w:val="18"/>
        </w:rPr>
        <w:t>back</w:t>
      </w:r>
      <w:r w:rsidRPr="005B224C">
        <w:rPr>
          <w:rFonts w:cs="Arial"/>
          <w:color w:val="365F91" w:themeColor="accent1" w:themeShade="BF"/>
          <w:spacing w:val="-4"/>
          <w:sz w:val="22"/>
          <w:szCs w:val="18"/>
        </w:rPr>
        <w:t xml:space="preserve"> </w:t>
      </w:r>
      <w:r w:rsidRPr="005B224C">
        <w:rPr>
          <w:rFonts w:cs="Arial"/>
          <w:color w:val="365F91" w:themeColor="accent1" w:themeShade="BF"/>
          <w:sz w:val="22"/>
          <w:szCs w:val="18"/>
        </w:rPr>
        <w:t>of</w:t>
      </w:r>
      <w:r w:rsidRPr="005B224C">
        <w:rPr>
          <w:rFonts w:cs="Arial"/>
          <w:color w:val="365F91" w:themeColor="accent1" w:themeShade="BF"/>
          <w:spacing w:val="-5"/>
          <w:sz w:val="22"/>
          <w:szCs w:val="18"/>
        </w:rPr>
        <w:t xml:space="preserve"> </w:t>
      </w:r>
      <w:r w:rsidRPr="005B224C">
        <w:rPr>
          <w:rFonts w:cs="Arial"/>
          <w:color w:val="365F91" w:themeColor="accent1" w:themeShade="BF"/>
          <w:sz w:val="22"/>
          <w:szCs w:val="18"/>
        </w:rPr>
        <w:t>this</w:t>
      </w:r>
      <w:r w:rsidRPr="005B224C">
        <w:rPr>
          <w:rFonts w:cs="Arial"/>
          <w:color w:val="365F91" w:themeColor="accent1" w:themeShade="BF"/>
          <w:spacing w:val="-4"/>
          <w:sz w:val="22"/>
          <w:szCs w:val="18"/>
        </w:rPr>
        <w:t xml:space="preserve"> handbook. All activities are covered. (</w:t>
      </w:r>
      <w:r w:rsidR="009E4033" w:rsidRPr="005B224C">
        <w:rPr>
          <w:rFonts w:cs="Arial"/>
          <w:color w:val="365F91" w:themeColor="accent1" w:themeShade="BF"/>
          <w:spacing w:val="-4"/>
          <w:sz w:val="22"/>
          <w:szCs w:val="18"/>
          <w:lang w:val="en-GB"/>
        </w:rPr>
        <w:t xml:space="preserve">Up to </w:t>
      </w:r>
      <w:r w:rsidR="00E33347">
        <w:rPr>
          <w:rFonts w:cs="Arial"/>
          <w:color w:val="365F91" w:themeColor="accent1" w:themeShade="BF"/>
          <w:spacing w:val="-4"/>
          <w:sz w:val="22"/>
          <w:szCs w:val="18"/>
          <w:lang w:val="en-GB"/>
        </w:rPr>
        <w:t>£XXXXXXX</w:t>
      </w:r>
      <w:r w:rsidRPr="005B224C">
        <w:rPr>
          <w:rFonts w:cs="Arial"/>
          <w:color w:val="365F91" w:themeColor="accent1" w:themeShade="BF"/>
          <w:spacing w:val="-4"/>
          <w:sz w:val="22"/>
          <w:szCs w:val="18"/>
        </w:rPr>
        <w:t xml:space="preserve">.) </w:t>
      </w:r>
    </w:p>
    <w:p w14:paraId="088A9E10" w14:textId="77777777" w:rsidR="004A5D85" w:rsidRPr="00CB5B2A" w:rsidRDefault="004A5D85" w:rsidP="009512E6">
      <w:pPr>
        <w:jc w:val="both"/>
        <w:rPr>
          <w:rFonts w:cs="Arial"/>
          <w:sz w:val="22"/>
        </w:rPr>
      </w:pPr>
    </w:p>
    <w:p w14:paraId="47466D6C" w14:textId="77777777" w:rsidR="004D0286" w:rsidRPr="00CB5B2A" w:rsidRDefault="004D0286" w:rsidP="004D0286">
      <w:pPr>
        <w:rPr>
          <w:rFonts w:cs="Arial"/>
          <w:sz w:val="22"/>
        </w:rPr>
      </w:pPr>
      <w:r w:rsidRPr="00CB5B2A">
        <w:rPr>
          <w:rFonts w:cs="Arial"/>
          <w:sz w:val="22"/>
        </w:rPr>
        <w:t xml:space="preserve"> </w:t>
      </w:r>
    </w:p>
    <w:p w14:paraId="66062CAC" w14:textId="77777777" w:rsidR="007A3062" w:rsidRDefault="007A3062" w:rsidP="004D0286">
      <w:pPr>
        <w:rPr>
          <w:rFonts w:cs="Arial"/>
          <w:sz w:val="22"/>
        </w:rPr>
      </w:pPr>
    </w:p>
    <w:p w14:paraId="229A43AD" w14:textId="77777777" w:rsidR="007A3062" w:rsidRDefault="007A3062" w:rsidP="004D0286">
      <w:pPr>
        <w:rPr>
          <w:rFonts w:cs="Arial"/>
          <w:sz w:val="22"/>
        </w:rPr>
      </w:pPr>
    </w:p>
    <w:p w14:paraId="4B46C7E8" w14:textId="77777777" w:rsidR="007A3062" w:rsidRDefault="007A3062" w:rsidP="004D0286">
      <w:pPr>
        <w:rPr>
          <w:rFonts w:cs="Arial"/>
          <w:sz w:val="22"/>
        </w:rPr>
      </w:pPr>
    </w:p>
    <w:p w14:paraId="57EC281D" w14:textId="77777777" w:rsidR="007A3062" w:rsidRDefault="007A3062" w:rsidP="004D0286">
      <w:pPr>
        <w:rPr>
          <w:rFonts w:cs="Arial"/>
          <w:sz w:val="22"/>
        </w:rPr>
      </w:pPr>
    </w:p>
    <w:p w14:paraId="608CC8F8" w14:textId="77777777" w:rsidR="007A3062" w:rsidRDefault="007A3062" w:rsidP="004D0286">
      <w:pPr>
        <w:rPr>
          <w:rFonts w:cs="Arial"/>
          <w:sz w:val="22"/>
        </w:rPr>
      </w:pPr>
    </w:p>
    <w:p w14:paraId="468AAE0D" w14:textId="77777777" w:rsidR="007A3062" w:rsidRDefault="007A3062" w:rsidP="004D0286">
      <w:pPr>
        <w:rPr>
          <w:rFonts w:cs="Arial"/>
          <w:sz w:val="22"/>
        </w:rPr>
      </w:pPr>
    </w:p>
    <w:p w14:paraId="0EC81010" w14:textId="77777777" w:rsidR="007A3062" w:rsidRDefault="007A3062" w:rsidP="004D0286">
      <w:pPr>
        <w:rPr>
          <w:rFonts w:cs="Arial"/>
          <w:sz w:val="22"/>
        </w:rPr>
      </w:pPr>
    </w:p>
    <w:p w14:paraId="67B5EFC1" w14:textId="77777777" w:rsidR="007A3062" w:rsidRDefault="007A3062" w:rsidP="004D0286">
      <w:pPr>
        <w:rPr>
          <w:rFonts w:cs="Arial"/>
          <w:sz w:val="22"/>
        </w:rPr>
      </w:pPr>
    </w:p>
    <w:p w14:paraId="18C79990" w14:textId="77777777" w:rsidR="007A3062" w:rsidRDefault="007A3062" w:rsidP="004D0286">
      <w:pPr>
        <w:rPr>
          <w:rFonts w:cs="Arial"/>
          <w:sz w:val="22"/>
        </w:rPr>
      </w:pPr>
    </w:p>
    <w:p w14:paraId="2299E557" w14:textId="77777777" w:rsidR="007A3062" w:rsidRDefault="007A3062" w:rsidP="004D0286">
      <w:pPr>
        <w:rPr>
          <w:rFonts w:cs="Arial"/>
          <w:sz w:val="22"/>
        </w:rPr>
      </w:pPr>
    </w:p>
    <w:p w14:paraId="63CA7026" w14:textId="77777777" w:rsidR="007A3062" w:rsidRDefault="007A3062" w:rsidP="004D0286">
      <w:pPr>
        <w:rPr>
          <w:rFonts w:cs="Arial"/>
          <w:sz w:val="22"/>
        </w:rPr>
      </w:pPr>
    </w:p>
    <w:p w14:paraId="05CDEF72" w14:textId="77777777" w:rsidR="007A3062" w:rsidRDefault="007A3062" w:rsidP="004D0286">
      <w:pPr>
        <w:rPr>
          <w:rFonts w:cs="Arial"/>
          <w:sz w:val="22"/>
        </w:rPr>
      </w:pPr>
    </w:p>
    <w:p w14:paraId="331A5CF2" w14:textId="77777777" w:rsidR="007A3062" w:rsidRDefault="007A3062" w:rsidP="004D0286">
      <w:pPr>
        <w:rPr>
          <w:rFonts w:cs="Arial"/>
          <w:sz w:val="22"/>
        </w:rPr>
      </w:pPr>
    </w:p>
    <w:p w14:paraId="6B873A8A" w14:textId="77777777" w:rsidR="007A3062" w:rsidRDefault="007A3062" w:rsidP="004D0286">
      <w:pPr>
        <w:rPr>
          <w:rFonts w:cs="Arial"/>
          <w:sz w:val="22"/>
        </w:rPr>
      </w:pPr>
    </w:p>
    <w:p w14:paraId="544973C2" w14:textId="77777777" w:rsidR="007A3062" w:rsidRDefault="007A3062" w:rsidP="004D0286">
      <w:pPr>
        <w:rPr>
          <w:rFonts w:cs="Arial"/>
          <w:sz w:val="22"/>
        </w:rPr>
      </w:pPr>
    </w:p>
    <w:p w14:paraId="042355B0" w14:textId="77777777" w:rsidR="007A3062" w:rsidRDefault="007A3062" w:rsidP="004D0286">
      <w:pPr>
        <w:rPr>
          <w:rFonts w:cs="Arial"/>
          <w:sz w:val="22"/>
        </w:rPr>
      </w:pPr>
    </w:p>
    <w:p w14:paraId="2FF6BA88" w14:textId="77777777" w:rsidR="009512E6" w:rsidRDefault="009512E6" w:rsidP="004D0286">
      <w:pPr>
        <w:rPr>
          <w:rFonts w:cs="Arial"/>
          <w:b/>
          <w:color w:val="00B0F0"/>
          <w:sz w:val="40"/>
        </w:rPr>
      </w:pPr>
    </w:p>
    <w:p w14:paraId="797CBBB3" w14:textId="77777777" w:rsidR="009512E6" w:rsidRDefault="009512E6" w:rsidP="004D0286">
      <w:pPr>
        <w:rPr>
          <w:rFonts w:cs="Arial"/>
          <w:b/>
          <w:color w:val="00B0F0"/>
          <w:sz w:val="40"/>
        </w:rPr>
      </w:pPr>
    </w:p>
    <w:p w14:paraId="7850F830" w14:textId="77777777" w:rsidR="009512E6" w:rsidRDefault="009512E6" w:rsidP="004D0286">
      <w:pPr>
        <w:rPr>
          <w:rFonts w:cs="Arial"/>
          <w:b/>
          <w:color w:val="00B0F0"/>
          <w:sz w:val="40"/>
        </w:rPr>
      </w:pPr>
    </w:p>
    <w:p w14:paraId="127404E9" w14:textId="77777777" w:rsidR="009512E6" w:rsidRDefault="009512E6" w:rsidP="004D0286">
      <w:pPr>
        <w:rPr>
          <w:rFonts w:cs="Arial"/>
          <w:b/>
          <w:color w:val="00B0F0"/>
          <w:sz w:val="40"/>
        </w:rPr>
      </w:pPr>
    </w:p>
    <w:p w14:paraId="40770085" w14:textId="207917C3" w:rsidR="007A3062" w:rsidRPr="007A3062" w:rsidRDefault="004D0286" w:rsidP="004D0286">
      <w:pPr>
        <w:rPr>
          <w:rFonts w:cs="Arial"/>
          <w:b/>
          <w:color w:val="00B0F0"/>
          <w:sz w:val="40"/>
        </w:rPr>
      </w:pPr>
      <w:r w:rsidRPr="007A3062">
        <w:rPr>
          <w:rFonts w:cs="Arial"/>
          <w:b/>
          <w:color w:val="00B0F0"/>
          <w:sz w:val="40"/>
        </w:rPr>
        <w:t xml:space="preserve">Clothing Policy </w:t>
      </w:r>
    </w:p>
    <w:p w14:paraId="1BB24A6E" w14:textId="77777777" w:rsidR="007A3062" w:rsidRDefault="007A3062" w:rsidP="004D0286">
      <w:pPr>
        <w:rPr>
          <w:rFonts w:cs="Arial"/>
          <w:sz w:val="22"/>
        </w:rPr>
      </w:pPr>
    </w:p>
    <w:p w14:paraId="546A5457" w14:textId="77777777" w:rsidR="009512E6" w:rsidRDefault="004D0286" w:rsidP="009512E6">
      <w:pPr>
        <w:jc w:val="both"/>
        <w:rPr>
          <w:rFonts w:cs="Arial"/>
          <w:sz w:val="22"/>
        </w:rPr>
      </w:pPr>
      <w:r w:rsidRPr="00CB5B2A">
        <w:rPr>
          <w:rFonts w:cs="Arial"/>
          <w:sz w:val="22"/>
        </w:rPr>
        <w:t xml:space="preserve">To ensure that the children are sufficiently protected from the weather and the forest environment we require children to be wearing appropriate clothing and footwear. Clothing will get muddy so old home clothes are required. We require children to have long sleeves and long trousers in both winter and summer. This is particularly important in the summer to protect from tick bites, sun burn, stinging nettles and thorns. </w:t>
      </w:r>
    </w:p>
    <w:p w14:paraId="0B7ECFB8" w14:textId="77777777" w:rsidR="009512E6" w:rsidRPr="009512E6" w:rsidRDefault="004D0286" w:rsidP="009512E6">
      <w:pPr>
        <w:jc w:val="both"/>
        <w:rPr>
          <w:rFonts w:cs="Arial"/>
          <w:b/>
          <w:sz w:val="22"/>
        </w:rPr>
      </w:pPr>
      <w:r w:rsidRPr="009512E6">
        <w:rPr>
          <w:rFonts w:cs="Arial"/>
          <w:b/>
          <w:sz w:val="22"/>
        </w:rPr>
        <w:t xml:space="preserve">Winter Clothing </w:t>
      </w:r>
    </w:p>
    <w:p w14:paraId="383226B8" w14:textId="78BD269A" w:rsidR="007A3062" w:rsidRDefault="004D0286" w:rsidP="009512E6">
      <w:pPr>
        <w:jc w:val="both"/>
        <w:rPr>
          <w:rFonts w:cs="Arial"/>
          <w:sz w:val="22"/>
        </w:rPr>
      </w:pPr>
      <w:r w:rsidRPr="00CB5B2A">
        <w:rPr>
          <w:rFonts w:cs="Arial"/>
          <w:sz w:val="22"/>
        </w:rPr>
        <w:t xml:space="preserve">The general rule is to wear lots of layers which keep in the heat and can be removed if needed. Children require: </w:t>
      </w:r>
    </w:p>
    <w:p w14:paraId="182DA9F0" w14:textId="77777777" w:rsidR="007A3062" w:rsidRDefault="004D0286" w:rsidP="007A3062">
      <w:pPr>
        <w:pStyle w:val="ListParagraph"/>
        <w:numPr>
          <w:ilvl w:val="0"/>
          <w:numId w:val="29"/>
        </w:numPr>
        <w:rPr>
          <w:rFonts w:cs="Arial"/>
          <w:sz w:val="22"/>
        </w:rPr>
      </w:pPr>
      <w:r w:rsidRPr="007A3062">
        <w:rPr>
          <w:rFonts w:cs="Arial"/>
          <w:sz w:val="22"/>
        </w:rPr>
        <w:t xml:space="preserve">Warm hat Gloves NB not mittens </w:t>
      </w:r>
    </w:p>
    <w:p w14:paraId="2034A743" w14:textId="77777777" w:rsidR="007A3062" w:rsidRDefault="004D0286" w:rsidP="007A3062">
      <w:pPr>
        <w:pStyle w:val="ListParagraph"/>
        <w:numPr>
          <w:ilvl w:val="0"/>
          <w:numId w:val="29"/>
        </w:numPr>
        <w:rPr>
          <w:rFonts w:cs="Arial"/>
          <w:sz w:val="22"/>
        </w:rPr>
      </w:pPr>
      <w:r w:rsidRPr="007A3062">
        <w:rPr>
          <w:rFonts w:cs="Arial"/>
          <w:sz w:val="22"/>
        </w:rPr>
        <w:t xml:space="preserve">Vest Long sleeved t-shirt/shirt </w:t>
      </w:r>
    </w:p>
    <w:p w14:paraId="1DAD73CC" w14:textId="77777777" w:rsidR="007A3062" w:rsidRDefault="004D0286" w:rsidP="007A3062">
      <w:pPr>
        <w:pStyle w:val="ListParagraph"/>
        <w:numPr>
          <w:ilvl w:val="0"/>
          <w:numId w:val="29"/>
        </w:numPr>
        <w:rPr>
          <w:rFonts w:cs="Arial"/>
          <w:sz w:val="22"/>
        </w:rPr>
      </w:pPr>
      <w:r w:rsidRPr="007A3062">
        <w:rPr>
          <w:rFonts w:cs="Arial"/>
          <w:sz w:val="22"/>
        </w:rPr>
        <w:t xml:space="preserve">Jumper/fleece Waterproof coat </w:t>
      </w:r>
    </w:p>
    <w:p w14:paraId="30CF9B5A" w14:textId="77777777" w:rsidR="007A3062" w:rsidRDefault="004D0286" w:rsidP="007A3062">
      <w:pPr>
        <w:pStyle w:val="ListParagraph"/>
        <w:numPr>
          <w:ilvl w:val="0"/>
          <w:numId w:val="29"/>
        </w:numPr>
        <w:rPr>
          <w:rFonts w:cs="Arial"/>
          <w:sz w:val="22"/>
        </w:rPr>
      </w:pPr>
      <w:r w:rsidRPr="007A3062">
        <w:rPr>
          <w:rFonts w:cs="Arial"/>
          <w:sz w:val="22"/>
        </w:rPr>
        <w:t xml:space="preserve">Waterproof trousers </w:t>
      </w:r>
    </w:p>
    <w:p w14:paraId="36151A0E" w14:textId="77777777" w:rsidR="007A3062" w:rsidRDefault="004D0286" w:rsidP="007A3062">
      <w:pPr>
        <w:pStyle w:val="ListParagraph"/>
        <w:numPr>
          <w:ilvl w:val="0"/>
          <w:numId w:val="29"/>
        </w:numPr>
        <w:rPr>
          <w:rFonts w:cs="Arial"/>
          <w:sz w:val="22"/>
        </w:rPr>
      </w:pPr>
      <w:r w:rsidRPr="007A3062">
        <w:rPr>
          <w:rFonts w:cs="Arial"/>
          <w:sz w:val="22"/>
        </w:rPr>
        <w:t xml:space="preserve">Wellies with warm socks/walking boots </w:t>
      </w:r>
    </w:p>
    <w:p w14:paraId="378ECE53" w14:textId="77777777" w:rsidR="007A3062" w:rsidRDefault="004D0286" w:rsidP="007A3062">
      <w:pPr>
        <w:pStyle w:val="ListParagraph"/>
        <w:numPr>
          <w:ilvl w:val="0"/>
          <w:numId w:val="29"/>
        </w:numPr>
        <w:rPr>
          <w:rFonts w:cs="Arial"/>
          <w:sz w:val="22"/>
        </w:rPr>
      </w:pPr>
      <w:r w:rsidRPr="007A3062">
        <w:rPr>
          <w:rFonts w:cs="Arial"/>
          <w:sz w:val="22"/>
        </w:rPr>
        <w:t xml:space="preserve">Thermal underwear </w:t>
      </w:r>
    </w:p>
    <w:p w14:paraId="5DCDE94F" w14:textId="77777777" w:rsidR="007A3062" w:rsidRDefault="007A3062" w:rsidP="009512E6">
      <w:pPr>
        <w:pStyle w:val="ListParagraph"/>
        <w:rPr>
          <w:rFonts w:cs="Arial"/>
          <w:sz w:val="22"/>
        </w:rPr>
      </w:pPr>
    </w:p>
    <w:p w14:paraId="5701ED3E" w14:textId="77777777" w:rsidR="007A3062" w:rsidRPr="009512E6" w:rsidRDefault="004D0286" w:rsidP="007A3062">
      <w:pPr>
        <w:rPr>
          <w:rFonts w:cs="Arial"/>
          <w:b/>
          <w:sz w:val="22"/>
        </w:rPr>
      </w:pPr>
      <w:r w:rsidRPr="009512E6">
        <w:rPr>
          <w:rFonts w:cs="Arial"/>
          <w:b/>
          <w:sz w:val="22"/>
        </w:rPr>
        <w:t xml:space="preserve">Summer Clothing </w:t>
      </w:r>
    </w:p>
    <w:p w14:paraId="04E285E8" w14:textId="77777777" w:rsidR="007A3062" w:rsidRPr="009512E6" w:rsidRDefault="004D0286" w:rsidP="009512E6">
      <w:pPr>
        <w:pStyle w:val="ListParagraph"/>
        <w:numPr>
          <w:ilvl w:val="0"/>
          <w:numId w:val="35"/>
        </w:numPr>
        <w:rPr>
          <w:rFonts w:cs="Arial"/>
          <w:sz w:val="22"/>
        </w:rPr>
      </w:pPr>
      <w:r w:rsidRPr="009512E6">
        <w:rPr>
          <w:rFonts w:cs="Arial"/>
          <w:sz w:val="22"/>
        </w:rPr>
        <w:t xml:space="preserve">Sun hat </w:t>
      </w:r>
    </w:p>
    <w:p w14:paraId="3DC48974" w14:textId="77777777" w:rsidR="007A3062" w:rsidRPr="009512E6" w:rsidRDefault="004D0286" w:rsidP="009512E6">
      <w:pPr>
        <w:pStyle w:val="ListParagraph"/>
        <w:numPr>
          <w:ilvl w:val="0"/>
          <w:numId w:val="35"/>
        </w:numPr>
        <w:rPr>
          <w:rFonts w:cs="Arial"/>
          <w:sz w:val="22"/>
        </w:rPr>
      </w:pPr>
      <w:r w:rsidRPr="009512E6">
        <w:rPr>
          <w:rFonts w:cs="Arial"/>
          <w:sz w:val="22"/>
        </w:rPr>
        <w:t xml:space="preserve">Sun cream applied before session </w:t>
      </w:r>
    </w:p>
    <w:p w14:paraId="6A72DE53" w14:textId="3522540E" w:rsidR="007A3062" w:rsidRPr="009512E6" w:rsidRDefault="004D0286" w:rsidP="009512E6">
      <w:pPr>
        <w:pStyle w:val="ListParagraph"/>
        <w:numPr>
          <w:ilvl w:val="0"/>
          <w:numId w:val="35"/>
        </w:numPr>
        <w:rPr>
          <w:rFonts w:cs="Arial"/>
          <w:sz w:val="22"/>
        </w:rPr>
      </w:pPr>
      <w:r w:rsidRPr="009512E6">
        <w:rPr>
          <w:rFonts w:cs="Arial"/>
          <w:sz w:val="22"/>
        </w:rPr>
        <w:t>Light</w:t>
      </w:r>
      <w:r w:rsidR="00A91201">
        <w:rPr>
          <w:rFonts w:cs="Arial"/>
          <w:sz w:val="22"/>
        </w:rPr>
        <w:t>weight</w:t>
      </w:r>
      <w:r w:rsidRPr="009512E6">
        <w:rPr>
          <w:rFonts w:cs="Arial"/>
          <w:sz w:val="22"/>
        </w:rPr>
        <w:t xml:space="preserve"> </w:t>
      </w:r>
      <w:r w:rsidR="00E33347" w:rsidRPr="009512E6">
        <w:rPr>
          <w:rFonts w:cs="Arial"/>
          <w:sz w:val="22"/>
        </w:rPr>
        <w:t>long-sleeved</w:t>
      </w:r>
      <w:r w:rsidRPr="009512E6">
        <w:rPr>
          <w:rFonts w:cs="Arial"/>
          <w:sz w:val="22"/>
        </w:rPr>
        <w:t xml:space="preserve"> top </w:t>
      </w:r>
    </w:p>
    <w:p w14:paraId="2353A312" w14:textId="788BA0A9" w:rsidR="007A3062" w:rsidRPr="009512E6" w:rsidRDefault="004D0286" w:rsidP="009512E6">
      <w:pPr>
        <w:pStyle w:val="ListParagraph"/>
        <w:numPr>
          <w:ilvl w:val="0"/>
          <w:numId w:val="35"/>
        </w:numPr>
        <w:rPr>
          <w:rFonts w:cs="Arial"/>
          <w:sz w:val="22"/>
        </w:rPr>
      </w:pPr>
      <w:r w:rsidRPr="009512E6">
        <w:rPr>
          <w:rFonts w:cs="Arial"/>
          <w:sz w:val="22"/>
        </w:rPr>
        <w:t>Light</w:t>
      </w:r>
      <w:r w:rsidR="00A91201">
        <w:rPr>
          <w:rFonts w:cs="Arial"/>
          <w:sz w:val="22"/>
        </w:rPr>
        <w:t>weight</w:t>
      </w:r>
      <w:r w:rsidRPr="009512E6">
        <w:rPr>
          <w:rFonts w:cs="Arial"/>
          <w:sz w:val="22"/>
        </w:rPr>
        <w:t xml:space="preserve"> long trousers </w:t>
      </w:r>
    </w:p>
    <w:p w14:paraId="73E09781" w14:textId="6D7457A7" w:rsidR="004D0286" w:rsidRPr="009512E6" w:rsidRDefault="004D0286" w:rsidP="009512E6">
      <w:pPr>
        <w:pStyle w:val="ListParagraph"/>
        <w:numPr>
          <w:ilvl w:val="0"/>
          <w:numId w:val="35"/>
        </w:numPr>
        <w:rPr>
          <w:rFonts w:cs="Arial"/>
          <w:sz w:val="22"/>
        </w:rPr>
      </w:pPr>
      <w:r w:rsidRPr="009512E6">
        <w:rPr>
          <w:rFonts w:cs="Arial"/>
          <w:sz w:val="22"/>
        </w:rPr>
        <w:t xml:space="preserve">Wellies or enclosed shoes/boots (no sandals) </w:t>
      </w:r>
    </w:p>
    <w:p w14:paraId="0A2136D0" w14:textId="33D88255" w:rsidR="004D0286" w:rsidRPr="00CB5B2A" w:rsidRDefault="00F82142" w:rsidP="004D0286">
      <w:pPr>
        <w:rPr>
          <w:rFonts w:cs="Arial"/>
          <w:sz w:val="22"/>
        </w:rPr>
      </w:pPr>
      <w:r>
        <w:rPr>
          <w:rFonts w:cs="Arial"/>
          <w:sz w:val="22"/>
        </w:rPr>
        <w:t>(</w:t>
      </w:r>
      <w:r w:rsidR="00340148">
        <w:rPr>
          <w:rFonts w:cs="Arial"/>
          <w:sz w:val="22"/>
        </w:rPr>
        <w:t>INSERT NAMED STAFF RESPONSIBLE</w:t>
      </w:r>
      <w:r>
        <w:rPr>
          <w:rFonts w:cs="Arial"/>
          <w:sz w:val="22"/>
        </w:rPr>
        <w:t>)</w:t>
      </w:r>
      <w:r w:rsidR="001875EF">
        <w:rPr>
          <w:rFonts w:cs="Arial"/>
          <w:sz w:val="22"/>
        </w:rPr>
        <w:t xml:space="preserve"> will</w:t>
      </w:r>
      <w:r w:rsidR="00707A9D">
        <w:rPr>
          <w:rFonts w:cs="Arial"/>
          <w:sz w:val="22"/>
        </w:rPr>
        <w:t xml:space="preserve"> </w:t>
      </w:r>
      <w:r w:rsidR="004D0286" w:rsidRPr="00CB5B2A">
        <w:rPr>
          <w:rFonts w:cs="Arial"/>
          <w:sz w:val="22"/>
        </w:rPr>
        <w:t xml:space="preserve">ensure all the children are appropriately dressed before </w:t>
      </w:r>
      <w:r w:rsidR="003274BD">
        <w:rPr>
          <w:rFonts w:cs="Arial"/>
          <w:sz w:val="22"/>
        </w:rPr>
        <w:t>starting each session.</w:t>
      </w:r>
    </w:p>
    <w:p w14:paraId="4EE2E559" w14:textId="77777777" w:rsidR="007A3062" w:rsidRDefault="007A3062" w:rsidP="004D0286">
      <w:pPr>
        <w:rPr>
          <w:rFonts w:cs="Arial"/>
          <w:sz w:val="22"/>
        </w:rPr>
      </w:pPr>
    </w:p>
    <w:p w14:paraId="0EDF8A68" w14:textId="77777777" w:rsidR="007A3062" w:rsidRDefault="007A3062" w:rsidP="004D0286">
      <w:pPr>
        <w:rPr>
          <w:rFonts w:cs="Arial"/>
          <w:sz w:val="22"/>
        </w:rPr>
      </w:pPr>
    </w:p>
    <w:p w14:paraId="4D5AA31C" w14:textId="77777777" w:rsidR="007A3062" w:rsidRDefault="007A3062" w:rsidP="004D0286">
      <w:pPr>
        <w:rPr>
          <w:rFonts w:cs="Arial"/>
          <w:sz w:val="22"/>
        </w:rPr>
      </w:pPr>
    </w:p>
    <w:p w14:paraId="3D0100A4" w14:textId="77777777" w:rsidR="007A3062" w:rsidRDefault="007A3062" w:rsidP="004D0286">
      <w:pPr>
        <w:rPr>
          <w:rFonts w:cs="Arial"/>
          <w:sz w:val="22"/>
        </w:rPr>
      </w:pPr>
    </w:p>
    <w:p w14:paraId="7B90EF6D" w14:textId="77777777" w:rsidR="007A3062" w:rsidRDefault="007A3062" w:rsidP="004D0286">
      <w:pPr>
        <w:rPr>
          <w:rFonts w:cs="Arial"/>
          <w:sz w:val="22"/>
        </w:rPr>
      </w:pPr>
    </w:p>
    <w:p w14:paraId="28BDF440" w14:textId="77777777" w:rsidR="007A3062" w:rsidRDefault="007A3062" w:rsidP="004D0286">
      <w:pPr>
        <w:rPr>
          <w:rFonts w:cs="Arial"/>
          <w:sz w:val="22"/>
        </w:rPr>
      </w:pPr>
    </w:p>
    <w:p w14:paraId="43908014" w14:textId="77777777" w:rsidR="007A3062" w:rsidRDefault="007A3062" w:rsidP="004D0286">
      <w:pPr>
        <w:rPr>
          <w:rFonts w:cs="Arial"/>
          <w:sz w:val="22"/>
        </w:rPr>
      </w:pPr>
    </w:p>
    <w:p w14:paraId="7D5CB1AD" w14:textId="77777777" w:rsidR="007A3062" w:rsidRDefault="007A3062" w:rsidP="004D0286">
      <w:pPr>
        <w:rPr>
          <w:rFonts w:cs="Arial"/>
          <w:sz w:val="22"/>
        </w:rPr>
      </w:pPr>
    </w:p>
    <w:p w14:paraId="0F70E603" w14:textId="77777777" w:rsidR="007A3062" w:rsidRDefault="007A3062" w:rsidP="004D0286">
      <w:pPr>
        <w:rPr>
          <w:rFonts w:cs="Arial"/>
          <w:sz w:val="22"/>
        </w:rPr>
      </w:pPr>
    </w:p>
    <w:p w14:paraId="150192EC" w14:textId="77777777" w:rsidR="007A3062" w:rsidRDefault="007A3062" w:rsidP="004D0286">
      <w:pPr>
        <w:rPr>
          <w:rFonts w:cs="Arial"/>
          <w:sz w:val="22"/>
        </w:rPr>
      </w:pPr>
    </w:p>
    <w:p w14:paraId="7445FAE6" w14:textId="77777777" w:rsidR="007A3062" w:rsidRDefault="007A3062" w:rsidP="004D0286">
      <w:pPr>
        <w:rPr>
          <w:rFonts w:cs="Arial"/>
          <w:sz w:val="22"/>
        </w:rPr>
      </w:pPr>
    </w:p>
    <w:p w14:paraId="760C13AA" w14:textId="3B89D505" w:rsidR="007A3062" w:rsidRPr="007A3062" w:rsidRDefault="004D0286" w:rsidP="004D0286">
      <w:pPr>
        <w:rPr>
          <w:rFonts w:cs="Arial"/>
          <w:b/>
          <w:color w:val="00B0F0"/>
          <w:sz w:val="40"/>
        </w:rPr>
      </w:pPr>
      <w:r w:rsidRPr="007A3062">
        <w:rPr>
          <w:rFonts w:cs="Arial"/>
          <w:b/>
          <w:color w:val="00B0F0"/>
          <w:sz w:val="40"/>
        </w:rPr>
        <w:t xml:space="preserve">Sheltering and Toileting Policy: </w:t>
      </w:r>
    </w:p>
    <w:p w14:paraId="3D675F67" w14:textId="7CEDE5D7" w:rsidR="007A3062" w:rsidRDefault="004D0286" w:rsidP="003274BD">
      <w:pPr>
        <w:jc w:val="both"/>
        <w:rPr>
          <w:rFonts w:cs="Arial"/>
          <w:sz w:val="22"/>
        </w:rPr>
      </w:pPr>
      <w:r w:rsidRPr="00CB5B2A">
        <w:rPr>
          <w:rFonts w:cs="Arial"/>
          <w:sz w:val="22"/>
        </w:rPr>
        <w:t xml:space="preserve">In the event of extreme weather </w:t>
      </w:r>
      <w:r w:rsidR="003274BD" w:rsidRPr="00CB5B2A">
        <w:rPr>
          <w:rFonts w:cs="Arial"/>
          <w:sz w:val="22"/>
        </w:rPr>
        <w:t>e.g.</w:t>
      </w:r>
      <w:r w:rsidRPr="00CB5B2A">
        <w:rPr>
          <w:rFonts w:cs="Arial"/>
          <w:sz w:val="22"/>
        </w:rPr>
        <w:t xml:space="preserve"> high winds, thunderstorm, the usual </w:t>
      </w:r>
      <w:r w:rsidR="004A3253">
        <w:rPr>
          <w:rFonts w:cs="Arial"/>
          <w:sz w:val="22"/>
        </w:rPr>
        <w:t>Outdoor Learning</w:t>
      </w:r>
      <w:r w:rsidRPr="00CB5B2A">
        <w:rPr>
          <w:rFonts w:cs="Arial"/>
          <w:sz w:val="22"/>
        </w:rPr>
        <w:t xml:space="preserve"> session will not take place. During each </w:t>
      </w:r>
      <w:r w:rsidR="004A3253">
        <w:rPr>
          <w:rFonts w:cs="Arial"/>
          <w:sz w:val="22"/>
        </w:rPr>
        <w:t>Outdoor Learning</w:t>
      </w:r>
      <w:r w:rsidRPr="00CB5B2A">
        <w:rPr>
          <w:rFonts w:cs="Arial"/>
          <w:sz w:val="22"/>
        </w:rPr>
        <w:t xml:space="preserve"> </w:t>
      </w:r>
      <w:proofErr w:type="gramStart"/>
      <w:r w:rsidRPr="00CB5B2A">
        <w:rPr>
          <w:rFonts w:cs="Arial"/>
          <w:sz w:val="22"/>
        </w:rPr>
        <w:t>session</w:t>
      </w:r>
      <w:proofErr w:type="gramEnd"/>
      <w:r w:rsidRPr="00CB5B2A">
        <w:rPr>
          <w:rFonts w:cs="Arial"/>
          <w:sz w:val="22"/>
        </w:rPr>
        <w:t xml:space="preserve"> we will ensure that shelter is provided from sun and rain. The trees in the </w:t>
      </w:r>
      <w:r w:rsidR="00B26686">
        <w:rPr>
          <w:rFonts w:cs="Arial"/>
          <w:sz w:val="22"/>
        </w:rPr>
        <w:t>area</w:t>
      </w:r>
      <w:r w:rsidRPr="00CB5B2A">
        <w:rPr>
          <w:rFonts w:cs="Arial"/>
          <w:sz w:val="22"/>
        </w:rPr>
        <w:t xml:space="preserve"> will provide good sun cover. We will also erect shelters from tarpaulins. We will erect our </w:t>
      </w:r>
      <w:r w:rsidR="00376C5A">
        <w:rPr>
          <w:rFonts w:cs="Arial"/>
          <w:sz w:val="22"/>
        </w:rPr>
        <w:t>pop-up gazebo/canopy</w:t>
      </w:r>
      <w:r w:rsidRPr="00CB5B2A">
        <w:rPr>
          <w:rFonts w:cs="Arial"/>
          <w:sz w:val="22"/>
        </w:rPr>
        <w:t xml:space="preserve"> if we feel it is needed. We will take ground tarpaulins to provide comfort in the cooler months. </w:t>
      </w:r>
    </w:p>
    <w:p w14:paraId="10050E45" w14:textId="77777777" w:rsidR="007A3062" w:rsidRDefault="007A3062" w:rsidP="003274BD">
      <w:pPr>
        <w:jc w:val="both"/>
        <w:rPr>
          <w:rFonts w:cs="Arial"/>
          <w:sz w:val="22"/>
        </w:rPr>
      </w:pPr>
    </w:p>
    <w:p w14:paraId="2D84ECB0" w14:textId="77777777" w:rsidR="003274BD" w:rsidRPr="003274BD" w:rsidRDefault="004D0286" w:rsidP="003274BD">
      <w:pPr>
        <w:jc w:val="both"/>
        <w:rPr>
          <w:rFonts w:cs="Arial"/>
          <w:b/>
          <w:sz w:val="22"/>
        </w:rPr>
      </w:pPr>
      <w:r w:rsidRPr="003274BD">
        <w:rPr>
          <w:rFonts w:cs="Arial"/>
          <w:b/>
          <w:sz w:val="22"/>
        </w:rPr>
        <w:t xml:space="preserve">Toileting: </w:t>
      </w:r>
    </w:p>
    <w:p w14:paraId="37408249" w14:textId="52BA9E76" w:rsidR="004D0286" w:rsidRPr="00CB5B2A" w:rsidRDefault="004D0286" w:rsidP="00470651">
      <w:pPr>
        <w:rPr>
          <w:rFonts w:cs="Arial"/>
          <w:sz w:val="22"/>
        </w:rPr>
      </w:pPr>
      <w:r w:rsidRPr="00CB5B2A">
        <w:rPr>
          <w:rFonts w:cs="Arial"/>
          <w:sz w:val="22"/>
        </w:rPr>
        <w:t>We will ask the children to use the t</w:t>
      </w:r>
      <w:r w:rsidR="003274BD">
        <w:rPr>
          <w:rFonts w:cs="Arial"/>
          <w:sz w:val="22"/>
        </w:rPr>
        <w:t>oilet before the start of the session</w:t>
      </w:r>
      <w:r w:rsidRPr="00CB5B2A">
        <w:rPr>
          <w:rFonts w:cs="Arial"/>
          <w:sz w:val="22"/>
        </w:rPr>
        <w:t xml:space="preserve">. If the children need to go to the </w:t>
      </w:r>
      <w:r w:rsidR="003274BD" w:rsidRPr="00CB5B2A">
        <w:rPr>
          <w:rFonts w:cs="Arial"/>
          <w:sz w:val="22"/>
        </w:rPr>
        <w:t>toilet,</w:t>
      </w:r>
      <w:r w:rsidRPr="00CB5B2A">
        <w:rPr>
          <w:rFonts w:cs="Arial"/>
          <w:sz w:val="22"/>
        </w:rPr>
        <w:t xml:space="preserve"> </w:t>
      </w:r>
      <w:r w:rsidR="003274BD">
        <w:rPr>
          <w:rFonts w:cs="Arial"/>
          <w:sz w:val="22"/>
        </w:rPr>
        <w:t xml:space="preserve">children will be able to use the </w:t>
      </w:r>
      <w:r w:rsidR="0057549F">
        <w:rPr>
          <w:rFonts w:cs="Arial"/>
          <w:sz w:val="22"/>
        </w:rPr>
        <w:t xml:space="preserve">toilets in (XXX SCHOOL NAME) </w:t>
      </w:r>
      <w:r w:rsidR="003274BD">
        <w:rPr>
          <w:rFonts w:cs="Arial"/>
          <w:sz w:val="22"/>
        </w:rPr>
        <w:t>and must be accompanied by an adult</w:t>
      </w:r>
      <w:r w:rsidRPr="00CB5B2A">
        <w:rPr>
          <w:rFonts w:cs="Arial"/>
          <w:sz w:val="22"/>
        </w:rPr>
        <w:t xml:space="preserve">. </w:t>
      </w:r>
      <w:r w:rsidR="00470651" w:rsidRPr="00470651">
        <w:rPr>
          <w:rFonts w:cs="Arial"/>
          <w:sz w:val="22"/>
          <w:lang w:val="en-US"/>
        </w:rPr>
        <w:t>After toileting the child/staff must wash their hands with water or use antibacterial gel.</w:t>
      </w:r>
      <w:r w:rsidR="00470651">
        <w:rPr>
          <w:rFonts w:cs="Arial"/>
          <w:sz w:val="22"/>
          <w:lang w:val="en-US"/>
        </w:rPr>
        <w:t xml:space="preserve">  </w:t>
      </w:r>
      <w:r w:rsidRPr="00CB5B2A">
        <w:rPr>
          <w:rFonts w:cs="Arial"/>
          <w:sz w:val="22"/>
        </w:rPr>
        <w:t xml:space="preserve">All adults supporting </w:t>
      </w:r>
      <w:r w:rsidR="004A3253">
        <w:rPr>
          <w:rFonts w:cs="Arial"/>
          <w:sz w:val="22"/>
        </w:rPr>
        <w:t>Outdoor Learning</w:t>
      </w:r>
      <w:r w:rsidRPr="00CB5B2A">
        <w:rPr>
          <w:rFonts w:cs="Arial"/>
          <w:sz w:val="22"/>
        </w:rPr>
        <w:t xml:space="preserve"> are CRB checked so </w:t>
      </w:r>
      <w:proofErr w:type="gramStart"/>
      <w:r w:rsidRPr="00CB5B2A">
        <w:rPr>
          <w:rFonts w:cs="Arial"/>
          <w:sz w:val="22"/>
        </w:rPr>
        <w:t>are able to</w:t>
      </w:r>
      <w:proofErr w:type="gramEnd"/>
      <w:r w:rsidRPr="00CB5B2A">
        <w:rPr>
          <w:rFonts w:cs="Arial"/>
          <w:sz w:val="22"/>
        </w:rPr>
        <w:t xml:space="preserve"> support children with toileting</w:t>
      </w:r>
      <w:r w:rsidR="00470651">
        <w:rPr>
          <w:rFonts w:cs="Arial"/>
          <w:sz w:val="22"/>
        </w:rPr>
        <w:t>.</w:t>
      </w:r>
      <w:r w:rsidRPr="00CB5B2A">
        <w:rPr>
          <w:rFonts w:cs="Arial"/>
          <w:sz w:val="22"/>
        </w:rPr>
        <w:t xml:space="preserve"> </w:t>
      </w:r>
    </w:p>
    <w:p w14:paraId="157C7AE5" w14:textId="77777777" w:rsidR="007A3062" w:rsidRDefault="007A3062" w:rsidP="004D0286">
      <w:pPr>
        <w:rPr>
          <w:rFonts w:cs="Arial"/>
          <w:sz w:val="22"/>
        </w:rPr>
      </w:pPr>
    </w:p>
    <w:p w14:paraId="5B8D93D2" w14:textId="77777777" w:rsidR="007A3062" w:rsidRDefault="007A3062" w:rsidP="004D0286">
      <w:pPr>
        <w:rPr>
          <w:rFonts w:cs="Arial"/>
          <w:sz w:val="22"/>
        </w:rPr>
      </w:pPr>
    </w:p>
    <w:p w14:paraId="4D7D2F1C" w14:textId="77777777" w:rsidR="007A3062" w:rsidRDefault="007A3062" w:rsidP="004D0286">
      <w:pPr>
        <w:rPr>
          <w:rFonts w:cs="Arial"/>
          <w:sz w:val="22"/>
        </w:rPr>
      </w:pPr>
    </w:p>
    <w:p w14:paraId="108DFE38" w14:textId="77777777" w:rsidR="007A3062" w:rsidRDefault="007A3062" w:rsidP="004D0286">
      <w:pPr>
        <w:rPr>
          <w:rFonts w:cs="Arial"/>
          <w:sz w:val="22"/>
        </w:rPr>
      </w:pPr>
    </w:p>
    <w:p w14:paraId="0CA4E38F" w14:textId="77777777" w:rsidR="007A3062" w:rsidRDefault="007A3062" w:rsidP="004D0286">
      <w:pPr>
        <w:rPr>
          <w:rFonts w:cs="Arial"/>
          <w:sz w:val="22"/>
        </w:rPr>
      </w:pPr>
    </w:p>
    <w:p w14:paraId="5CBCBE31" w14:textId="77777777" w:rsidR="007A3062" w:rsidRDefault="007A3062" w:rsidP="004D0286">
      <w:pPr>
        <w:rPr>
          <w:rFonts w:cs="Arial"/>
          <w:sz w:val="22"/>
        </w:rPr>
      </w:pPr>
    </w:p>
    <w:p w14:paraId="7642168C" w14:textId="77777777" w:rsidR="007A3062" w:rsidRDefault="007A3062" w:rsidP="004D0286">
      <w:pPr>
        <w:rPr>
          <w:rFonts w:cs="Arial"/>
          <w:sz w:val="22"/>
        </w:rPr>
      </w:pPr>
    </w:p>
    <w:p w14:paraId="6B235FC4" w14:textId="77777777" w:rsidR="007A3062" w:rsidRDefault="007A3062" w:rsidP="004D0286">
      <w:pPr>
        <w:rPr>
          <w:rFonts w:cs="Arial"/>
          <w:sz w:val="22"/>
        </w:rPr>
      </w:pPr>
    </w:p>
    <w:p w14:paraId="3686C4B6" w14:textId="77777777" w:rsidR="007A3062" w:rsidRDefault="007A3062" w:rsidP="004D0286">
      <w:pPr>
        <w:rPr>
          <w:rFonts w:cs="Arial"/>
          <w:sz w:val="22"/>
        </w:rPr>
      </w:pPr>
    </w:p>
    <w:p w14:paraId="6059D3D6" w14:textId="77777777" w:rsidR="007A3062" w:rsidRDefault="007A3062" w:rsidP="004D0286">
      <w:pPr>
        <w:rPr>
          <w:rFonts w:cs="Arial"/>
          <w:sz w:val="22"/>
        </w:rPr>
      </w:pPr>
    </w:p>
    <w:p w14:paraId="0A7B172D" w14:textId="77777777" w:rsidR="007A3062" w:rsidRDefault="007A3062" w:rsidP="004D0286">
      <w:pPr>
        <w:rPr>
          <w:rFonts w:cs="Arial"/>
          <w:sz w:val="22"/>
        </w:rPr>
      </w:pPr>
    </w:p>
    <w:p w14:paraId="3A7C0AA1" w14:textId="77777777" w:rsidR="007A3062" w:rsidRDefault="007A3062" w:rsidP="004D0286">
      <w:pPr>
        <w:rPr>
          <w:rFonts w:cs="Arial"/>
          <w:sz w:val="22"/>
        </w:rPr>
      </w:pPr>
    </w:p>
    <w:p w14:paraId="53A4518F" w14:textId="77777777" w:rsidR="007A3062" w:rsidRDefault="007A3062" w:rsidP="004D0286">
      <w:pPr>
        <w:rPr>
          <w:rFonts w:cs="Arial"/>
          <w:sz w:val="22"/>
        </w:rPr>
      </w:pPr>
    </w:p>
    <w:p w14:paraId="75821DA6" w14:textId="77777777" w:rsidR="007A3062" w:rsidRDefault="007A3062" w:rsidP="004D0286">
      <w:pPr>
        <w:rPr>
          <w:rFonts w:cs="Arial"/>
          <w:sz w:val="22"/>
        </w:rPr>
      </w:pPr>
    </w:p>
    <w:p w14:paraId="75829DEB" w14:textId="77777777" w:rsidR="007A3062" w:rsidRDefault="007A3062" w:rsidP="004D0286">
      <w:pPr>
        <w:rPr>
          <w:rFonts w:cs="Arial"/>
          <w:sz w:val="22"/>
        </w:rPr>
      </w:pPr>
    </w:p>
    <w:p w14:paraId="563A8FC7" w14:textId="77777777" w:rsidR="007A3062" w:rsidRDefault="007A3062" w:rsidP="004D0286">
      <w:pPr>
        <w:rPr>
          <w:rFonts w:cs="Arial"/>
          <w:sz w:val="22"/>
        </w:rPr>
      </w:pPr>
    </w:p>
    <w:p w14:paraId="4AFAE714" w14:textId="77777777" w:rsidR="007A3062" w:rsidRDefault="007A3062" w:rsidP="004D0286">
      <w:pPr>
        <w:rPr>
          <w:rFonts w:cs="Arial"/>
          <w:sz w:val="22"/>
        </w:rPr>
      </w:pPr>
    </w:p>
    <w:p w14:paraId="315C785B" w14:textId="77777777" w:rsidR="007A3062" w:rsidRDefault="007A3062" w:rsidP="004D0286">
      <w:pPr>
        <w:rPr>
          <w:rFonts w:cs="Arial"/>
          <w:sz w:val="22"/>
        </w:rPr>
      </w:pPr>
    </w:p>
    <w:p w14:paraId="0597A3A4" w14:textId="77777777" w:rsidR="007A3062" w:rsidRDefault="007A3062" w:rsidP="004D0286">
      <w:pPr>
        <w:rPr>
          <w:rFonts w:cs="Arial"/>
          <w:sz w:val="22"/>
        </w:rPr>
      </w:pPr>
    </w:p>
    <w:p w14:paraId="3C0C176E" w14:textId="55EED1FE" w:rsidR="007A3062" w:rsidRPr="007A3062" w:rsidRDefault="004D0286" w:rsidP="004D0286">
      <w:pPr>
        <w:rPr>
          <w:rFonts w:cs="Arial"/>
          <w:b/>
          <w:sz w:val="22"/>
        </w:rPr>
      </w:pPr>
      <w:r w:rsidRPr="007A3062">
        <w:rPr>
          <w:rFonts w:cs="Arial"/>
          <w:b/>
          <w:color w:val="00B0F0"/>
          <w:sz w:val="40"/>
        </w:rPr>
        <w:lastRenderedPageBreak/>
        <w:t xml:space="preserve">Woodland Conservation Policy </w:t>
      </w:r>
    </w:p>
    <w:p w14:paraId="4003DC5F" w14:textId="77777777" w:rsidR="007A3062" w:rsidRDefault="007A3062" w:rsidP="004D0286">
      <w:pPr>
        <w:rPr>
          <w:rFonts w:cs="Arial"/>
          <w:sz w:val="22"/>
        </w:rPr>
      </w:pPr>
    </w:p>
    <w:p w14:paraId="02EAE81D" w14:textId="01C34D6C" w:rsidR="007A3062" w:rsidRDefault="004D0286" w:rsidP="003274BD">
      <w:pPr>
        <w:jc w:val="both"/>
        <w:rPr>
          <w:rFonts w:cs="Arial"/>
          <w:sz w:val="22"/>
        </w:rPr>
      </w:pPr>
      <w:r w:rsidRPr="00CB5B2A">
        <w:rPr>
          <w:rFonts w:cs="Arial"/>
          <w:sz w:val="22"/>
        </w:rPr>
        <w:t xml:space="preserve">One of the principles of </w:t>
      </w:r>
      <w:r w:rsidR="004A3253">
        <w:rPr>
          <w:rFonts w:cs="Arial"/>
          <w:sz w:val="22"/>
        </w:rPr>
        <w:t>Outdoor Learning</w:t>
      </w:r>
      <w:r w:rsidRPr="00CB5B2A">
        <w:rPr>
          <w:rFonts w:cs="Arial"/>
          <w:sz w:val="22"/>
        </w:rPr>
        <w:t xml:space="preserve"> is to promote environmental awareness and encourage sustainability. The children are taught about an appreciation, respect and responsibility for the world around them. Both the children and adults are encouraged to be aware of conservation issues of the woodland around them. It is important to bear in mind the ecological impact of running </w:t>
      </w:r>
      <w:r w:rsidR="004A3253">
        <w:rPr>
          <w:rFonts w:cs="Arial"/>
          <w:sz w:val="22"/>
        </w:rPr>
        <w:t>Outdoor Learning</w:t>
      </w:r>
      <w:r w:rsidRPr="00CB5B2A">
        <w:rPr>
          <w:rFonts w:cs="Arial"/>
          <w:sz w:val="22"/>
        </w:rPr>
        <w:t xml:space="preserve"> </w:t>
      </w:r>
      <w:r w:rsidR="004507E6">
        <w:rPr>
          <w:rFonts w:cs="Arial"/>
          <w:sz w:val="22"/>
        </w:rPr>
        <w:t xml:space="preserve">sessions </w:t>
      </w:r>
      <w:r w:rsidRPr="00CB5B2A">
        <w:rPr>
          <w:rFonts w:cs="Arial"/>
          <w:sz w:val="22"/>
        </w:rPr>
        <w:t>and</w:t>
      </w:r>
      <w:r w:rsidR="004507E6">
        <w:rPr>
          <w:rFonts w:cs="Arial"/>
          <w:sz w:val="22"/>
        </w:rPr>
        <w:t>,</w:t>
      </w:r>
      <w:r w:rsidRPr="00CB5B2A">
        <w:rPr>
          <w:rFonts w:cs="Arial"/>
          <w:sz w:val="22"/>
        </w:rPr>
        <w:t xml:space="preserve"> with that in mind</w:t>
      </w:r>
      <w:r w:rsidR="004507E6">
        <w:rPr>
          <w:rFonts w:cs="Arial"/>
          <w:sz w:val="22"/>
        </w:rPr>
        <w:t>,</w:t>
      </w:r>
      <w:r w:rsidRPr="00CB5B2A">
        <w:rPr>
          <w:rFonts w:cs="Arial"/>
          <w:sz w:val="22"/>
        </w:rPr>
        <w:t xml:space="preserve"> consideration will be given to the following: </w:t>
      </w:r>
    </w:p>
    <w:p w14:paraId="75BCA18A" w14:textId="173CB2AE" w:rsidR="007A3062" w:rsidRDefault="004D0286" w:rsidP="003274BD">
      <w:pPr>
        <w:pStyle w:val="ListParagraph"/>
        <w:numPr>
          <w:ilvl w:val="0"/>
          <w:numId w:val="30"/>
        </w:numPr>
        <w:jc w:val="both"/>
        <w:rPr>
          <w:rFonts w:cs="Arial"/>
          <w:sz w:val="22"/>
        </w:rPr>
      </w:pPr>
      <w:r w:rsidRPr="007A3062">
        <w:rPr>
          <w:rFonts w:cs="Arial"/>
          <w:sz w:val="22"/>
        </w:rPr>
        <w:t xml:space="preserve">The fire will be contained in a </w:t>
      </w:r>
      <w:r w:rsidR="003274BD">
        <w:rPr>
          <w:rFonts w:cs="Arial"/>
          <w:sz w:val="22"/>
        </w:rPr>
        <w:t>dedicated, self-contained fire pit</w:t>
      </w:r>
      <w:r w:rsidRPr="007A3062">
        <w:rPr>
          <w:rFonts w:cs="Arial"/>
          <w:sz w:val="22"/>
        </w:rPr>
        <w:t xml:space="preserve"> which uses very little fuel and will enable the site to be left unalte</w:t>
      </w:r>
      <w:r w:rsidR="007A3062">
        <w:rPr>
          <w:rFonts w:cs="Arial"/>
          <w:sz w:val="22"/>
        </w:rPr>
        <w:t xml:space="preserve">red when it has been put out. </w:t>
      </w:r>
    </w:p>
    <w:p w14:paraId="46606ABC" w14:textId="77777777" w:rsidR="007A3062" w:rsidRDefault="004D0286" w:rsidP="003274BD">
      <w:pPr>
        <w:pStyle w:val="ListParagraph"/>
        <w:numPr>
          <w:ilvl w:val="0"/>
          <w:numId w:val="30"/>
        </w:numPr>
        <w:jc w:val="both"/>
        <w:rPr>
          <w:rFonts w:cs="Arial"/>
          <w:sz w:val="22"/>
        </w:rPr>
      </w:pPr>
      <w:r w:rsidRPr="007A3062">
        <w:rPr>
          <w:rFonts w:cs="Arial"/>
          <w:sz w:val="22"/>
        </w:rPr>
        <w:t xml:space="preserve">This will limit the amount of dead wood that is burnt as it is important for the soil layer of the forest. </w:t>
      </w:r>
    </w:p>
    <w:p w14:paraId="19B56FAA" w14:textId="77777777" w:rsidR="007A3062" w:rsidRDefault="004D0286" w:rsidP="003274BD">
      <w:pPr>
        <w:pStyle w:val="ListParagraph"/>
        <w:numPr>
          <w:ilvl w:val="0"/>
          <w:numId w:val="30"/>
        </w:numPr>
        <w:jc w:val="both"/>
        <w:rPr>
          <w:rFonts w:cs="Arial"/>
          <w:sz w:val="22"/>
        </w:rPr>
      </w:pPr>
      <w:r w:rsidRPr="007A3062">
        <w:rPr>
          <w:rFonts w:cs="Arial"/>
          <w:sz w:val="22"/>
        </w:rPr>
        <w:t>Children will be educated not to pick up an</w:t>
      </w:r>
      <w:r w:rsidR="007A3062">
        <w:rPr>
          <w:rFonts w:cs="Arial"/>
          <w:sz w:val="22"/>
        </w:rPr>
        <w:t xml:space="preserve">ything that is still growing. </w:t>
      </w:r>
    </w:p>
    <w:p w14:paraId="49A8F051" w14:textId="5C5DEDCE" w:rsidR="007A3062" w:rsidRDefault="004D0286" w:rsidP="003274BD">
      <w:pPr>
        <w:pStyle w:val="ListParagraph"/>
        <w:numPr>
          <w:ilvl w:val="0"/>
          <w:numId w:val="30"/>
        </w:numPr>
        <w:jc w:val="both"/>
        <w:rPr>
          <w:rFonts w:cs="Arial"/>
          <w:sz w:val="22"/>
        </w:rPr>
      </w:pPr>
      <w:r w:rsidRPr="007A3062">
        <w:rPr>
          <w:rFonts w:cs="Arial"/>
          <w:sz w:val="22"/>
        </w:rPr>
        <w:t xml:space="preserve">Unless </w:t>
      </w:r>
      <w:r w:rsidR="003274BD">
        <w:rPr>
          <w:rFonts w:cs="Arial"/>
          <w:sz w:val="22"/>
        </w:rPr>
        <w:t xml:space="preserve">there is an </w:t>
      </w:r>
      <w:r w:rsidRPr="007A3062">
        <w:rPr>
          <w:rFonts w:cs="Arial"/>
          <w:sz w:val="22"/>
        </w:rPr>
        <w:t xml:space="preserve">abundance of a woodland resource required for specific activity, materials will </w:t>
      </w:r>
      <w:proofErr w:type="gramStart"/>
      <w:r w:rsidRPr="007A3062">
        <w:rPr>
          <w:rFonts w:cs="Arial"/>
          <w:sz w:val="22"/>
        </w:rPr>
        <w:t>provided</w:t>
      </w:r>
      <w:proofErr w:type="gramEnd"/>
      <w:r w:rsidRPr="007A3062">
        <w:rPr>
          <w:rFonts w:cs="Arial"/>
          <w:sz w:val="22"/>
        </w:rPr>
        <w:t xml:space="preserve"> by </w:t>
      </w:r>
      <w:r w:rsidR="00F82142">
        <w:rPr>
          <w:rFonts w:cs="Arial"/>
          <w:sz w:val="22"/>
        </w:rPr>
        <w:t>(</w:t>
      </w:r>
      <w:r w:rsidR="00340148">
        <w:rPr>
          <w:rFonts w:cs="Arial"/>
          <w:sz w:val="22"/>
        </w:rPr>
        <w:t>INSERT NAMED STAFF RESPONSIBLE</w:t>
      </w:r>
      <w:r w:rsidR="00F82142">
        <w:rPr>
          <w:rFonts w:cs="Arial"/>
          <w:sz w:val="22"/>
        </w:rPr>
        <w:t>)</w:t>
      </w:r>
      <w:r w:rsidR="00085CF4">
        <w:rPr>
          <w:rFonts w:cs="Arial"/>
          <w:sz w:val="22"/>
        </w:rPr>
        <w:t xml:space="preserve"> </w:t>
      </w:r>
      <w:r w:rsidRPr="007A3062">
        <w:rPr>
          <w:rFonts w:cs="Arial"/>
          <w:sz w:val="22"/>
        </w:rPr>
        <w:t>from various o</w:t>
      </w:r>
      <w:r w:rsidR="007A3062">
        <w:rPr>
          <w:rFonts w:cs="Arial"/>
          <w:sz w:val="22"/>
        </w:rPr>
        <w:t>ther sites</w:t>
      </w:r>
      <w:r w:rsidR="00FA1DC8">
        <w:rPr>
          <w:rFonts w:cs="Arial"/>
          <w:sz w:val="22"/>
        </w:rPr>
        <w:t xml:space="preserve"> such as local woodlands</w:t>
      </w:r>
      <w:r w:rsidR="007A3062">
        <w:rPr>
          <w:rFonts w:cs="Arial"/>
          <w:sz w:val="22"/>
        </w:rPr>
        <w:t xml:space="preserve">. </w:t>
      </w:r>
    </w:p>
    <w:p w14:paraId="09C099F2" w14:textId="1A1B8AB4" w:rsidR="007A3062" w:rsidRDefault="00F82142" w:rsidP="003274BD">
      <w:pPr>
        <w:pStyle w:val="ListParagraph"/>
        <w:numPr>
          <w:ilvl w:val="0"/>
          <w:numId w:val="30"/>
        </w:numPr>
        <w:jc w:val="both"/>
        <w:rPr>
          <w:rFonts w:cs="Arial"/>
          <w:sz w:val="22"/>
        </w:rPr>
      </w:pPr>
      <w:r>
        <w:rPr>
          <w:rFonts w:cs="Arial"/>
          <w:sz w:val="22"/>
        </w:rPr>
        <w:t>(</w:t>
      </w:r>
      <w:r w:rsidR="00340148">
        <w:rPr>
          <w:rFonts w:cs="Arial"/>
          <w:sz w:val="22"/>
        </w:rPr>
        <w:t>INSERT NAMED STAFF RESPONSIBLE</w:t>
      </w:r>
      <w:r>
        <w:rPr>
          <w:rFonts w:cs="Arial"/>
          <w:sz w:val="22"/>
        </w:rPr>
        <w:t>)</w:t>
      </w:r>
      <w:r w:rsidR="00085CF4">
        <w:rPr>
          <w:rFonts w:cs="Arial"/>
          <w:sz w:val="22"/>
        </w:rPr>
        <w:t xml:space="preserve"> </w:t>
      </w:r>
      <w:r w:rsidR="004D0286" w:rsidRPr="007A3062">
        <w:rPr>
          <w:rFonts w:cs="Arial"/>
          <w:sz w:val="22"/>
        </w:rPr>
        <w:t xml:space="preserve">will </w:t>
      </w:r>
      <w:r w:rsidR="003274BD">
        <w:rPr>
          <w:rFonts w:cs="Arial"/>
          <w:sz w:val="22"/>
        </w:rPr>
        <w:t xml:space="preserve">ensure that the children stick to the dedicated pathways in the </w:t>
      </w:r>
      <w:r w:rsidR="004A3253">
        <w:rPr>
          <w:rFonts w:cs="Arial"/>
          <w:sz w:val="22"/>
        </w:rPr>
        <w:t>Outdoor Learning</w:t>
      </w:r>
      <w:r w:rsidR="003274BD">
        <w:rPr>
          <w:rFonts w:cs="Arial"/>
          <w:sz w:val="22"/>
        </w:rPr>
        <w:t xml:space="preserve"> area to ensure that the undergrowth is left to grow as much as possible.</w:t>
      </w:r>
      <w:r w:rsidR="007A3062">
        <w:rPr>
          <w:rFonts w:cs="Arial"/>
          <w:sz w:val="22"/>
        </w:rPr>
        <w:t xml:space="preserve"> </w:t>
      </w:r>
    </w:p>
    <w:p w14:paraId="40D2F141" w14:textId="30CFD601" w:rsidR="004D0286" w:rsidRPr="007A3062" w:rsidRDefault="00F82142" w:rsidP="003274BD">
      <w:pPr>
        <w:pStyle w:val="ListParagraph"/>
        <w:numPr>
          <w:ilvl w:val="0"/>
          <w:numId w:val="30"/>
        </w:numPr>
        <w:jc w:val="both"/>
        <w:rPr>
          <w:rFonts w:cs="Arial"/>
          <w:sz w:val="22"/>
        </w:rPr>
      </w:pPr>
      <w:r>
        <w:rPr>
          <w:rFonts w:cs="Arial"/>
          <w:sz w:val="22"/>
        </w:rPr>
        <w:t>(</w:t>
      </w:r>
      <w:r w:rsidR="00340148">
        <w:rPr>
          <w:rFonts w:cs="Arial"/>
          <w:sz w:val="22"/>
        </w:rPr>
        <w:t>INSERT NAMED STAFF RESPONSIBLE</w:t>
      </w:r>
      <w:r>
        <w:rPr>
          <w:rFonts w:cs="Arial"/>
          <w:sz w:val="22"/>
        </w:rPr>
        <w:t>)</w:t>
      </w:r>
      <w:r w:rsidR="001875EF">
        <w:rPr>
          <w:rFonts w:cs="Arial"/>
          <w:sz w:val="22"/>
        </w:rPr>
        <w:t xml:space="preserve"> </w:t>
      </w:r>
      <w:r w:rsidR="004D0286" w:rsidRPr="007A3062">
        <w:rPr>
          <w:rFonts w:cs="Arial"/>
          <w:sz w:val="22"/>
        </w:rPr>
        <w:t xml:space="preserve">will ensure that woodland species are conserved and will endeavour to plant new species if damage has occurred. </w:t>
      </w:r>
    </w:p>
    <w:p w14:paraId="7D964245" w14:textId="77777777" w:rsidR="007A3062" w:rsidRDefault="007A3062" w:rsidP="004D0286">
      <w:pPr>
        <w:rPr>
          <w:rFonts w:cs="Arial"/>
          <w:sz w:val="22"/>
        </w:rPr>
      </w:pPr>
    </w:p>
    <w:p w14:paraId="5627CBC4" w14:textId="77777777" w:rsidR="007A3062" w:rsidRDefault="007A3062" w:rsidP="004D0286">
      <w:pPr>
        <w:rPr>
          <w:rFonts w:cs="Arial"/>
          <w:sz w:val="22"/>
        </w:rPr>
      </w:pPr>
    </w:p>
    <w:p w14:paraId="740A1692" w14:textId="77777777" w:rsidR="007A3062" w:rsidRDefault="007A3062" w:rsidP="004D0286">
      <w:pPr>
        <w:rPr>
          <w:rFonts w:cs="Arial"/>
          <w:sz w:val="22"/>
        </w:rPr>
      </w:pPr>
    </w:p>
    <w:p w14:paraId="5DD4862F" w14:textId="77777777" w:rsidR="007A3062" w:rsidRDefault="007A3062" w:rsidP="004D0286">
      <w:pPr>
        <w:rPr>
          <w:rFonts w:cs="Arial"/>
          <w:sz w:val="22"/>
        </w:rPr>
      </w:pPr>
    </w:p>
    <w:p w14:paraId="2A6B624C" w14:textId="77777777" w:rsidR="007A3062" w:rsidRDefault="007A3062" w:rsidP="004D0286">
      <w:pPr>
        <w:rPr>
          <w:rFonts w:cs="Arial"/>
          <w:sz w:val="22"/>
        </w:rPr>
      </w:pPr>
    </w:p>
    <w:p w14:paraId="2F243665" w14:textId="77777777" w:rsidR="007A3062" w:rsidRDefault="007A3062" w:rsidP="004D0286">
      <w:pPr>
        <w:rPr>
          <w:rFonts w:cs="Arial"/>
          <w:sz w:val="22"/>
        </w:rPr>
      </w:pPr>
    </w:p>
    <w:p w14:paraId="7E848538" w14:textId="77777777" w:rsidR="007A3062" w:rsidRDefault="007A3062" w:rsidP="004D0286">
      <w:pPr>
        <w:rPr>
          <w:rFonts w:cs="Arial"/>
          <w:sz w:val="22"/>
        </w:rPr>
      </w:pPr>
    </w:p>
    <w:p w14:paraId="3518F13C" w14:textId="77777777" w:rsidR="007A3062" w:rsidRDefault="007A3062" w:rsidP="004D0286">
      <w:pPr>
        <w:rPr>
          <w:rFonts w:cs="Arial"/>
          <w:sz w:val="22"/>
        </w:rPr>
      </w:pPr>
    </w:p>
    <w:p w14:paraId="5003F8CA" w14:textId="77777777" w:rsidR="007A3062" w:rsidRDefault="007A3062" w:rsidP="004D0286">
      <w:pPr>
        <w:rPr>
          <w:rFonts w:cs="Arial"/>
          <w:sz w:val="22"/>
        </w:rPr>
      </w:pPr>
    </w:p>
    <w:p w14:paraId="41C19C0B" w14:textId="77777777" w:rsidR="007A3062" w:rsidRDefault="007A3062" w:rsidP="004D0286">
      <w:pPr>
        <w:rPr>
          <w:rFonts w:cs="Arial"/>
          <w:sz w:val="22"/>
        </w:rPr>
      </w:pPr>
    </w:p>
    <w:p w14:paraId="78D28CFB" w14:textId="77777777" w:rsidR="007A3062" w:rsidRDefault="007A3062" w:rsidP="004D0286">
      <w:pPr>
        <w:rPr>
          <w:rFonts w:cs="Arial"/>
          <w:sz w:val="22"/>
        </w:rPr>
      </w:pPr>
    </w:p>
    <w:p w14:paraId="1791B692" w14:textId="77777777" w:rsidR="007A3062" w:rsidRDefault="007A3062" w:rsidP="004D0286">
      <w:pPr>
        <w:rPr>
          <w:rFonts w:cs="Arial"/>
          <w:sz w:val="22"/>
        </w:rPr>
      </w:pPr>
    </w:p>
    <w:p w14:paraId="3A6C2DC7" w14:textId="77777777" w:rsidR="007A3062" w:rsidRDefault="007A3062" w:rsidP="004D0286">
      <w:pPr>
        <w:rPr>
          <w:rFonts w:cs="Arial"/>
          <w:sz w:val="22"/>
        </w:rPr>
      </w:pPr>
    </w:p>
    <w:p w14:paraId="68609E69" w14:textId="77777777" w:rsidR="007A3062" w:rsidRDefault="007A3062" w:rsidP="004D0286">
      <w:pPr>
        <w:rPr>
          <w:rFonts w:cs="Arial"/>
          <w:sz w:val="22"/>
        </w:rPr>
      </w:pPr>
    </w:p>
    <w:p w14:paraId="54C4887E" w14:textId="77777777" w:rsidR="007A3062" w:rsidRDefault="007A3062" w:rsidP="004D0286">
      <w:pPr>
        <w:rPr>
          <w:rFonts w:cs="Arial"/>
          <w:sz w:val="22"/>
        </w:rPr>
      </w:pPr>
    </w:p>
    <w:p w14:paraId="4321E27A" w14:textId="77777777" w:rsidR="007A3062" w:rsidRDefault="007A3062" w:rsidP="004D0286">
      <w:pPr>
        <w:rPr>
          <w:rFonts w:cs="Arial"/>
          <w:sz w:val="22"/>
        </w:rPr>
      </w:pPr>
    </w:p>
    <w:p w14:paraId="0800C503" w14:textId="508ABE16" w:rsidR="007A3062" w:rsidRPr="007A3062" w:rsidRDefault="004D0286" w:rsidP="004D0286">
      <w:pPr>
        <w:rPr>
          <w:rFonts w:cs="Arial"/>
          <w:b/>
          <w:color w:val="00B0F0"/>
          <w:sz w:val="40"/>
        </w:rPr>
      </w:pPr>
      <w:r w:rsidRPr="007A3062">
        <w:rPr>
          <w:rFonts w:cs="Arial"/>
          <w:b/>
          <w:color w:val="00B0F0"/>
          <w:sz w:val="40"/>
        </w:rPr>
        <w:lastRenderedPageBreak/>
        <w:t xml:space="preserve">Hand Tool Safety Policy </w:t>
      </w:r>
    </w:p>
    <w:p w14:paraId="52BDFCF8" w14:textId="77777777" w:rsidR="007A3062" w:rsidRDefault="007A3062" w:rsidP="004D0286">
      <w:pPr>
        <w:rPr>
          <w:rFonts w:cs="Arial"/>
          <w:sz w:val="22"/>
        </w:rPr>
      </w:pPr>
    </w:p>
    <w:p w14:paraId="2AEFE004" w14:textId="5B8BF58A" w:rsidR="003274BD" w:rsidRDefault="004D0286" w:rsidP="003274BD">
      <w:pPr>
        <w:jc w:val="both"/>
        <w:rPr>
          <w:rFonts w:cs="Arial"/>
          <w:sz w:val="22"/>
        </w:rPr>
      </w:pPr>
      <w:r w:rsidRPr="00CB5B2A">
        <w:rPr>
          <w:rFonts w:cs="Arial"/>
          <w:sz w:val="22"/>
        </w:rPr>
        <w:t xml:space="preserve">Our </w:t>
      </w:r>
      <w:r w:rsidR="004A3253">
        <w:rPr>
          <w:rFonts w:cs="Arial"/>
          <w:sz w:val="22"/>
        </w:rPr>
        <w:t>Outdoor Learning</w:t>
      </w:r>
      <w:r w:rsidR="009907E3">
        <w:rPr>
          <w:rFonts w:cs="Arial"/>
          <w:sz w:val="22"/>
        </w:rPr>
        <w:t xml:space="preserve"> Team</w:t>
      </w:r>
      <w:r w:rsidRPr="00CB5B2A">
        <w:rPr>
          <w:rFonts w:cs="Arial"/>
          <w:sz w:val="22"/>
        </w:rPr>
        <w:t xml:space="preserve"> is committed to providing children with access to a wide range of equipment that stimulates enjoyment, learning and development, both indoors and outdoors. Using small hand tools is an important part of </w:t>
      </w:r>
      <w:r w:rsidR="004A3253">
        <w:rPr>
          <w:rFonts w:cs="Arial"/>
          <w:sz w:val="22"/>
        </w:rPr>
        <w:t>Outdoor Learning</w:t>
      </w:r>
      <w:r w:rsidRPr="00CB5B2A">
        <w:rPr>
          <w:rFonts w:cs="Arial"/>
          <w:sz w:val="22"/>
        </w:rPr>
        <w:t xml:space="preserve"> as it enables children to develop new, practical skills that help them develop self-confidence. Hand tools are to be maintained in good order by </w:t>
      </w:r>
      <w:r w:rsidR="00F82142">
        <w:rPr>
          <w:rFonts w:cs="Arial"/>
          <w:sz w:val="22"/>
        </w:rPr>
        <w:t>(</w:t>
      </w:r>
      <w:r w:rsidR="00340148">
        <w:rPr>
          <w:rFonts w:cs="Arial"/>
          <w:sz w:val="22"/>
        </w:rPr>
        <w:t>INSERT NAMED STAFF RESPONSIBLE</w:t>
      </w:r>
      <w:r w:rsidR="00F82142">
        <w:rPr>
          <w:rFonts w:cs="Arial"/>
          <w:sz w:val="22"/>
        </w:rPr>
        <w:t>)</w:t>
      </w:r>
      <w:r w:rsidR="002A32E6">
        <w:rPr>
          <w:rFonts w:cs="Arial"/>
          <w:sz w:val="22"/>
        </w:rPr>
        <w:t xml:space="preserve"> </w:t>
      </w:r>
      <w:r w:rsidRPr="00CB5B2A">
        <w:rPr>
          <w:rFonts w:cs="Arial"/>
          <w:sz w:val="22"/>
        </w:rPr>
        <w:t xml:space="preserve">and preschool staff. </w:t>
      </w:r>
      <w:r w:rsidR="00F82142">
        <w:rPr>
          <w:rFonts w:cs="Arial"/>
          <w:sz w:val="22"/>
        </w:rPr>
        <w:t>(</w:t>
      </w:r>
      <w:r w:rsidR="00340148">
        <w:rPr>
          <w:rFonts w:cs="Arial"/>
          <w:sz w:val="22"/>
        </w:rPr>
        <w:t>INSERT NAMED STAFF RESPONSIBLE</w:t>
      </w:r>
      <w:r w:rsidR="00F82142">
        <w:rPr>
          <w:rFonts w:cs="Arial"/>
          <w:sz w:val="22"/>
        </w:rPr>
        <w:t>)</w:t>
      </w:r>
      <w:r w:rsidR="001875EF">
        <w:rPr>
          <w:rFonts w:cs="Arial"/>
          <w:sz w:val="22"/>
        </w:rPr>
        <w:t xml:space="preserve"> </w:t>
      </w:r>
      <w:r w:rsidRPr="00CB5B2A">
        <w:rPr>
          <w:rFonts w:cs="Arial"/>
          <w:sz w:val="22"/>
        </w:rPr>
        <w:t xml:space="preserve">will inspect the tools before each session to ensure safety. Children and adults will be taught how to handle tools properly and to treat them with respect. Whilst using hand tools the staff to child ratio is increased. This will be achieved by following these guidelines: </w:t>
      </w:r>
    </w:p>
    <w:p w14:paraId="660C1F4C" w14:textId="07C3CD81" w:rsidR="003274BD" w:rsidRDefault="004D0286" w:rsidP="003274BD">
      <w:pPr>
        <w:pStyle w:val="ListParagraph"/>
        <w:numPr>
          <w:ilvl w:val="0"/>
          <w:numId w:val="36"/>
        </w:numPr>
        <w:rPr>
          <w:rFonts w:cs="Arial"/>
          <w:sz w:val="22"/>
        </w:rPr>
      </w:pPr>
      <w:r w:rsidRPr="003274BD">
        <w:rPr>
          <w:rFonts w:cs="Arial"/>
          <w:sz w:val="22"/>
        </w:rPr>
        <w:t xml:space="preserve">Staff to child </w:t>
      </w:r>
      <w:r w:rsidR="00C63321">
        <w:rPr>
          <w:rFonts w:cs="Arial"/>
          <w:sz w:val="22"/>
        </w:rPr>
        <w:t xml:space="preserve">ratio </w:t>
      </w:r>
      <w:r w:rsidRPr="003274BD">
        <w:rPr>
          <w:rFonts w:cs="Arial"/>
          <w:sz w:val="22"/>
        </w:rPr>
        <w:t>will vary depending on the tool in use. The rati</w:t>
      </w:r>
      <w:r w:rsidR="003274BD">
        <w:rPr>
          <w:rFonts w:cs="Arial"/>
          <w:sz w:val="22"/>
        </w:rPr>
        <w:t xml:space="preserve">os will vary from 1:1 to 1:4. </w:t>
      </w:r>
    </w:p>
    <w:p w14:paraId="24E24CB3" w14:textId="3A9621BD" w:rsidR="003274BD" w:rsidRDefault="004D0286" w:rsidP="003274BD">
      <w:pPr>
        <w:pStyle w:val="ListParagraph"/>
        <w:numPr>
          <w:ilvl w:val="0"/>
          <w:numId w:val="36"/>
        </w:numPr>
        <w:rPr>
          <w:rFonts w:cs="Arial"/>
          <w:sz w:val="22"/>
        </w:rPr>
      </w:pPr>
      <w:r w:rsidRPr="003274BD">
        <w:rPr>
          <w:rFonts w:cs="Arial"/>
          <w:sz w:val="22"/>
        </w:rPr>
        <w:t xml:space="preserve">Tools will be kept in the </w:t>
      </w:r>
      <w:r w:rsidR="004A3253">
        <w:rPr>
          <w:rFonts w:cs="Arial"/>
          <w:sz w:val="22"/>
        </w:rPr>
        <w:t>Outdoor Learning</w:t>
      </w:r>
      <w:r w:rsidR="00C63321">
        <w:rPr>
          <w:rFonts w:cs="Arial"/>
          <w:sz w:val="22"/>
        </w:rPr>
        <w:t xml:space="preserve"> toolbox</w:t>
      </w:r>
      <w:r w:rsidRPr="003274BD">
        <w:rPr>
          <w:rFonts w:cs="Arial"/>
          <w:sz w:val="22"/>
        </w:rPr>
        <w:t xml:space="preserve"> and </w:t>
      </w:r>
      <w:r w:rsidR="00C63321">
        <w:rPr>
          <w:rFonts w:cs="Arial"/>
          <w:sz w:val="22"/>
        </w:rPr>
        <w:t xml:space="preserve">can </w:t>
      </w:r>
      <w:r w:rsidRPr="003274BD">
        <w:rPr>
          <w:rFonts w:cs="Arial"/>
          <w:sz w:val="22"/>
        </w:rPr>
        <w:t xml:space="preserve">only </w:t>
      </w:r>
      <w:r w:rsidR="00C63321">
        <w:rPr>
          <w:rFonts w:cs="Arial"/>
          <w:sz w:val="22"/>
        </w:rPr>
        <w:t xml:space="preserve">be </w:t>
      </w:r>
      <w:r w:rsidRPr="003274BD">
        <w:rPr>
          <w:rFonts w:cs="Arial"/>
          <w:sz w:val="22"/>
        </w:rPr>
        <w:t xml:space="preserve">removed by the </w:t>
      </w:r>
      <w:r w:rsidR="00F82142">
        <w:rPr>
          <w:rFonts w:cs="Arial"/>
          <w:sz w:val="22"/>
        </w:rPr>
        <w:t>(</w:t>
      </w:r>
      <w:r w:rsidR="00340148">
        <w:rPr>
          <w:rFonts w:cs="Arial"/>
          <w:sz w:val="22"/>
        </w:rPr>
        <w:t>INSERT NAMED STAFF RESPONSIBLE</w:t>
      </w:r>
      <w:r w:rsidR="00F82142">
        <w:rPr>
          <w:rFonts w:cs="Arial"/>
          <w:sz w:val="22"/>
        </w:rPr>
        <w:t>)</w:t>
      </w:r>
      <w:r w:rsidR="002A32E6">
        <w:rPr>
          <w:rFonts w:cs="Arial"/>
          <w:sz w:val="22"/>
        </w:rPr>
        <w:t xml:space="preserve"> </w:t>
      </w:r>
      <w:r w:rsidR="003274BD">
        <w:rPr>
          <w:rFonts w:cs="Arial"/>
          <w:sz w:val="22"/>
        </w:rPr>
        <w:t xml:space="preserve">or volunteers. </w:t>
      </w:r>
    </w:p>
    <w:p w14:paraId="1C0E4A64" w14:textId="77777777" w:rsidR="003274BD" w:rsidRDefault="004D0286" w:rsidP="003274BD">
      <w:pPr>
        <w:pStyle w:val="ListParagraph"/>
        <w:numPr>
          <w:ilvl w:val="0"/>
          <w:numId w:val="36"/>
        </w:numPr>
        <w:rPr>
          <w:rFonts w:cs="Arial"/>
          <w:sz w:val="22"/>
        </w:rPr>
      </w:pPr>
      <w:r w:rsidRPr="003274BD">
        <w:rPr>
          <w:rFonts w:cs="Arial"/>
          <w:sz w:val="22"/>
        </w:rPr>
        <w:t>Adult and child sized gloves will be available and are</w:t>
      </w:r>
      <w:r w:rsidR="003274BD">
        <w:rPr>
          <w:rFonts w:cs="Arial"/>
          <w:sz w:val="22"/>
        </w:rPr>
        <w:t xml:space="preserve"> to be used when appropriate. </w:t>
      </w:r>
    </w:p>
    <w:p w14:paraId="133F3B00" w14:textId="6E388B1E" w:rsidR="003274BD" w:rsidRDefault="004D0286" w:rsidP="003274BD">
      <w:pPr>
        <w:pStyle w:val="ListParagraph"/>
        <w:numPr>
          <w:ilvl w:val="0"/>
          <w:numId w:val="36"/>
        </w:numPr>
        <w:rPr>
          <w:rFonts w:cs="Arial"/>
          <w:sz w:val="22"/>
        </w:rPr>
      </w:pPr>
      <w:r w:rsidRPr="003274BD">
        <w:rPr>
          <w:rFonts w:cs="Arial"/>
          <w:sz w:val="22"/>
        </w:rPr>
        <w:t xml:space="preserve">Penknives must be opened and closed by </w:t>
      </w:r>
      <w:r w:rsidR="00F82142">
        <w:rPr>
          <w:rFonts w:cs="Arial"/>
          <w:sz w:val="22"/>
        </w:rPr>
        <w:t>(</w:t>
      </w:r>
      <w:r w:rsidR="00340148">
        <w:rPr>
          <w:rFonts w:cs="Arial"/>
          <w:sz w:val="22"/>
        </w:rPr>
        <w:t>INSERT NAMED STAFF RESPONSIBLE</w:t>
      </w:r>
      <w:r w:rsidR="00F82142">
        <w:rPr>
          <w:rFonts w:cs="Arial"/>
          <w:sz w:val="22"/>
        </w:rPr>
        <w:t>)</w:t>
      </w:r>
      <w:r w:rsidR="002A32E6">
        <w:rPr>
          <w:rFonts w:cs="Arial"/>
          <w:sz w:val="22"/>
        </w:rPr>
        <w:t xml:space="preserve"> </w:t>
      </w:r>
      <w:r w:rsidR="003274BD">
        <w:rPr>
          <w:rFonts w:cs="Arial"/>
          <w:sz w:val="22"/>
        </w:rPr>
        <w:t>or volunteers</w:t>
      </w:r>
      <w:r w:rsidR="00D755E9">
        <w:rPr>
          <w:rFonts w:cs="Arial"/>
          <w:sz w:val="22"/>
        </w:rPr>
        <w:t>.</w:t>
      </w:r>
      <w:r w:rsidR="003274BD">
        <w:rPr>
          <w:rFonts w:cs="Arial"/>
          <w:sz w:val="22"/>
        </w:rPr>
        <w:t xml:space="preserve"> </w:t>
      </w:r>
    </w:p>
    <w:p w14:paraId="7A002804" w14:textId="47D34839" w:rsidR="003274BD" w:rsidRDefault="004D0286" w:rsidP="003274BD">
      <w:pPr>
        <w:pStyle w:val="ListParagraph"/>
        <w:numPr>
          <w:ilvl w:val="0"/>
          <w:numId w:val="36"/>
        </w:numPr>
        <w:rPr>
          <w:rFonts w:cs="Arial"/>
          <w:sz w:val="22"/>
        </w:rPr>
      </w:pPr>
      <w:r w:rsidRPr="003274BD">
        <w:rPr>
          <w:rFonts w:cs="Arial"/>
          <w:sz w:val="22"/>
        </w:rPr>
        <w:t>Run</w:t>
      </w:r>
      <w:r w:rsidR="003274BD">
        <w:rPr>
          <w:rFonts w:cs="Arial"/>
          <w:sz w:val="22"/>
        </w:rPr>
        <w:t>ning with tools is prohibited</w:t>
      </w:r>
      <w:r w:rsidR="00D755E9">
        <w:rPr>
          <w:rFonts w:cs="Arial"/>
          <w:sz w:val="22"/>
        </w:rPr>
        <w:t>.</w:t>
      </w:r>
      <w:r w:rsidR="003274BD">
        <w:rPr>
          <w:rFonts w:cs="Arial"/>
          <w:sz w:val="22"/>
        </w:rPr>
        <w:t xml:space="preserve"> </w:t>
      </w:r>
    </w:p>
    <w:p w14:paraId="216F5621" w14:textId="17069B4A" w:rsidR="003274BD" w:rsidRDefault="004D0286" w:rsidP="003274BD">
      <w:pPr>
        <w:pStyle w:val="ListParagraph"/>
        <w:numPr>
          <w:ilvl w:val="0"/>
          <w:numId w:val="36"/>
        </w:numPr>
        <w:rPr>
          <w:rFonts w:cs="Arial"/>
          <w:sz w:val="22"/>
        </w:rPr>
      </w:pPr>
      <w:r w:rsidRPr="003274BD">
        <w:rPr>
          <w:rFonts w:cs="Arial"/>
          <w:sz w:val="22"/>
        </w:rPr>
        <w:t>Pointing with tool</w:t>
      </w:r>
      <w:r w:rsidR="003274BD">
        <w:rPr>
          <w:rFonts w:cs="Arial"/>
          <w:sz w:val="22"/>
        </w:rPr>
        <w:t>s is prohibited</w:t>
      </w:r>
      <w:r w:rsidR="00D755E9">
        <w:rPr>
          <w:rFonts w:cs="Arial"/>
          <w:sz w:val="22"/>
        </w:rPr>
        <w:t>.</w:t>
      </w:r>
      <w:r w:rsidR="003274BD">
        <w:rPr>
          <w:rFonts w:cs="Arial"/>
          <w:sz w:val="22"/>
        </w:rPr>
        <w:t xml:space="preserve"> </w:t>
      </w:r>
    </w:p>
    <w:p w14:paraId="01BAC9A7" w14:textId="77777777" w:rsidR="003274BD" w:rsidRDefault="004D0286" w:rsidP="003274BD">
      <w:pPr>
        <w:pStyle w:val="ListParagraph"/>
        <w:numPr>
          <w:ilvl w:val="0"/>
          <w:numId w:val="36"/>
        </w:numPr>
        <w:rPr>
          <w:rFonts w:cs="Arial"/>
          <w:sz w:val="22"/>
        </w:rPr>
      </w:pPr>
      <w:r w:rsidRPr="003274BD">
        <w:rPr>
          <w:rFonts w:cs="Arial"/>
          <w:sz w:val="22"/>
        </w:rPr>
        <w:t>Children will lose permission to use tools if the</w:t>
      </w:r>
      <w:r w:rsidR="003274BD">
        <w:rPr>
          <w:rFonts w:cs="Arial"/>
          <w:sz w:val="22"/>
        </w:rPr>
        <w:t xml:space="preserve"> guidelines are not followed. </w:t>
      </w:r>
    </w:p>
    <w:p w14:paraId="0A6AC06A" w14:textId="36AC77FE" w:rsidR="003274BD" w:rsidRDefault="004D0286" w:rsidP="003274BD">
      <w:pPr>
        <w:pStyle w:val="ListParagraph"/>
        <w:numPr>
          <w:ilvl w:val="0"/>
          <w:numId w:val="36"/>
        </w:numPr>
        <w:rPr>
          <w:rFonts w:cs="Arial"/>
          <w:sz w:val="22"/>
        </w:rPr>
      </w:pPr>
      <w:r w:rsidRPr="003274BD">
        <w:rPr>
          <w:rFonts w:cs="Arial"/>
          <w:sz w:val="22"/>
        </w:rPr>
        <w:t xml:space="preserve">Bow saws must have a blade guard on them when not in use. Blade guards to be removed and put back only by </w:t>
      </w:r>
      <w:r w:rsidR="00F82142">
        <w:rPr>
          <w:rFonts w:cs="Arial"/>
          <w:sz w:val="22"/>
        </w:rPr>
        <w:t>(</w:t>
      </w:r>
      <w:r w:rsidR="00340148">
        <w:rPr>
          <w:rFonts w:cs="Arial"/>
          <w:sz w:val="22"/>
        </w:rPr>
        <w:t>INSERT NAMED STAFF RESPONSIBLE</w:t>
      </w:r>
      <w:r w:rsidR="00F82142">
        <w:rPr>
          <w:rFonts w:cs="Arial"/>
          <w:sz w:val="22"/>
        </w:rPr>
        <w:t>)</w:t>
      </w:r>
      <w:r w:rsidR="002A32E6">
        <w:rPr>
          <w:rFonts w:cs="Arial"/>
          <w:sz w:val="22"/>
        </w:rPr>
        <w:t xml:space="preserve"> </w:t>
      </w:r>
      <w:r w:rsidR="003274BD">
        <w:rPr>
          <w:rFonts w:cs="Arial"/>
          <w:sz w:val="22"/>
        </w:rPr>
        <w:t xml:space="preserve">or volunteers. </w:t>
      </w:r>
    </w:p>
    <w:p w14:paraId="62A38F91" w14:textId="0B6E8386" w:rsidR="003274BD" w:rsidRDefault="004D0286" w:rsidP="003274BD">
      <w:pPr>
        <w:pStyle w:val="ListParagraph"/>
        <w:numPr>
          <w:ilvl w:val="0"/>
          <w:numId w:val="36"/>
        </w:numPr>
        <w:rPr>
          <w:rFonts w:cs="Arial"/>
          <w:sz w:val="22"/>
        </w:rPr>
      </w:pPr>
      <w:r w:rsidRPr="003274BD">
        <w:rPr>
          <w:rFonts w:cs="Arial"/>
          <w:sz w:val="22"/>
        </w:rPr>
        <w:t xml:space="preserve">Wood being sawn must be supported on a </w:t>
      </w:r>
      <w:r w:rsidR="00355AA5" w:rsidRPr="003274BD">
        <w:rPr>
          <w:rFonts w:cs="Arial"/>
          <w:sz w:val="22"/>
        </w:rPr>
        <w:t>sawhorse</w:t>
      </w:r>
      <w:r w:rsidRPr="003274BD">
        <w:rPr>
          <w:rFonts w:cs="Arial"/>
          <w:sz w:val="22"/>
        </w:rPr>
        <w:t xml:space="preserve"> or a natural sawing break - hands must be kept away from the blade. Adults and children must be given instruction and demonstration on the appropriate and saf</w:t>
      </w:r>
      <w:r w:rsidR="003274BD">
        <w:rPr>
          <w:rFonts w:cs="Arial"/>
          <w:sz w:val="22"/>
        </w:rPr>
        <w:t xml:space="preserve">e position with which to saw. </w:t>
      </w:r>
    </w:p>
    <w:p w14:paraId="37000AD5" w14:textId="77777777" w:rsidR="003274BD" w:rsidRDefault="004D0286" w:rsidP="003274BD">
      <w:pPr>
        <w:pStyle w:val="ListParagraph"/>
        <w:numPr>
          <w:ilvl w:val="0"/>
          <w:numId w:val="36"/>
        </w:numPr>
        <w:rPr>
          <w:rFonts w:cs="Arial"/>
          <w:sz w:val="22"/>
        </w:rPr>
      </w:pPr>
      <w:r w:rsidRPr="003274BD">
        <w:rPr>
          <w:rFonts w:cs="Arial"/>
          <w:sz w:val="22"/>
        </w:rPr>
        <w:t>When using peelers and penknives to whittle, children will remain seated, have their elbows on their knees an</w:t>
      </w:r>
      <w:r w:rsidR="003274BD">
        <w:rPr>
          <w:rFonts w:cs="Arial"/>
          <w:sz w:val="22"/>
        </w:rPr>
        <w:t xml:space="preserve">d whittle away from the body. </w:t>
      </w:r>
    </w:p>
    <w:p w14:paraId="791A08B5" w14:textId="654188FA" w:rsidR="003274BD" w:rsidRDefault="004D0286" w:rsidP="003274BD">
      <w:pPr>
        <w:pStyle w:val="ListParagraph"/>
        <w:numPr>
          <w:ilvl w:val="0"/>
          <w:numId w:val="36"/>
        </w:numPr>
        <w:rPr>
          <w:rFonts w:cs="Arial"/>
          <w:sz w:val="22"/>
        </w:rPr>
      </w:pPr>
      <w:r w:rsidRPr="003274BD">
        <w:rPr>
          <w:rFonts w:cs="Arial"/>
          <w:sz w:val="22"/>
        </w:rPr>
        <w:t xml:space="preserve">All tools must be counted back into the </w:t>
      </w:r>
      <w:r w:rsidR="00355AA5" w:rsidRPr="003274BD">
        <w:rPr>
          <w:rFonts w:cs="Arial"/>
          <w:sz w:val="22"/>
        </w:rPr>
        <w:t>toolbox</w:t>
      </w:r>
      <w:r w:rsidR="003274BD">
        <w:rPr>
          <w:rFonts w:cs="Arial"/>
          <w:sz w:val="22"/>
        </w:rPr>
        <w:t xml:space="preserve"> at the end of the session </w:t>
      </w:r>
    </w:p>
    <w:p w14:paraId="777E1012" w14:textId="7A7C8767" w:rsidR="004D0286" w:rsidRDefault="004D0286" w:rsidP="003274BD">
      <w:pPr>
        <w:pStyle w:val="ListParagraph"/>
        <w:numPr>
          <w:ilvl w:val="0"/>
          <w:numId w:val="36"/>
        </w:numPr>
        <w:rPr>
          <w:rFonts w:cs="Arial"/>
          <w:sz w:val="22"/>
        </w:rPr>
      </w:pPr>
      <w:r w:rsidRPr="003274BD">
        <w:rPr>
          <w:rFonts w:cs="Arial"/>
          <w:sz w:val="22"/>
        </w:rPr>
        <w:t xml:space="preserve">Volunteer helpers must receive basic training on the use of individual hand tools before being allowed to use them with children. </w:t>
      </w:r>
    </w:p>
    <w:p w14:paraId="7FFEC916" w14:textId="77777777" w:rsidR="00CF733A" w:rsidRDefault="00CF733A" w:rsidP="009D353B">
      <w:pPr>
        <w:rPr>
          <w:rFonts w:cs="Arial"/>
          <w:b/>
          <w:bCs/>
          <w:sz w:val="32"/>
          <w:szCs w:val="32"/>
        </w:rPr>
      </w:pPr>
    </w:p>
    <w:p w14:paraId="309DC97B" w14:textId="382F0C7C" w:rsidR="009D353B" w:rsidRPr="00736DE6" w:rsidRDefault="009D353B" w:rsidP="009D353B">
      <w:pPr>
        <w:rPr>
          <w:rFonts w:cs="Arial"/>
          <w:b/>
          <w:bCs/>
          <w:sz w:val="32"/>
          <w:szCs w:val="32"/>
        </w:rPr>
      </w:pPr>
      <w:r w:rsidRPr="00736DE6">
        <w:rPr>
          <w:rFonts w:cs="Arial"/>
          <w:b/>
          <w:bCs/>
          <w:sz w:val="32"/>
          <w:szCs w:val="32"/>
        </w:rPr>
        <w:t>Types of tools used</w:t>
      </w:r>
      <w:r w:rsidR="00736DE6">
        <w:rPr>
          <w:rFonts w:cs="Arial"/>
          <w:b/>
          <w:bCs/>
          <w:sz w:val="32"/>
          <w:szCs w:val="32"/>
        </w:rPr>
        <w:t xml:space="preserve"> in Outdoor Learning sessions</w:t>
      </w:r>
    </w:p>
    <w:p w14:paraId="30474774" w14:textId="77777777" w:rsidR="009D353B" w:rsidRPr="009D353B" w:rsidRDefault="009D353B" w:rsidP="009D353B">
      <w:pPr>
        <w:rPr>
          <w:rFonts w:cs="Arial"/>
          <w:sz w:val="22"/>
        </w:rPr>
      </w:pPr>
      <w:r w:rsidRPr="00736DE6">
        <w:rPr>
          <w:rFonts w:cs="Arial"/>
          <w:b/>
          <w:bCs/>
          <w:sz w:val="22"/>
        </w:rPr>
        <w:t>Potato Peelers and Knives</w:t>
      </w:r>
      <w:r w:rsidRPr="009D353B">
        <w:rPr>
          <w:rFonts w:cs="Arial"/>
          <w:sz w:val="22"/>
        </w:rPr>
        <w:t xml:space="preserve"> – for peeling or sharpening sticks (whittling)</w:t>
      </w:r>
    </w:p>
    <w:p w14:paraId="398D09D4" w14:textId="260DB1DC" w:rsidR="009D353B" w:rsidRPr="009D353B" w:rsidRDefault="009D353B" w:rsidP="009D353B">
      <w:pPr>
        <w:rPr>
          <w:rFonts w:cs="Arial"/>
          <w:sz w:val="22"/>
        </w:rPr>
      </w:pPr>
      <w:r w:rsidRPr="009D353B">
        <w:rPr>
          <w:rFonts w:cs="Arial"/>
          <w:sz w:val="22"/>
        </w:rPr>
        <w:t>A ratio of 1 adult to 1 child will be observed</w:t>
      </w:r>
      <w:r w:rsidR="00D50D2A">
        <w:rPr>
          <w:rFonts w:cs="Arial"/>
          <w:sz w:val="22"/>
        </w:rPr>
        <w:t xml:space="preserve"> when children are learning safe use of peelers/knives</w:t>
      </w:r>
      <w:r w:rsidRPr="009D353B">
        <w:rPr>
          <w:rFonts w:cs="Arial"/>
          <w:sz w:val="22"/>
        </w:rPr>
        <w:t xml:space="preserve">. </w:t>
      </w:r>
      <w:r w:rsidR="00DA3B24">
        <w:rPr>
          <w:rFonts w:cs="Arial"/>
          <w:sz w:val="22"/>
        </w:rPr>
        <w:t>When using a peeler, children</w:t>
      </w:r>
      <w:r w:rsidRPr="009D353B">
        <w:rPr>
          <w:rFonts w:cs="Arial"/>
          <w:sz w:val="22"/>
        </w:rPr>
        <w:t xml:space="preserve"> must be seated on a log with elbows placed upon knees and using the tool in a downward motion to the side of the body. A space must be determined ensuring a safe distance away from others. If someone wishe</w:t>
      </w:r>
      <w:r w:rsidR="002472C1">
        <w:rPr>
          <w:rFonts w:cs="Arial"/>
          <w:sz w:val="22"/>
        </w:rPr>
        <w:t>s</w:t>
      </w:r>
      <w:r w:rsidRPr="009D353B">
        <w:rPr>
          <w:rFonts w:cs="Arial"/>
          <w:sz w:val="22"/>
        </w:rPr>
        <w:t xml:space="preserve"> to pass through your space they must verbally ask and you must stop whilst they pass</w:t>
      </w:r>
      <w:r w:rsidR="002472C1">
        <w:rPr>
          <w:rFonts w:cs="Arial"/>
          <w:sz w:val="22"/>
        </w:rPr>
        <w:t>.</w:t>
      </w:r>
      <w:r w:rsidRPr="009D353B">
        <w:rPr>
          <w:rFonts w:cs="Arial"/>
          <w:sz w:val="22"/>
        </w:rPr>
        <w:t xml:space="preserve"> Safe, temporary storage is to store the blade end of the peeler in the soil. When carrying </w:t>
      </w:r>
      <w:proofErr w:type="gramStart"/>
      <w:r w:rsidRPr="009D353B">
        <w:rPr>
          <w:rFonts w:cs="Arial"/>
          <w:sz w:val="22"/>
        </w:rPr>
        <w:t>peelers</w:t>
      </w:r>
      <w:proofErr w:type="gramEnd"/>
      <w:r w:rsidRPr="009D353B">
        <w:rPr>
          <w:rFonts w:cs="Arial"/>
          <w:sz w:val="22"/>
        </w:rPr>
        <w:t xml:space="preserve"> you must walk with them held down by your side. Once a child is deemed to be competent by </w:t>
      </w:r>
      <w:r w:rsidR="00C87CE8">
        <w:rPr>
          <w:rFonts w:cs="Arial"/>
          <w:sz w:val="22"/>
        </w:rPr>
        <w:t xml:space="preserve">(XXX SCHOOL NAME) </w:t>
      </w:r>
      <w:r w:rsidRPr="009D353B">
        <w:rPr>
          <w:rFonts w:cs="Arial"/>
          <w:sz w:val="22"/>
        </w:rPr>
        <w:t>they may be allowed to use a fixed blade knife to whittle. The same rules as above still apply. When carrying a knife</w:t>
      </w:r>
      <w:r w:rsidR="00A324E1">
        <w:rPr>
          <w:rFonts w:cs="Arial"/>
          <w:sz w:val="22"/>
        </w:rPr>
        <w:t>,</w:t>
      </w:r>
      <w:r w:rsidRPr="009D353B">
        <w:rPr>
          <w:rFonts w:cs="Arial"/>
          <w:sz w:val="22"/>
        </w:rPr>
        <w:t xml:space="preserve"> return it to its sheath. Carry the knife </w:t>
      </w:r>
      <w:proofErr w:type="gramStart"/>
      <w:r w:rsidRPr="009D353B">
        <w:rPr>
          <w:rFonts w:cs="Arial"/>
          <w:sz w:val="22"/>
        </w:rPr>
        <w:t>either by</w:t>
      </w:r>
      <w:proofErr w:type="gramEnd"/>
      <w:r w:rsidRPr="009D353B">
        <w:rPr>
          <w:rFonts w:cs="Arial"/>
          <w:sz w:val="22"/>
        </w:rPr>
        <w:t xml:space="preserve"> your side. Tools must be returned to the storage container when no longer in use.</w:t>
      </w:r>
    </w:p>
    <w:p w14:paraId="72BED7F0" w14:textId="77777777" w:rsidR="009D353B" w:rsidRPr="009D353B" w:rsidRDefault="009D353B" w:rsidP="009D353B">
      <w:pPr>
        <w:rPr>
          <w:rFonts w:cs="Arial"/>
          <w:sz w:val="22"/>
        </w:rPr>
      </w:pPr>
    </w:p>
    <w:p w14:paraId="1E6F0ECC" w14:textId="77777777" w:rsidR="009D353B" w:rsidRPr="009D353B" w:rsidRDefault="009D353B" w:rsidP="009D353B">
      <w:pPr>
        <w:rPr>
          <w:rFonts w:cs="Arial"/>
          <w:sz w:val="22"/>
        </w:rPr>
      </w:pPr>
      <w:r w:rsidRPr="00A027F3">
        <w:rPr>
          <w:rFonts w:cs="Arial"/>
          <w:b/>
          <w:bCs/>
          <w:sz w:val="22"/>
        </w:rPr>
        <w:lastRenderedPageBreak/>
        <w:t>Bow Saws</w:t>
      </w:r>
      <w:r w:rsidRPr="009D353B">
        <w:rPr>
          <w:rFonts w:cs="Arial"/>
          <w:sz w:val="22"/>
        </w:rPr>
        <w:t xml:space="preserve"> – for cross cutting wood up to 12cm diameter</w:t>
      </w:r>
    </w:p>
    <w:p w14:paraId="25975E49" w14:textId="600540DD" w:rsidR="009D353B" w:rsidRPr="009D353B" w:rsidRDefault="009D353B" w:rsidP="009D353B">
      <w:pPr>
        <w:rPr>
          <w:rFonts w:cs="Arial"/>
          <w:sz w:val="22"/>
        </w:rPr>
      </w:pPr>
      <w:r w:rsidRPr="009D353B">
        <w:rPr>
          <w:rFonts w:cs="Arial"/>
          <w:sz w:val="22"/>
        </w:rPr>
        <w:t xml:space="preserve">Children may be taught how to use a bow saw with 1:1 supervision, or with a ‘buddy’ helping in a ‘push-pull’ fashion. Adults must always supervise closely and should place their hand (gloved) between the child’s hand and that of the saw blade. The safest method of use is to brace the wood through the bow saw itself. Wood being sawn must be supported on a </w:t>
      </w:r>
      <w:r w:rsidR="003D38FD" w:rsidRPr="009D353B">
        <w:rPr>
          <w:rFonts w:cs="Arial"/>
          <w:sz w:val="22"/>
        </w:rPr>
        <w:t>sawhorse</w:t>
      </w:r>
      <w:r w:rsidRPr="009D353B">
        <w:rPr>
          <w:rFonts w:cs="Arial"/>
          <w:sz w:val="22"/>
        </w:rPr>
        <w:t xml:space="preserve"> or a natural sawing break - hands must be kept away from the blade. Adults and children must be given instruction and demonstration on the appropriate and safe position with which to saw.</w:t>
      </w:r>
    </w:p>
    <w:p w14:paraId="3B08D682" w14:textId="7EBA7B82" w:rsidR="009D353B" w:rsidRPr="009D353B" w:rsidRDefault="009D353B" w:rsidP="009D353B">
      <w:pPr>
        <w:rPr>
          <w:rFonts w:cs="Arial"/>
          <w:sz w:val="22"/>
        </w:rPr>
      </w:pPr>
      <w:r w:rsidRPr="009D353B">
        <w:rPr>
          <w:rFonts w:cs="Arial"/>
          <w:sz w:val="22"/>
        </w:rPr>
        <w:t xml:space="preserve">Bow saws must have a blade guard on them when not in use. Blade guards to be removed and put back only by </w:t>
      </w:r>
      <w:r w:rsidR="00A07221">
        <w:rPr>
          <w:rFonts w:cs="Arial"/>
          <w:sz w:val="22"/>
        </w:rPr>
        <w:t xml:space="preserve">(XXX SCHOOL NAME) </w:t>
      </w:r>
      <w:r w:rsidRPr="009D353B">
        <w:rPr>
          <w:rFonts w:cs="Arial"/>
          <w:sz w:val="22"/>
        </w:rPr>
        <w:t>staff. When being carried the bow saw blade (in its cover) should be pointing downwards, and to the back. When not in use (shed storage) blades should be loosened off by an adult.</w:t>
      </w:r>
    </w:p>
    <w:p w14:paraId="5D1A17B6" w14:textId="77777777" w:rsidR="009D353B" w:rsidRPr="009D353B" w:rsidRDefault="009D353B" w:rsidP="009D353B">
      <w:pPr>
        <w:rPr>
          <w:rFonts w:cs="Arial"/>
          <w:sz w:val="22"/>
        </w:rPr>
      </w:pPr>
    </w:p>
    <w:p w14:paraId="4D0C7CD4" w14:textId="77777777" w:rsidR="009D353B" w:rsidRPr="009D353B" w:rsidRDefault="009D353B" w:rsidP="009D353B">
      <w:pPr>
        <w:rPr>
          <w:rFonts w:cs="Arial"/>
          <w:sz w:val="22"/>
        </w:rPr>
      </w:pPr>
      <w:r w:rsidRPr="00A027F3">
        <w:rPr>
          <w:rFonts w:cs="Arial"/>
          <w:b/>
          <w:bCs/>
          <w:sz w:val="22"/>
        </w:rPr>
        <w:t>Palm Drills/Bit and Brace</w:t>
      </w:r>
      <w:r w:rsidRPr="009D353B">
        <w:rPr>
          <w:rFonts w:cs="Arial"/>
          <w:sz w:val="22"/>
        </w:rPr>
        <w:t xml:space="preserve"> – for making holes</w:t>
      </w:r>
    </w:p>
    <w:p w14:paraId="731DB771" w14:textId="10604CBD" w:rsidR="009D353B" w:rsidRPr="009D353B" w:rsidRDefault="009D353B" w:rsidP="009D353B">
      <w:pPr>
        <w:rPr>
          <w:rFonts w:cs="Arial"/>
          <w:sz w:val="22"/>
        </w:rPr>
      </w:pPr>
      <w:r w:rsidRPr="009D353B">
        <w:rPr>
          <w:rFonts w:cs="Arial"/>
          <w:sz w:val="22"/>
        </w:rPr>
        <w:t>The item to be drilled should be placed and held (by the adult) securely on a firm flat surface. Work in a safe space being aware of others moving around you. Safe, very temporary, storage is to store the blade pushed downwards into the soil. Carry these tools by your side facing downwards and remember only to walk.</w:t>
      </w:r>
    </w:p>
    <w:p w14:paraId="56134F81" w14:textId="77777777" w:rsidR="009D353B" w:rsidRPr="009D353B" w:rsidRDefault="009D353B" w:rsidP="009D353B">
      <w:pPr>
        <w:rPr>
          <w:rFonts w:cs="Arial"/>
          <w:sz w:val="22"/>
        </w:rPr>
      </w:pPr>
    </w:p>
    <w:p w14:paraId="3DDDDF9B" w14:textId="77777777" w:rsidR="009D353B" w:rsidRPr="009D353B" w:rsidRDefault="009D353B" w:rsidP="009D353B">
      <w:pPr>
        <w:rPr>
          <w:rFonts w:cs="Arial"/>
          <w:sz w:val="22"/>
        </w:rPr>
      </w:pPr>
      <w:r w:rsidRPr="00A027F3">
        <w:rPr>
          <w:rFonts w:cs="Arial"/>
          <w:b/>
          <w:bCs/>
          <w:sz w:val="22"/>
        </w:rPr>
        <w:t>Secateurs and Loppers</w:t>
      </w:r>
      <w:r w:rsidRPr="009D353B">
        <w:rPr>
          <w:rFonts w:cs="Arial"/>
          <w:sz w:val="22"/>
        </w:rPr>
        <w:t xml:space="preserve"> – Secateurs are used for cutting twigs and small branches, loppers are used for bigger branches (less than 50p coin diameter.) </w:t>
      </w:r>
    </w:p>
    <w:p w14:paraId="12451244" w14:textId="3535095A" w:rsidR="009D353B" w:rsidRPr="009D353B" w:rsidRDefault="009D353B" w:rsidP="009D353B">
      <w:pPr>
        <w:rPr>
          <w:rFonts w:cs="Arial"/>
          <w:sz w:val="22"/>
        </w:rPr>
      </w:pPr>
      <w:r w:rsidRPr="009D353B">
        <w:rPr>
          <w:rFonts w:cs="Arial"/>
          <w:sz w:val="22"/>
        </w:rPr>
        <w:t>Loppers should be carried at the side holding on to the bottom handle, making sure</w:t>
      </w:r>
      <w:r w:rsidR="004C5422">
        <w:rPr>
          <w:rFonts w:cs="Arial"/>
          <w:sz w:val="22"/>
        </w:rPr>
        <w:t xml:space="preserve"> </w:t>
      </w:r>
      <w:r w:rsidRPr="009D353B">
        <w:rPr>
          <w:rFonts w:cs="Arial"/>
          <w:sz w:val="22"/>
        </w:rPr>
        <w:t xml:space="preserve">that the blade has a smiley face. Always have both hands on the handle and set up a secure working area and keep at a safe distance from others. Squeeze or pull the handles together to cut the wood. (No glove needed.) </w:t>
      </w:r>
    </w:p>
    <w:p w14:paraId="7EDA7E6F" w14:textId="77777777" w:rsidR="009D353B" w:rsidRPr="009D353B" w:rsidRDefault="009D353B" w:rsidP="009D353B">
      <w:pPr>
        <w:rPr>
          <w:rFonts w:cs="Arial"/>
          <w:sz w:val="22"/>
        </w:rPr>
      </w:pPr>
    </w:p>
    <w:p w14:paraId="4C59BD37" w14:textId="77777777" w:rsidR="009D353B" w:rsidRPr="00A027F3" w:rsidRDefault="009D353B" w:rsidP="009D353B">
      <w:pPr>
        <w:rPr>
          <w:rFonts w:cs="Arial"/>
          <w:b/>
          <w:bCs/>
          <w:sz w:val="22"/>
        </w:rPr>
      </w:pPr>
      <w:r w:rsidRPr="00A027F3">
        <w:rPr>
          <w:rFonts w:cs="Arial"/>
          <w:b/>
          <w:bCs/>
          <w:sz w:val="22"/>
        </w:rPr>
        <w:t>Food hygiene Policy</w:t>
      </w:r>
    </w:p>
    <w:p w14:paraId="29BCC47E" w14:textId="77777777" w:rsidR="009D353B" w:rsidRPr="009D353B" w:rsidRDefault="009D353B" w:rsidP="009D353B">
      <w:pPr>
        <w:rPr>
          <w:rFonts w:cs="Arial"/>
          <w:sz w:val="22"/>
        </w:rPr>
      </w:pPr>
      <w:r w:rsidRPr="009D353B">
        <w:rPr>
          <w:rFonts w:cs="Arial"/>
          <w:sz w:val="22"/>
        </w:rPr>
        <w:t>All perishable food must be stored in a cool box / bag and wrapped in appropriate packaging to avoid attracting insects and vermin. Food must never be left uncovered at any time. All unused food stuffs and packaging must be disposed of appropriately.</w:t>
      </w:r>
    </w:p>
    <w:p w14:paraId="1663680A" w14:textId="49CAE3A0" w:rsidR="009D353B" w:rsidRPr="009D353B" w:rsidRDefault="009D353B" w:rsidP="009D353B">
      <w:pPr>
        <w:rPr>
          <w:rFonts w:cs="Arial"/>
          <w:sz w:val="22"/>
        </w:rPr>
      </w:pPr>
      <w:r w:rsidRPr="009D353B">
        <w:rPr>
          <w:rFonts w:cs="Arial"/>
          <w:sz w:val="22"/>
        </w:rPr>
        <w:t>All cleaning products must be kept out of the reach of children. Hands must be cleaned before handling food and utensils. All drinking water must be fresh i.e. provided in sealed containers. All products used must be within the ‘use by’ date. People must not handle food items if suffering from colds or similar infections. All cuts and grazes will be covered in the appropriate manner. All food utensils must be cleaned and placed in storage. Children are only permitted to eat at designated times.</w:t>
      </w:r>
    </w:p>
    <w:p w14:paraId="2F6B4418" w14:textId="77777777" w:rsidR="007A3062" w:rsidRDefault="007A3062" w:rsidP="004D0286">
      <w:pPr>
        <w:rPr>
          <w:rFonts w:cs="Arial"/>
          <w:sz w:val="22"/>
        </w:rPr>
      </w:pPr>
    </w:p>
    <w:p w14:paraId="24B5746F" w14:textId="77777777" w:rsidR="007A3062" w:rsidRDefault="007A3062" w:rsidP="004D0286">
      <w:pPr>
        <w:rPr>
          <w:rFonts w:cs="Arial"/>
          <w:sz w:val="22"/>
        </w:rPr>
      </w:pPr>
    </w:p>
    <w:p w14:paraId="4B9BE823" w14:textId="77777777" w:rsidR="007A3062" w:rsidRDefault="007A3062" w:rsidP="004D0286">
      <w:pPr>
        <w:rPr>
          <w:rFonts w:cs="Arial"/>
          <w:sz w:val="22"/>
        </w:rPr>
      </w:pPr>
    </w:p>
    <w:p w14:paraId="14C6DD84" w14:textId="77777777" w:rsidR="007A3062" w:rsidRDefault="007A3062" w:rsidP="004D0286">
      <w:pPr>
        <w:rPr>
          <w:rFonts w:cs="Arial"/>
          <w:sz w:val="22"/>
        </w:rPr>
      </w:pPr>
    </w:p>
    <w:p w14:paraId="24093F32" w14:textId="15D71F22" w:rsidR="007A3062" w:rsidRPr="007A3062" w:rsidRDefault="004D0286" w:rsidP="004D0286">
      <w:pPr>
        <w:rPr>
          <w:rFonts w:cs="Arial"/>
          <w:b/>
          <w:color w:val="00B0F0"/>
          <w:sz w:val="40"/>
        </w:rPr>
      </w:pPr>
      <w:r w:rsidRPr="007A3062">
        <w:rPr>
          <w:rFonts w:cs="Arial"/>
          <w:b/>
          <w:color w:val="00B0F0"/>
          <w:sz w:val="40"/>
        </w:rPr>
        <w:lastRenderedPageBreak/>
        <w:t xml:space="preserve">Emergency Procedure Policy </w:t>
      </w:r>
    </w:p>
    <w:p w14:paraId="696EEAA6" w14:textId="77777777" w:rsidR="007A3062" w:rsidRDefault="007A3062" w:rsidP="004D0286">
      <w:pPr>
        <w:rPr>
          <w:rFonts w:cs="Arial"/>
          <w:sz w:val="22"/>
        </w:rPr>
      </w:pPr>
    </w:p>
    <w:p w14:paraId="23409E84" w14:textId="6D78365F" w:rsidR="00D755E9" w:rsidRDefault="00355AA5" w:rsidP="00D755E9">
      <w:pPr>
        <w:jc w:val="both"/>
        <w:rPr>
          <w:rFonts w:cs="Arial"/>
          <w:sz w:val="22"/>
        </w:rPr>
      </w:pPr>
      <w:r>
        <w:rPr>
          <w:rFonts w:cs="Arial"/>
          <w:sz w:val="22"/>
        </w:rPr>
        <w:t xml:space="preserve">(XXX SCHOOL NAME) </w:t>
      </w:r>
      <w:r w:rsidR="004D0286" w:rsidRPr="00CB5B2A">
        <w:rPr>
          <w:rFonts w:cs="Arial"/>
          <w:sz w:val="22"/>
        </w:rPr>
        <w:t xml:space="preserve">is committed to encouraging and promoting good health and to dealing efficiently and effectively with illnesses and emergencies that may arise while children are in our care. All participants will be briefed in what to do in case of emergency. Under duties set out in the Health and Safety (First Aid) Regulations 1981, </w:t>
      </w:r>
      <w:r w:rsidR="00F82142">
        <w:rPr>
          <w:rFonts w:cs="Arial"/>
          <w:sz w:val="22"/>
        </w:rPr>
        <w:t>(</w:t>
      </w:r>
      <w:r w:rsidR="001C6315">
        <w:rPr>
          <w:rFonts w:cs="Arial"/>
          <w:sz w:val="22"/>
        </w:rPr>
        <w:t>INSERT NAMED STAFF RESPONSIBLE</w:t>
      </w:r>
      <w:r w:rsidR="00F82142">
        <w:rPr>
          <w:rFonts w:cs="Arial"/>
          <w:sz w:val="22"/>
        </w:rPr>
        <w:t>)</w:t>
      </w:r>
      <w:r w:rsidR="0077591B">
        <w:rPr>
          <w:rFonts w:cs="Arial"/>
          <w:sz w:val="22"/>
        </w:rPr>
        <w:t xml:space="preserve"> </w:t>
      </w:r>
      <w:r w:rsidR="004D0286" w:rsidRPr="00CB5B2A">
        <w:rPr>
          <w:rFonts w:cs="Arial"/>
          <w:sz w:val="22"/>
        </w:rPr>
        <w:t xml:space="preserve">recognises </w:t>
      </w:r>
      <w:r w:rsidR="001C6315">
        <w:rPr>
          <w:rFonts w:cs="Arial"/>
          <w:sz w:val="22"/>
        </w:rPr>
        <w:t xml:space="preserve">their </w:t>
      </w:r>
      <w:r w:rsidR="004D0286" w:rsidRPr="00CB5B2A">
        <w:rPr>
          <w:rFonts w:cs="Arial"/>
          <w:sz w:val="22"/>
        </w:rPr>
        <w:t xml:space="preserve">responsibilities in providing adequate and appropriate equipment, facilities and personnel to enable suitable first aid to be given. </w:t>
      </w:r>
      <w:r w:rsidR="00F82142">
        <w:rPr>
          <w:rFonts w:cs="Arial"/>
          <w:sz w:val="22"/>
        </w:rPr>
        <w:t>(</w:t>
      </w:r>
      <w:r w:rsidR="00670A48">
        <w:rPr>
          <w:rFonts w:cs="Arial"/>
          <w:sz w:val="22"/>
        </w:rPr>
        <w:t>INSERT NAMED STAFF RESPONSIBLE</w:t>
      </w:r>
      <w:r w:rsidR="00F82142">
        <w:rPr>
          <w:rFonts w:cs="Arial"/>
          <w:sz w:val="22"/>
        </w:rPr>
        <w:t>)</w:t>
      </w:r>
      <w:r w:rsidR="001875EF">
        <w:rPr>
          <w:rFonts w:cs="Arial"/>
          <w:sz w:val="22"/>
        </w:rPr>
        <w:t xml:space="preserve"> will</w:t>
      </w:r>
      <w:r w:rsidR="0077591B">
        <w:rPr>
          <w:rFonts w:cs="Arial"/>
          <w:sz w:val="22"/>
        </w:rPr>
        <w:t xml:space="preserve"> </w:t>
      </w:r>
      <w:r w:rsidR="004D0286" w:rsidRPr="00CB5B2A">
        <w:rPr>
          <w:rFonts w:cs="Arial"/>
          <w:sz w:val="22"/>
        </w:rPr>
        <w:t xml:space="preserve">assess the situation, the nature and extent of the injury/accident. They will ensure that the rest of the group are safe from danger and are adequately supervised. They will attend to the casualty, giving first aid where necessary. After all such accidents or incidents will be recorded in detail and logged in the </w:t>
      </w:r>
      <w:r w:rsidR="004D0286" w:rsidRPr="00C51768">
        <w:rPr>
          <w:rFonts w:cs="Arial"/>
          <w:sz w:val="22"/>
          <w:highlight w:val="cyan"/>
        </w:rPr>
        <w:t>Incident Record book or the Accident Record Book</w:t>
      </w:r>
      <w:r w:rsidR="004D0286" w:rsidRPr="00CB5B2A">
        <w:rPr>
          <w:rFonts w:cs="Arial"/>
          <w:sz w:val="22"/>
        </w:rPr>
        <w:t xml:space="preserve">. Parents/carers will be asked to sign in the relevant section of the book to acknowledge the incident or accident and any action taken by the </w:t>
      </w:r>
      <w:r w:rsidR="004A3253">
        <w:rPr>
          <w:rFonts w:cs="Arial"/>
          <w:sz w:val="22"/>
        </w:rPr>
        <w:t>Outdoor Learning</w:t>
      </w:r>
      <w:r w:rsidR="004D0286" w:rsidRPr="00CB5B2A">
        <w:rPr>
          <w:rFonts w:cs="Arial"/>
          <w:sz w:val="22"/>
        </w:rPr>
        <w:t xml:space="preserve"> </w:t>
      </w:r>
      <w:r w:rsidR="004B4B34">
        <w:rPr>
          <w:rFonts w:cs="Arial"/>
          <w:sz w:val="22"/>
        </w:rPr>
        <w:t>Team</w:t>
      </w:r>
      <w:r w:rsidR="004D0286" w:rsidRPr="00CB5B2A">
        <w:rPr>
          <w:rFonts w:cs="Arial"/>
          <w:sz w:val="22"/>
        </w:rPr>
        <w:t xml:space="preserve">. </w:t>
      </w:r>
      <w:r w:rsidR="00F82142">
        <w:rPr>
          <w:rFonts w:cs="Arial"/>
          <w:sz w:val="22"/>
        </w:rPr>
        <w:t>(</w:t>
      </w:r>
      <w:r w:rsidR="00B355C2">
        <w:rPr>
          <w:rFonts w:cs="Arial"/>
          <w:sz w:val="22"/>
        </w:rPr>
        <w:t>INSERT NAMED STAFF RESPONSIBLE</w:t>
      </w:r>
      <w:r w:rsidR="00F82142">
        <w:rPr>
          <w:rFonts w:cs="Arial"/>
          <w:sz w:val="22"/>
        </w:rPr>
        <w:t>)</w:t>
      </w:r>
      <w:r w:rsidR="001875EF">
        <w:rPr>
          <w:rFonts w:cs="Arial"/>
          <w:sz w:val="22"/>
        </w:rPr>
        <w:t xml:space="preserve"> will</w:t>
      </w:r>
      <w:r w:rsidR="0077591B">
        <w:rPr>
          <w:rFonts w:cs="Arial"/>
          <w:sz w:val="22"/>
        </w:rPr>
        <w:t xml:space="preserve"> </w:t>
      </w:r>
      <w:r w:rsidR="004D0286" w:rsidRPr="00CB5B2A">
        <w:rPr>
          <w:rFonts w:cs="Arial"/>
          <w:sz w:val="22"/>
        </w:rPr>
        <w:t xml:space="preserve">notify Ofsted and Social Services of any serious accident, illness, injury or death of any child whilst in its care. Notification will be made as soon as is reasonably practicable, but in any event within 14 days of the incident occurring. </w:t>
      </w:r>
      <w:r w:rsidR="00F82142">
        <w:rPr>
          <w:rFonts w:cs="Arial"/>
          <w:sz w:val="22"/>
        </w:rPr>
        <w:t>(</w:t>
      </w:r>
      <w:r w:rsidR="00340148">
        <w:rPr>
          <w:rFonts w:cs="Arial"/>
          <w:sz w:val="22"/>
        </w:rPr>
        <w:t>INSERT NAMED STAFF RESPONSIBLE</w:t>
      </w:r>
      <w:r w:rsidR="00F82142">
        <w:rPr>
          <w:rFonts w:cs="Arial"/>
          <w:sz w:val="22"/>
        </w:rPr>
        <w:t>)</w:t>
      </w:r>
      <w:r w:rsidR="0077591B">
        <w:rPr>
          <w:rFonts w:cs="Arial"/>
          <w:sz w:val="22"/>
        </w:rPr>
        <w:t xml:space="preserve"> </w:t>
      </w:r>
      <w:r w:rsidR="004D0286" w:rsidRPr="00CB5B2A">
        <w:rPr>
          <w:rFonts w:cs="Arial"/>
          <w:sz w:val="22"/>
        </w:rPr>
        <w:t xml:space="preserve">and other relevant members of staff should consider whether the accident or incident highlights any actual or potential weaknesses in the policies or procedures, and </w:t>
      </w:r>
      <w:proofErr w:type="gramStart"/>
      <w:r w:rsidR="004D0286" w:rsidRPr="00CB5B2A">
        <w:rPr>
          <w:rFonts w:cs="Arial"/>
          <w:sz w:val="22"/>
        </w:rPr>
        <w:t>act</w:t>
      </w:r>
      <w:proofErr w:type="gramEnd"/>
      <w:r w:rsidR="004D0286" w:rsidRPr="00CB5B2A">
        <w:rPr>
          <w:rFonts w:cs="Arial"/>
          <w:sz w:val="22"/>
        </w:rPr>
        <w:t xml:space="preserve"> accordingly, making suitable adjustments where necessary. </w:t>
      </w:r>
    </w:p>
    <w:p w14:paraId="79DC2BC0" w14:textId="77777777" w:rsidR="00D755E9" w:rsidRPr="00D755E9" w:rsidRDefault="004D0286" w:rsidP="00D755E9">
      <w:pPr>
        <w:jc w:val="both"/>
        <w:rPr>
          <w:rFonts w:cs="Arial"/>
          <w:b/>
          <w:sz w:val="22"/>
        </w:rPr>
      </w:pPr>
      <w:r w:rsidRPr="00D755E9">
        <w:rPr>
          <w:rFonts w:cs="Arial"/>
          <w:b/>
          <w:sz w:val="22"/>
        </w:rPr>
        <w:t xml:space="preserve">In case of injury </w:t>
      </w:r>
    </w:p>
    <w:p w14:paraId="6CBBAE08" w14:textId="77777777" w:rsidR="00D755E9" w:rsidRDefault="004D0286" w:rsidP="00D755E9">
      <w:pPr>
        <w:jc w:val="both"/>
        <w:rPr>
          <w:rFonts w:cs="Arial"/>
          <w:sz w:val="22"/>
        </w:rPr>
      </w:pPr>
      <w:r w:rsidRPr="00CB5B2A">
        <w:rPr>
          <w:rFonts w:cs="Arial"/>
          <w:sz w:val="22"/>
        </w:rPr>
        <w:t xml:space="preserve">If anyone sustains an injury or illness which cannot be treated by first aid on site and requires medical assistance: </w:t>
      </w:r>
    </w:p>
    <w:p w14:paraId="3601546D" w14:textId="37CADCD0" w:rsidR="00D755E9" w:rsidRDefault="004D0286" w:rsidP="00D755E9">
      <w:pPr>
        <w:pStyle w:val="ListParagraph"/>
        <w:numPr>
          <w:ilvl w:val="0"/>
          <w:numId w:val="37"/>
        </w:numPr>
        <w:jc w:val="both"/>
        <w:rPr>
          <w:rFonts w:cs="Arial"/>
          <w:sz w:val="22"/>
        </w:rPr>
      </w:pPr>
      <w:r w:rsidRPr="00D755E9">
        <w:rPr>
          <w:rFonts w:cs="Arial"/>
          <w:sz w:val="22"/>
        </w:rPr>
        <w:t xml:space="preserve">In serious cases, 999 should be dialled using a mobile phone carried by the </w:t>
      </w:r>
      <w:r w:rsidR="00FC101C">
        <w:rPr>
          <w:rFonts w:cs="Arial"/>
          <w:sz w:val="22"/>
        </w:rPr>
        <w:t>INSERT NAMED STAFF RESPONSIBLE</w:t>
      </w:r>
      <w:r w:rsidRPr="00D755E9">
        <w:rPr>
          <w:rFonts w:cs="Arial"/>
          <w:sz w:val="22"/>
        </w:rPr>
        <w:t xml:space="preserve">. </w:t>
      </w:r>
      <w:r w:rsidR="00F82142">
        <w:rPr>
          <w:rFonts w:cs="Arial"/>
          <w:sz w:val="22"/>
        </w:rPr>
        <w:t>(</w:t>
      </w:r>
      <w:r w:rsidR="00670A48">
        <w:rPr>
          <w:rFonts w:cs="Arial"/>
          <w:sz w:val="22"/>
        </w:rPr>
        <w:t>INSERT NAMED STAFF RESPONSIBLE</w:t>
      </w:r>
      <w:r w:rsidR="00F82142">
        <w:rPr>
          <w:rFonts w:cs="Arial"/>
          <w:sz w:val="22"/>
        </w:rPr>
        <w:t>)</w:t>
      </w:r>
      <w:r w:rsidR="001875EF">
        <w:rPr>
          <w:rFonts w:cs="Arial"/>
          <w:sz w:val="22"/>
        </w:rPr>
        <w:t xml:space="preserve"> will</w:t>
      </w:r>
      <w:r w:rsidR="004B4B34">
        <w:rPr>
          <w:rFonts w:cs="Arial"/>
          <w:sz w:val="22"/>
        </w:rPr>
        <w:t xml:space="preserve"> </w:t>
      </w:r>
      <w:r w:rsidRPr="00D755E9">
        <w:rPr>
          <w:rFonts w:cs="Arial"/>
          <w:sz w:val="22"/>
        </w:rPr>
        <w:t>be responsi</w:t>
      </w:r>
      <w:r w:rsidR="00D755E9">
        <w:rPr>
          <w:rFonts w:cs="Arial"/>
          <w:sz w:val="22"/>
        </w:rPr>
        <w:t xml:space="preserve">ble for notifying the parent. </w:t>
      </w:r>
    </w:p>
    <w:p w14:paraId="2C87CCFE" w14:textId="1AE6E010" w:rsidR="00D755E9" w:rsidRDefault="004D0286" w:rsidP="00D755E9">
      <w:pPr>
        <w:pStyle w:val="ListParagraph"/>
        <w:numPr>
          <w:ilvl w:val="0"/>
          <w:numId w:val="37"/>
        </w:numPr>
        <w:jc w:val="both"/>
        <w:rPr>
          <w:rFonts w:cs="Arial"/>
          <w:sz w:val="22"/>
        </w:rPr>
      </w:pPr>
      <w:r w:rsidRPr="00D755E9">
        <w:rPr>
          <w:rFonts w:cs="Arial"/>
          <w:sz w:val="22"/>
        </w:rPr>
        <w:t>The rest of the group will be supervised away from the incident and</w:t>
      </w:r>
      <w:r w:rsidR="00D755E9">
        <w:rPr>
          <w:rFonts w:cs="Arial"/>
          <w:sz w:val="22"/>
        </w:rPr>
        <w:t>,</w:t>
      </w:r>
      <w:r w:rsidRPr="00D755E9">
        <w:rPr>
          <w:rFonts w:cs="Arial"/>
          <w:sz w:val="22"/>
        </w:rPr>
        <w:t xml:space="preserve"> if in dan</w:t>
      </w:r>
      <w:r w:rsidR="00D755E9">
        <w:rPr>
          <w:rFonts w:cs="Arial"/>
          <w:sz w:val="22"/>
        </w:rPr>
        <w:t xml:space="preserve">ger, will be moved to safety. </w:t>
      </w:r>
    </w:p>
    <w:p w14:paraId="0FCF01B5" w14:textId="77777777" w:rsidR="00D755E9" w:rsidRDefault="004D0286" w:rsidP="00D755E9">
      <w:pPr>
        <w:pStyle w:val="ListParagraph"/>
        <w:numPr>
          <w:ilvl w:val="0"/>
          <w:numId w:val="37"/>
        </w:numPr>
        <w:jc w:val="both"/>
        <w:rPr>
          <w:rFonts w:cs="Arial"/>
          <w:sz w:val="22"/>
        </w:rPr>
      </w:pPr>
      <w:r w:rsidRPr="00D755E9">
        <w:rPr>
          <w:rFonts w:cs="Arial"/>
          <w:sz w:val="22"/>
        </w:rPr>
        <w:t>One member of the staff will meet the ambulance at the site entrance and direct t</w:t>
      </w:r>
      <w:r w:rsidR="00D755E9">
        <w:rPr>
          <w:rFonts w:cs="Arial"/>
          <w:sz w:val="22"/>
        </w:rPr>
        <w:t xml:space="preserve">he crew to the incident site. </w:t>
      </w:r>
    </w:p>
    <w:p w14:paraId="60E91833" w14:textId="77777777" w:rsidR="00D755E9" w:rsidRDefault="004D0286" w:rsidP="00D755E9">
      <w:pPr>
        <w:pStyle w:val="ListParagraph"/>
        <w:numPr>
          <w:ilvl w:val="0"/>
          <w:numId w:val="37"/>
        </w:numPr>
        <w:jc w:val="both"/>
        <w:rPr>
          <w:rFonts w:cs="Arial"/>
          <w:sz w:val="22"/>
        </w:rPr>
      </w:pPr>
      <w:r w:rsidRPr="00D755E9">
        <w:rPr>
          <w:rFonts w:cs="Arial"/>
          <w:sz w:val="22"/>
        </w:rPr>
        <w:t>If the injured child is taken to hospital, one member of staff will go with them and the child's parent will be updated about the situ</w:t>
      </w:r>
      <w:r w:rsidR="00D755E9">
        <w:rPr>
          <w:rFonts w:cs="Arial"/>
          <w:sz w:val="22"/>
        </w:rPr>
        <w:t xml:space="preserve">ation by the staff remaining. </w:t>
      </w:r>
    </w:p>
    <w:p w14:paraId="3A3B6AFD" w14:textId="0B76A8E5" w:rsidR="004D0286" w:rsidRDefault="004D0286" w:rsidP="00D755E9">
      <w:pPr>
        <w:pStyle w:val="ListParagraph"/>
        <w:numPr>
          <w:ilvl w:val="0"/>
          <w:numId w:val="37"/>
        </w:numPr>
        <w:jc w:val="both"/>
        <w:rPr>
          <w:rFonts w:cs="Arial"/>
          <w:sz w:val="22"/>
        </w:rPr>
      </w:pPr>
      <w:r w:rsidRPr="00D755E9">
        <w:rPr>
          <w:rFonts w:cs="Arial"/>
          <w:sz w:val="22"/>
        </w:rPr>
        <w:t xml:space="preserve">In minor cases, </w:t>
      </w:r>
      <w:r w:rsidR="00F82142">
        <w:rPr>
          <w:rFonts w:cs="Arial"/>
          <w:sz w:val="22"/>
        </w:rPr>
        <w:t>(</w:t>
      </w:r>
      <w:r w:rsidR="00670A48">
        <w:rPr>
          <w:rFonts w:cs="Arial"/>
          <w:sz w:val="22"/>
        </w:rPr>
        <w:t>INSERT NAMED STAFF RESPONSIBLE</w:t>
      </w:r>
      <w:r w:rsidR="00F82142">
        <w:rPr>
          <w:rFonts w:cs="Arial"/>
          <w:sz w:val="22"/>
        </w:rPr>
        <w:t>)</w:t>
      </w:r>
      <w:r w:rsidR="001875EF">
        <w:rPr>
          <w:rFonts w:cs="Arial"/>
          <w:sz w:val="22"/>
        </w:rPr>
        <w:t xml:space="preserve"> will</w:t>
      </w:r>
      <w:r w:rsidR="004B4B34">
        <w:rPr>
          <w:rFonts w:cs="Arial"/>
          <w:sz w:val="22"/>
        </w:rPr>
        <w:t xml:space="preserve"> </w:t>
      </w:r>
      <w:r w:rsidRPr="00D755E9">
        <w:rPr>
          <w:rFonts w:cs="Arial"/>
          <w:sz w:val="22"/>
        </w:rPr>
        <w:t xml:space="preserve">arrange to contact the parent of the injured child so they can be collected and taken to the hospital, doctor or home. </w:t>
      </w:r>
    </w:p>
    <w:p w14:paraId="1C27D078" w14:textId="77777777" w:rsidR="00B355C2" w:rsidRPr="00507AFC" w:rsidRDefault="00B355C2" w:rsidP="00B355C2">
      <w:pPr>
        <w:jc w:val="both"/>
        <w:rPr>
          <w:rFonts w:cs="Arial"/>
          <w:b/>
          <w:bCs/>
          <w:sz w:val="32"/>
          <w:szCs w:val="32"/>
        </w:rPr>
      </w:pPr>
      <w:r w:rsidRPr="00507AFC">
        <w:rPr>
          <w:rFonts w:cs="Arial"/>
          <w:b/>
          <w:bCs/>
          <w:sz w:val="32"/>
          <w:szCs w:val="32"/>
        </w:rPr>
        <w:t>Emergency Action Plans</w:t>
      </w:r>
    </w:p>
    <w:p w14:paraId="43EB2593" w14:textId="298969F7" w:rsidR="00B355C2" w:rsidRPr="00B355C2" w:rsidRDefault="00B355C2" w:rsidP="00B355C2">
      <w:pPr>
        <w:jc w:val="both"/>
        <w:rPr>
          <w:rFonts w:cs="Arial"/>
          <w:sz w:val="22"/>
        </w:rPr>
      </w:pPr>
      <w:r w:rsidRPr="00B355C2">
        <w:rPr>
          <w:rFonts w:cs="Arial"/>
          <w:sz w:val="22"/>
        </w:rPr>
        <w:t xml:space="preserve">If an accident occurs this must be documented in the </w:t>
      </w:r>
      <w:r w:rsidRPr="0081322D">
        <w:rPr>
          <w:rFonts w:cs="Arial"/>
          <w:sz w:val="22"/>
          <w:highlight w:val="cyan"/>
        </w:rPr>
        <w:t>accident or incident book</w:t>
      </w:r>
      <w:r w:rsidRPr="00B355C2">
        <w:rPr>
          <w:rFonts w:cs="Arial"/>
          <w:sz w:val="22"/>
        </w:rPr>
        <w:t xml:space="preserve"> then depending on the severity inform the Health and Safety Executive. We follow the guidelines of the Reporting Injuries, Diseases and Dangerous Occurrences (RIDDOR) for the reporting of accidents and incidents. Near misses will be recorded in the school incident book.</w:t>
      </w:r>
      <w:r w:rsidR="0081322D">
        <w:rPr>
          <w:rFonts w:cs="Arial"/>
          <w:sz w:val="22"/>
        </w:rPr>
        <w:t xml:space="preserve"> </w:t>
      </w:r>
    </w:p>
    <w:p w14:paraId="2F0D5251" w14:textId="77777777" w:rsidR="00B355C2" w:rsidRPr="00B355C2" w:rsidRDefault="00B355C2" w:rsidP="00B355C2">
      <w:pPr>
        <w:jc w:val="both"/>
        <w:rPr>
          <w:rFonts w:cs="Arial"/>
          <w:sz w:val="22"/>
        </w:rPr>
      </w:pPr>
    </w:p>
    <w:p w14:paraId="2BBB3C54" w14:textId="668B393D" w:rsidR="00B355C2" w:rsidRDefault="00B355C2" w:rsidP="00B355C2">
      <w:pPr>
        <w:jc w:val="both"/>
        <w:rPr>
          <w:rFonts w:cs="Arial"/>
          <w:sz w:val="22"/>
        </w:rPr>
      </w:pPr>
      <w:r w:rsidRPr="00B355C2">
        <w:rPr>
          <w:rFonts w:cs="Arial"/>
          <w:sz w:val="22"/>
        </w:rPr>
        <w:t xml:space="preserve">Our nearest </w:t>
      </w:r>
      <w:r w:rsidR="00995EB8" w:rsidRPr="00B355C2">
        <w:rPr>
          <w:rFonts w:cs="Arial"/>
          <w:sz w:val="22"/>
        </w:rPr>
        <w:t>24-hour</w:t>
      </w:r>
      <w:r w:rsidRPr="00B355C2">
        <w:rPr>
          <w:rFonts w:cs="Arial"/>
          <w:sz w:val="22"/>
        </w:rPr>
        <w:t xml:space="preserve"> Accident and Emergency hospital is the:</w:t>
      </w:r>
    </w:p>
    <w:p w14:paraId="4BE28F13" w14:textId="4DF4FF8F" w:rsidR="00995EB8" w:rsidRPr="00B355C2" w:rsidRDefault="00995EB8" w:rsidP="00B355C2">
      <w:pPr>
        <w:jc w:val="both"/>
        <w:rPr>
          <w:rFonts w:cs="Arial"/>
          <w:sz w:val="22"/>
        </w:rPr>
      </w:pPr>
      <w:r>
        <w:rPr>
          <w:rFonts w:cs="Arial"/>
          <w:sz w:val="22"/>
        </w:rPr>
        <w:t>INSERT NAME OF HOSPITAL CASUALTY DEPT</w:t>
      </w:r>
    </w:p>
    <w:p w14:paraId="27CE460C" w14:textId="063EDADE" w:rsidR="00CC06B5" w:rsidRDefault="006A7B19">
      <w:pPr>
        <w:spacing w:before="0"/>
        <w:rPr>
          <w:rFonts w:cs="Arial"/>
          <w:sz w:val="22"/>
        </w:rPr>
      </w:pPr>
      <w:r>
        <w:rPr>
          <w:rFonts w:cs="Arial"/>
          <w:sz w:val="22"/>
        </w:rPr>
        <w:br w:type="page"/>
      </w:r>
    </w:p>
    <w:p w14:paraId="79B1FD9E" w14:textId="77777777" w:rsidR="006A7B19" w:rsidRDefault="006A7B19" w:rsidP="00B355C2">
      <w:pPr>
        <w:jc w:val="both"/>
        <w:rPr>
          <w:rFonts w:cs="Arial"/>
          <w:sz w:val="22"/>
        </w:rPr>
        <w:sectPr w:rsidR="006A7B19" w:rsidSect="007A3062">
          <w:type w:val="continuous"/>
          <w:pgSz w:w="11906" w:h="16838"/>
          <w:pgMar w:top="709" w:right="709" w:bottom="567" w:left="709" w:header="709" w:footer="709" w:gutter="0"/>
          <w:cols w:space="708"/>
          <w:formProt w:val="0"/>
          <w:docGrid w:linePitch="360"/>
        </w:sectPr>
      </w:pPr>
    </w:p>
    <w:p w14:paraId="345F35E4" w14:textId="4F8CBF7F" w:rsidR="00CC06B5" w:rsidRDefault="0012598E" w:rsidP="00B355C2">
      <w:pPr>
        <w:jc w:val="both"/>
        <w:rPr>
          <w:rFonts w:cs="Arial"/>
          <w:sz w:val="22"/>
        </w:rPr>
      </w:pPr>
      <w:r w:rsidRPr="0012598E">
        <w:rPr>
          <w:rFonts w:cs="Arial"/>
          <w:noProof/>
          <w:sz w:val="22"/>
          <w:lang w:eastAsia="en-GB"/>
        </w:rPr>
        <w:lastRenderedPageBreak/>
        <mc:AlternateContent>
          <mc:Choice Requires="wpg">
            <w:drawing>
              <wp:anchor distT="0" distB="0" distL="114300" distR="114300" simplePos="0" relativeHeight="251658241" behindDoc="0" locked="0" layoutInCell="1" allowOverlap="1" wp14:anchorId="1CC3013A" wp14:editId="62411B2C">
                <wp:simplePos x="0" y="0"/>
                <wp:positionH relativeFrom="page">
                  <wp:align>center</wp:align>
                </wp:positionH>
                <wp:positionV relativeFrom="paragraph">
                  <wp:posOffset>10850</wp:posOffset>
                </wp:positionV>
                <wp:extent cx="9988930" cy="6177914"/>
                <wp:effectExtent l="0" t="0" r="12700" b="13970"/>
                <wp:wrapNone/>
                <wp:docPr id="22" name="Group 1"/>
                <wp:cNvGraphicFramePr/>
                <a:graphic xmlns:a="http://schemas.openxmlformats.org/drawingml/2006/main">
                  <a:graphicData uri="http://schemas.microsoft.com/office/word/2010/wordprocessingGroup">
                    <wpg:wgp>
                      <wpg:cNvGrpSpPr/>
                      <wpg:grpSpPr>
                        <a:xfrm>
                          <a:off x="0" y="0"/>
                          <a:ext cx="9988930" cy="6177914"/>
                          <a:chOff x="0" y="0"/>
                          <a:chExt cx="11827923" cy="6585024"/>
                        </a:xfrm>
                      </wpg:grpSpPr>
                      <wps:wsp>
                        <wps:cNvPr id="23" name="Rectangle: Rounded Corners 3">
                          <a:extLst>
                            <a:ext uri="{FF2B5EF4-FFF2-40B4-BE49-F238E27FC236}">
                              <a16:creationId xmlns:a16="http://schemas.microsoft.com/office/drawing/2014/main" id="{B5944CD5-EC7A-40AB-A875-E95C3688C1CD}"/>
                            </a:ext>
                          </a:extLst>
                        </wps:cNvPr>
                        <wps:cNvSpPr/>
                        <wps:spPr>
                          <a:xfrm>
                            <a:off x="2292781" y="0"/>
                            <a:ext cx="7150829" cy="593488"/>
                          </a:xfrm>
                          <a:prstGeom prst="round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218D07"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36"/>
                                  <w:szCs w:val="36"/>
                                </w:rPr>
                                <w:t xml:space="preserve">Situation assessed </w:t>
                              </w:r>
                              <w:r>
                                <w:rPr>
                                  <w:rFonts w:asciiTheme="minorHAnsi" w:hAnsi="Calibri" w:cstheme="minorBidi"/>
                                  <w:b/>
                                  <w:bCs/>
                                  <w:color w:val="002060"/>
                                  <w:kern w:val="24"/>
                                  <w:sz w:val="36"/>
                                  <w:szCs w:val="36"/>
                                </w:rPr>
                                <w:t xml:space="preserve">as able to treat </w:t>
                              </w:r>
                              <w:r>
                                <w:rPr>
                                  <w:rFonts w:asciiTheme="minorHAnsi" w:hAnsi="Calibri" w:cstheme="minorBidi"/>
                                  <w:color w:val="002060"/>
                                  <w:kern w:val="24"/>
                                  <w:sz w:val="36"/>
                                  <w:szCs w:val="36"/>
                                </w:rPr>
                                <w:t>casualty with First Aid</w:t>
                              </w:r>
                            </w:p>
                          </w:txbxContent>
                        </wps:txbx>
                        <wps:bodyPr rtlCol="0" anchor="ctr"/>
                      </wps:wsp>
                      <wps:wsp>
                        <wps:cNvPr id="24" name="Rectangle: Rounded Corners 4">
                          <a:extLst>
                            <a:ext uri="{FF2B5EF4-FFF2-40B4-BE49-F238E27FC236}">
                              <a16:creationId xmlns:a16="http://schemas.microsoft.com/office/drawing/2014/main" id="{6F22DAF4-0E26-4E5A-BD00-A2C2ABD79818}"/>
                            </a:ext>
                          </a:extLst>
                        </wps:cNvPr>
                        <wps:cNvSpPr/>
                        <wps:spPr>
                          <a:xfrm>
                            <a:off x="4891" y="925168"/>
                            <a:ext cx="3593431" cy="733721"/>
                          </a:xfrm>
                          <a:prstGeom prst="round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00DC32F" w14:textId="77777777" w:rsidR="0012598E" w:rsidRDefault="0012598E" w:rsidP="0012598E">
                              <w:pPr>
                                <w:pStyle w:val="NormalWeb"/>
                                <w:spacing w:before="0" w:beforeAutospacing="0" w:after="0" w:afterAutospacing="0"/>
                                <w:jc w:val="center"/>
                              </w:pPr>
                              <w:r>
                                <w:rPr>
                                  <w:rFonts w:asciiTheme="minorHAnsi" w:hAnsi="Calibri" w:cstheme="minorBidi"/>
                                  <w:b/>
                                  <w:bCs/>
                                  <w:color w:val="002060"/>
                                  <w:kern w:val="24"/>
                                  <w:sz w:val="32"/>
                                  <w:szCs w:val="32"/>
                                </w:rPr>
                                <w:t xml:space="preserve">Adult 1 (Class teacher) </w:t>
                              </w:r>
                            </w:p>
                            <w:p w14:paraId="1B05AEF4"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28"/>
                                  <w:szCs w:val="28"/>
                                </w:rPr>
                                <w:t>Treat the casualty.</w:t>
                              </w:r>
                            </w:p>
                          </w:txbxContent>
                        </wps:txbx>
                        <wps:bodyPr rtlCol="0" anchor="ctr"/>
                      </wps:wsp>
                      <wps:wsp>
                        <wps:cNvPr id="25" name="Rectangle: Rounded Corners 5">
                          <a:extLst>
                            <a:ext uri="{FF2B5EF4-FFF2-40B4-BE49-F238E27FC236}">
                              <a16:creationId xmlns:a16="http://schemas.microsoft.com/office/drawing/2014/main" id="{CEBCBD82-6E1A-4B3F-A524-283C6C8666F2}"/>
                            </a:ext>
                          </a:extLst>
                        </wps:cNvPr>
                        <wps:cNvSpPr/>
                        <wps:spPr>
                          <a:xfrm>
                            <a:off x="4119693" y="934422"/>
                            <a:ext cx="3593431" cy="724467"/>
                          </a:xfrm>
                          <a:prstGeom prst="round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9114A85" w14:textId="77777777" w:rsidR="0012598E" w:rsidRPr="00DA5783" w:rsidRDefault="0012598E" w:rsidP="0012598E">
                              <w:pPr>
                                <w:pStyle w:val="NormalWeb"/>
                                <w:spacing w:before="0" w:beforeAutospacing="0" w:after="0" w:afterAutospacing="0"/>
                                <w:jc w:val="center"/>
                                <w:rPr>
                                  <w:sz w:val="18"/>
                                </w:rPr>
                              </w:pPr>
                              <w:r w:rsidRPr="00DA5783">
                                <w:rPr>
                                  <w:rFonts w:asciiTheme="minorHAnsi" w:hAnsi="Calibri" w:cstheme="minorBidi"/>
                                  <w:b/>
                                  <w:color w:val="002060"/>
                                  <w:kern w:val="24"/>
                                  <w:sz w:val="22"/>
                                  <w:szCs w:val="32"/>
                                </w:rPr>
                                <w:t xml:space="preserve">Adult 2 (Teaching Assistant) </w:t>
                              </w:r>
                            </w:p>
                            <w:p w14:paraId="77648417" w14:textId="77777777" w:rsidR="0012598E" w:rsidRPr="00DA5783" w:rsidRDefault="0012598E" w:rsidP="0012598E">
                              <w:pPr>
                                <w:pStyle w:val="NormalWeb"/>
                                <w:spacing w:before="0" w:beforeAutospacing="0" w:after="0" w:afterAutospacing="0"/>
                                <w:jc w:val="center"/>
                                <w:rPr>
                                  <w:sz w:val="18"/>
                                </w:rPr>
                              </w:pPr>
                              <w:r w:rsidRPr="00DA5783">
                                <w:rPr>
                                  <w:rFonts w:asciiTheme="minorHAnsi" w:hAnsi="Calibri" w:cstheme="minorBidi"/>
                                  <w:color w:val="002060"/>
                                  <w:kern w:val="24"/>
                                  <w:sz w:val="20"/>
                                  <w:szCs w:val="28"/>
                                </w:rPr>
                                <w:t>Call First Aider and bring emergency bag. Support first aider to calm the casualty.</w:t>
                              </w:r>
                            </w:p>
                          </w:txbxContent>
                        </wps:txbx>
                        <wps:bodyPr rtlCol="0" anchor="ctr"/>
                      </wps:wsp>
                      <wps:wsp>
                        <wps:cNvPr id="26" name="Rectangle: Rounded Corners 6">
                          <a:extLst>
                            <a:ext uri="{FF2B5EF4-FFF2-40B4-BE49-F238E27FC236}">
                              <a16:creationId xmlns:a16="http://schemas.microsoft.com/office/drawing/2014/main" id="{226D7AB0-5889-4A02-A476-6D19AF8B822E}"/>
                            </a:ext>
                          </a:extLst>
                        </wps:cNvPr>
                        <wps:cNvSpPr/>
                        <wps:spPr>
                          <a:xfrm>
                            <a:off x="8234492" y="934422"/>
                            <a:ext cx="3593431" cy="978569"/>
                          </a:xfrm>
                          <a:prstGeom prst="round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D9B8DF9" w14:textId="77777777" w:rsidR="0012598E" w:rsidRPr="00DA5783" w:rsidRDefault="0012598E" w:rsidP="0012598E">
                              <w:pPr>
                                <w:pStyle w:val="NormalWeb"/>
                                <w:spacing w:before="0" w:beforeAutospacing="0" w:after="0" w:afterAutospacing="0"/>
                                <w:jc w:val="center"/>
                                <w:rPr>
                                  <w:sz w:val="20"/>
                                </w:rPr>
                              </w:pPr>
                              <w:r w:rsidRPr="00DA5783">
                                <w:rPr>
                                  <w:rFonts w:asciiTheme="minorHAnsi" w:hAnsi="Calibri" w:cstheme="minorBidi"/>
                                  <w:b/>
                                  <w:color w:val="002060"/>
                                  <w:kern w:val="24"/>
                                  <w:szCs w:val="32"/>
                                </w:rPr>
                                <w:t xml:space="preserve">Remaining staff (Adult 3) </w:t>
                              </w:r>
                            </w:p>
                            <w:p w14:paraId="63A2671E" w14:textId="77777777" w:rsidR="0012598E" w:rsidRPr="00DA5783" w:rsidRDefault="0012598E" w:rsidP="0012598E">
                              <w:pPr>
                                <w:pStyle w:val="NormalWeb"/>
                                <w:spacing w:before="0" w:beforeAutospacing="0" w:after="0" w:afterAutospacing="0"/>
                                <w:jc w:val="center"/>
                                <w:rPr>
                                  <w:sz w:val="20"/>
                                </w:rPr>
                              </w:pPr>
                              <w:r w:rsidRPr="00DA5783">
                                <w:rPr>
                                  <w:rFonts w:asciiTheme="minorHAnsi" w:hAnsi="Calibri" w:cstheme="minorBidi"/>
                                  <w:color w:val="002060"/>
                                  <w:kern w:val="24"/>
                                  <w:sz w:val="22"/>
                                  <w:szCs w:val="28"/>
                                </w:rPr>
                                <w:t>Lead other pupils safely to outdoor classroom and await further instructions. Keep children calm and play circle time games.</w:t>
                              </w:r>
                            </w:p>
                          </w:txbxContent>
                        </wps:txbx>
                        <wps:bodyPr rtlCol="0" anchor="ctr"/>
                      </wps:wsp>
                      <wps:wsp>
                        <wps:cNvPr id="27" name="Rectangle: Rounded Corners 7">
                          <a:extLst>
                            <a:ext uri="{FF2B5EF4-FFF2-40B4-BE49-F238E27FC236}">
                              <a16:creationId xmlns:a16="http://schemas.microsoft.com/office/drawing/2014/main" id="{92E27930-5532-4AB7-A7D2-B7413CF31C0E}"/>
                            </a:ext>
                          </a:extLst>
                        </wps:cNvPr>
                        <wps:cNvSpPr/>
                        <wps:spPr>
                          <a:xfrm>
                            <a:off x="1338818" y="2117229"/>
                            <a:ext cx="5469621" cy="733722"/>
                          </a:xfrm>
                          <a:prstGeom prst="roundRect">
                            <a:avLst/>
                          </a:prstGeom>
                          <a:solidFill>
                            <a:schemeClr val="accent4">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D5EB7F7"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40"/>
                                  <w:szCs w:val="40"/>
                                </w:rPr>
                                <w:t>Decide casualty status of the child.</w:t>
                              </w:r>
                            </w:p>
                          </w:txbxContent>
                        </wps:txbx>
                        <wps:bodyPr rtlCol="0" anchor="ctr"/>
                      </wps:wsp>
                      <wps:wsp>
                        <wps:cNvPr id="28" name="Rectangle: Rounded Corners 8">
                          <a:extLst>
                            <a:ext uri="{FF2B5EF4-FFF2-40B4-BE49-F238E27FC236}">
                              <a16:creationId xmlns:a16="http://schemas.microsoft.com/office/drawing/2014/main" id="{697C7BE2-9C8B-4256-9218-E3164934A686}"/>
                            </a:ext>
                          </a:extLst>
                        </wps:cNvPr>
                        <wps:cNvSpPr/>
                        <wps:spPr>
                          <a:xfrm>
                            <a:off x="4891" y="3295652"/>
                            <a:ext cx="3593431" cy="671529"/>
                          </a:xfrm>
                          <a:prstGeom prst="round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F65DBA3"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28"/>
                                  <w:szCs w:val="28"/>
                                </w:rPr>
                                <w:t>Child needs to go home or further non-urgent treatment is required.</w:t>
                              </w:r>
                            </w:p>
                          </w:txbxContent>
                        </wps:txbx>
                        <wps:bodyPr rtlCol="0" anchor="ctr"/>
                      </wps:wsp>
                      <wps:wsp>
                        <wps:cNvPr id="29" name="Rectangle: Rounded Corners 9">
                          <a:extLst>
                            <a:ext uri="{FF2B5EF4-FFF2-40B4-BE49-F238E27FC236}">
                              <a16:creationId xmlns:a16="http://schemas.microsoft.com/office/drawing/2014/main" id="{8962C31A-6CE8-40D7-BF77-DD6EE6B746CA}"/>
                            </a:ext>
                          </a:extLst>
                        </wps:cNvPr>
                        <wps:cNvSpPr/>
                        <wps:spPr>
                          <a:xfrm>
                            <a:off x="4119690" y="3292645"/>
                            <a:ext cx="3593431" cy="671529"/>
                          </a:xfrm>
                          <a:prstGeom prst="round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412C6F" w14:textId="77777777" w:rsidR="0012598E" w:rsidRPr="0028467A" w:rsidRDefault="0012598E" w:rsidP="0012598E">
                              <w:pPr>
                                <w:pStyle w:val="NormalWeb"/>
                                <w:spacing w:before="0" w:beforeAutospacing="0" w:after="0" w:afterAutospacing="0"/>
                                <w:jc w:val="center"/>
                                <w:rPr>
                                  <w:sz w:val="20"/>
                                </w:rPr>
                              </w:pPr>
                              <w:r w:rsidRPr="0028467A">
                                <w:rPr>
                                  <w:rFonts w:asciiTheme="minorHAnsi" w:hAnsi="Calibri" w:cstheme="minorBidi"/>
                                  <w:color w:val="002060"/>
                                  <w:kern w:val="24"/>
                                  <w:sz w:val="22"/>
                                  <w:szCs w:val="28"/>
                                </w:rPr>
                                <w:t>Child able to carry on session – forest school leader to monitor child and advise class teacher.</w:t>
                              </w:r>
                            </w:p>
                          </w:txbxContent>
                        </wps:txbx>
                        <wps:bodyPr rtlCol="0" anchor="ctr"/>
                      </wps:wsp>
                      <wps:wsp>
                        <wps:cNvPr id="30" name="Rectangle: Rounded Corners 10">
                          <a:extLst>
                            <a:ext uri="{FF2B5EF4-FFF2-40B4-BE49-F238E27FC236}">
                              <a16:creationId xmlns:a16="http://schemas.microsoft.com/office/drawing/2014/main" id="{25A5747E-F749-41D6-9FBE-CB3CC51C2B94}"/>
                            </a:ext>
                          </a:extLst>
                        </wps:cNvPr>
                        <wps:cNvSpPr/>
                        <wps:spPr>
                          <a:xfrm>
                            <a:off x="8233237" y="2483070"/>
                            <a:ext cx="3593431" cy="2407164"/>
                          </a:xfrm>
                          <a:prstGeom prst="round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81F648" w14:textId="77777777" w:rsidR="0012598E" w:rsidRPr="00E71D87" w:rsidRDefault="0012598E" w:rsidP="0012598E">
                              <w:pPr>
                                <w:pStyle w:val="NormalWeb"/>
                                <w:spacing w:before="0" w:beforeAutospacing="0" w:after="0" w:afterAutospacing="0"/>
                                <w:jc w:val="center"/>
                                <w:rPr>
                                  <w:sz w:val="36"/>
                                  <w:szCs w:val="36"/>
                                </w:rPr>
                              </w:pPr>
                              <w:r w:rsidRPr="00E71D87">
                                <w:rPr>
                                  <w:rFonts w:asciiTheme="minorHAnsi" w:hAnsi="Calibri" w:cstheme="minorBidi"/>
                                  <w:color w:val="002060"/>
                                  <w:kern w:val="24"/>
                                  <w:sz w:val="40"/>
                                  <w:szCs w:val="40"/>
                                </w:rPr>
                                <w:t>Session resumed and adults advised to return to base circle. Children advised of any information needed to prevent further similar accidents.</w:t>
                              </w:r>
                            </w:p>
                          </w:txbxContent>
                        </wps:txbx>
                        <wps:bodyPr rtlCol="0" anchor="ctr"/>
                      </wps:wsp>
                      <wps:wsp>
                        <wps:cNvPr id="31" name="Rectangle: Rounded Corners 11">
                          <a:extLst>
                            <a:ext uri="{FF2B5EF4-FFF2-40B4-BE49-F238E27FC236}">
                              <a16:creationId xmlns:a16="http://schemas.microsoft.com/office/drawing/2014/main" id="{5B20B7B9-4505-41A5-BA95-7AD9AA767D96}"/>
                            </a:ext>
                          </a:extLst>
                        </wps:cNvPr>
                        <wps:cNvSpPr/>
                        <wps:spPr>
                          <a:xfrm>
                            <a:off x="0" y="4524311"/>
                            <a:ext cx="3593431" cy="725244"/>
                          </a:xfrm>
                          <a:prstGeom prst="round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F18458" w14:textId="77777777" w:rsidR="0012598E" w:rsidRPr="005361AB" w:rsidRDefault="0012598E" w:rsidP="0012598E">
                              <w:pPr>
                                <w:pStyle w:val="NormalWeb"/>
                                <w:spacing w:before="0" w:beforeAutospacing="0" w:after="0" w:afterAutospacing="0"/>
                                <w:jc w:val="center"/>
                                <w:rPr>
                                  <w:sz w:val="20"/>
                                </w:rPr>
                              </w:pPr>
                              <w:r w:rsidRPr="005361AB">
                                <w:rPr>
                                  <w:rFonts w:asciiTheme="minorHAnsi" w:hAnsi="Calibri" w:cstheme="minorBidi"/>
                                  <w:color w:val="002060"/>
                                  <w:kern w:val="24"/>
                                  <w:sz w:val="22"/>
                                  <w:szCs w:val="28"/>
                                </w:rPr>
                                <w:t>Parents/carers contacted by school and informed of accident and treatment. School Senior team advised.</w:t>
                              </w:r>
                            </w:p>
                          </w:txbxContent>
                        </wps:txbx>
                        <wps:bodyPr rtlCol="0" anchor="ctr"/>
                      </wps:wsp>
                      <wps:wsp>
                        <wps:cNvPr id="32" name="Rectangle: Rounded Corners 12">
                          <a:extLst>
                            <a:ext uri="{FF2B5EF4-FFF2-40B4-BE49-F238E27FC236}">
                              <a16:creationId xmlns:a16="http://schemas.microsoft.com/office/drawing/2014/main" id="{BFE072BD-CD40-4071-B6D7-15EE831C6079}"/>
                            </a:ext>
                          </a:extLst>
                        </wps:cNvPr>
                        <wps:cNvSpPr/>
                        <wps:spPr>
                          <a:xfrm>
                            <a:off x="4119689" y="4521577"/>
                            <a:ext cx="3593431" cy="725244"/>
                          </a:xfrm>
                          <a:prstGeom prst="round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6784CFF" w14:textId="77777777" w:rsidR="0012598E" w:rsidRPr="0028467A" w:rsidRDefault="0012598E" w:rsidP="0012598E">
                              <w:pPr>
                                <w:pStyle w:val="NormalWeb"/>
                                <w:spacing w:before="0" w:beforeAutospacing="0" w:after="0" w:afterAutospacing="0"/>
                                <w:jc w:val="center"/>
                                <w:rPr>
                                  <w:sz w:val="22"/>
                                </w:rPr>
                              </w:pPr>
                              <w:r w:rsidRPr="0028467A">
                                <w:rPr>
                                  <w:rFonts w:asciiTheme="minorHAnsi" w:hAnsi="Calibri" w:cstheme="minorBidi"/>
                                  <w:color w:val="002060"/>
                                  <w:kern w:val="24"/>
                                  <w:szCs w:val="28"/>
                                </w:rPr>
                                <w:t>Parents informed of accident and treatment verbally over telephone. Advised to monitor.</w:t>
                              </w:r>
                            </w:p>
                          </w:txbxContent>
                        </wps:txbx>
                        <wps:bodyPr rtlCol="0" anchor="ctr"/>
                      </wps:wsp>
                      <wps:wsp>
                        <wps:cNvPr id="33" name="Rectangle: Rounded Corners 13">
                          <a:extLst>
                            <a:ext uri="{FF2B5EF4-FFF2-40B4-BE49-F238E27FC236}">
                              <a16:creationId xmlns:a16="http://schemas.microsoft.com/office/drawing/2014/main" id="{93440A17-87C4-4689-BC49-E2C41FF098C3}"/>
                            </a:ext>
                          </a:extLst>
                        </wps:cNvPr>
                        <wps:cNvSpPr/>
                        <wps:spPr>
                          <a:xfrm>
                            <a:off x="0" y="5814038"/>
                            <a:ext cx="7713120" cy="770986"/>
                          </a:xfrm>
                          <a:prstGeom prst="roundRect">
                            <a:avLst/>
                          </a:prstGeom>
                          <a:solidFill>
                            <a:schemeClr val="accent3">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2F8C26D" w14:textId="77777777" w:rsidR="0012598E" w:rsidRPr="00ED6456" w:rsidRDefault="0012598E" w:rsidP="0012598E">
                              <w:pPr>
                                <w:pStyle w:val="NormalWeb"/>
                                <w:spacing w:before="0" w:beforeAutospacing="0" w:after="0" w:afterAutospacing="0"/>
                                <w:jc w:val="center"/>
                                <w:rPr>
                                  <w:sz w:val="18"/>
                                </w:rPr>
                              </w:pPr>
                              <w:r w:rsidRPr="00ED6456">
                                <w:rPr>
                                  <w:rFonts w:asciiTheme="minorHAnsi" w:hAnsi="Calibri" w:cstheme="minorBidi"/>
                                  <w:color w:val="FF0000"/>
                                  <w:kern w:val="24"/>
                                  <w:sz w:val="36"/>
                                  <w:szCs w:val="48"/>
                                </w:rPr>
                                <w:t>Class Teacher to complete Accident Book and Outdoor Learning Incident Book, sign and date.</w:t>
                              </w:r>
                            </w:p>
                          </w:txbxContent>
                        </wps:txbx>
                        <wps:bodyPr rtlCol="0" anchor="ctr"/>
                      </wps:wsp>
                      <wps:wsp>
                        <wps:cNvPr id="34" name="Arrow: Down 14">
                          <a:extLst>
                            <a:ext uri="{FF2B5EF4-FFF2-40B4-BE49-F238E27FC236}">
                              <a16:creationId xmlns:a16="http://schemas.microsoft.com/office/drawing/2014/main" id="{EF57036B-8097-4644-8C4A-066751630425}"/>
                            </a:ext>
                          </a:extLst>
                        </wps:cNvPr>
                        <wps:cNvSpPr/>
                        <wps:spPr>
                          <a:xfrm>
                            <a:off x="2746772" y="1716981"/>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Arrow: Down 15">
                          <a:extLst>
                            <a:ext uri="{FF2B5EF4-FFF2-40B4-BE49-F238E27FC236}">
                              <a16:creationId xmlns:a16="http://schemas.microsoft.com/office/drawing/2014/main" id="{959BCF96-9FF9-49D9-93BC-374273075B9E}"/>
                            </a:ext>
                          </a:extLst>
                        </wps:cNvPr>
                        <wps:cNvSpPr/>
                        <wps:spPr>
                          <a:xfrm>
                            <a:off x="4900057" y="1718473"/>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 name="Arrow: Down 16">
                          <a:extLst>
                            <a:ext uri="{FF2B5EF4-FFF2-40B4-BE49-F238E27FC236}">
                              <a16:creationId xmlns:a16="http://schemas.microsoft.com/office/drawing/2014/main" id="{C637B72E-BBA4-47C5-88A7-7004869FB74C}"/>
                            </a:ext>
                          </a:extLst>
                        </wps:cNvPr>
                        <wps:cNvSpPr/>
                        <wps:spPr>
                          <a:xfrm>
                            <a:off x="4905190" y="2888145"/>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 name="Arrow: Down 17">
                          <a:extLst>
                            <a:ext uri="{FF2B5EF4-FFF2-40B4-BE49-F238E27FC236}">
                              <a16:creationId xmlns:a16="http://schemas.microsoft.com/office/drawing/2014/main" id="{ECADA180-84CD-423F-AFC0-81675413F7D1}"/>
                            </a:ext>
                          </a:extLst>
                        </wps:cNvPr>
                        <wps:cNvSpPr/>
                        <wps:spPr>
                          <a:xfrm>
                            <a:off x="2736636" y="2895404"/>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 name="Arrow: Down 18">
                          <a:extLst>
                            <a:ext uri="{FF2B5EF4-FFF2-40B4-BE49-F238E27FC236}">
                              <a16:creationId xmlns:a16="http://schemas.microsoft.com/office/drawing/2014/main" id="{E0B67DE7-509B-41E9-A343-37B5A00FF146}"/>
                            </a:ext>
                          </a:extLst>
                        </wps:cNvPr>
                        <wps:cNvSpPr/>
                        <wps:spPr>
                          <a:xfrm>
                            <a:off x="5790926" y="4078752"/>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 name="Arrow: Down 19">
                          <a:extLst>
                            <a:ext uri="{FF2B5EF4-FFF2-40B4-BE49-F238E27FC236}">
                              <a16:creationId xmlns:a16="http://schemas.microsoft.com/office/drawing/2014/main" id="{87FE8271-DEEE-4C28-BE5A-9CF8D3B39309}"/>
                            </a:ext>
                          </a:extLst>
                        </wps:cNvPr>
                        <wps:cNvSpPr/>
                        <wps:spPr>
                          <a:xfrm>
                            <a:off x="1706184" y="4067849"/>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 name="Arrow: Down 20">
                          <a:extLst>
                            <a:ext uri="{FF2B5EF4-FFF2-40B4-BE49-F238E27FC236}">
                              <a16:creationId xmlns:a16="http://schemas.microsoft.com/office/drawing/2014/main" id="{3CA75A27-F8EC-45CE-AD77-FC71732135AC}"/>
                            </a:ext>
                          </a:extLst>
                        </wps:cNvPr>
                        <wps:cNvSpPr/>
                        <wps:spPr>
                          <a:xfrm>
                            <a:off x="5795121" y="5385838"/>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 name="Arrow: Down 21">
                          <a:extLst>
                            <a:ext uri="{FF2B5EF4-FFF2-40B4-BE49-F238E27FC236}">
                              <a16:creationId xmlns:a16="http://schemas.microsoft.com/office/drawing/2014/main" id="{43724826-D2FA-4001-BDA4-EB9F50653BC2}"/>
                            </a:ext>
                          </a:extLst>
                        </wps:cNvPr>
                        <wps:cNvSpPr/>
                        <wps:spPr>
                          <a:xfrm>
                            <a:off x="1706184" y="5385837"/>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Arrow: Down 22">
                          <a:extLst>
                            <a:ext uri="{FF2B5EF4-FFF2-40B4-BE49-F238E27FC236}">
                              <a16:creationId xmlns:a16="http://schemas.microsoft.com/office/drawing/2014/main" id="{744BD37C-F835-4F9E-896A-6A439550C412}"/>
                            </a:ext>
                          </a:extLst>
                        </wps:cNvPr>
                        <wps:cNvSpPr/>
                        <wps:spPr>
                          <a:xfrm>
                            <a:off x="9940675" y="2028934"/>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Arrow: Down 23">
                          <a:extLst>
                            <a:ext uri="{FF2B5EF4-FFF2-40B4-BE49-F238E27FC236}">
                              <a16:creationId xmlns:a16="http://schemas.microsoft.com/office/drawing/2014/main" id="{A181FED8-1771-4E29-9C5F-3D12C233C598}"/>
                            </a:ext>
                          </a:extLst>
                        </wps:cNvPr>
                        <wps:cNvSpPr/>
                        <wps:spPr>
                          <a:xfrm rot="14432650">
                            <a:off x="7883276" y="3295245"/>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1CC3013A" id="Group 1" o:spid="_x0000_s1026" style="position:absolute;left:0;text-align:left;margin-left:0;margin-top:.85pt;width:786.55pt;height:486.45pt;z-index:251658241;mso-position-horizontal:center;mso-position-horizontal-relative:page;mso-width-relative:margin;mso-height-relative:margin" coordsize="118279,65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ZGKQYAAGFAAAAOAAAAZHJzL2Uyb0RvYy54bWzsXFtvozgUfl9p/wPifRtsLjZR09Gqs+3L&#10;Xkad3R9AgVwkwMjQpv33e3wMTkg6UzrTpmjGL2kSfD35vnO1e/7hoSyc+1w2G1EtXHLmuU5epSLb&#10;VKuF+9+/V79x12napMqSQlT5wn3MG/fDxa+/nG/reU7FWhRZLh0YpGrm23rhrtu2ns9mTbrOy6Q5&#10;E3VewcOlkGXSwke5mmUy2cLoZTGjnhfNtkJmtRRp3jTw7Uf90L3A8ZfLPG3/WS6bvHWKhQtra/FV&#10;4uutep1dnCfzlUzq9SbtlpF8wyrKZFPBpGaoj0mbOHdyczRUuUmlaMSyPUtFORPL5SbNcQ+wG+Id&#10;7OZairsa97Kab1e1EROI9kBO3zxs+vf9taw/158kSGJbr0AW+Ent5WEpS/UXVuk8oMgejcjyh9ZJ&#10;4cs45jz2QbIpPIsIYzEJtFDTNUj+qF+6/qPrSQinLKZ+1zXkoUex66yfeTZYz7YGhDQ7ITTfJ4TP&#10;66TOUbbNHITwSTqbbOGq5VRJCUC9Aegk1arI586NuKuyPHMuhawA6Y6vNqiWA/2M5Jp5A0J8QmyU&#10;xpRx4jrHwmMk9DiNtQTC2A84V0MbASTzWjbtdS5KR71ZuICHKlMrQ6wl9382rW7ft1PzN6LYZFeb&#10;osAPcnV7WUjnPgECXF1deh5iHqbYawaC7peP79rHIledi+omX4Jc4HemOCPSMjfjJWmaVy3Rj9ZJ&#10;lutpQpjEzKKIrHrgtnBANfISlmfG7gboW+pB+rH1/rr2qmuOrDadva8tTHc2PXBmUbWmc7mphHxq&#10;gAJ21c2s28Py90Sj3rYPtw/QRL29FdkjAEi2xaXQeiap0rUANZO2EsdRrQC8uvnbozgYgWLkmlrX&#10;KBQHPNYQjmlIIoQp/BQdlX2FXR+eKyXAfJ/RXnq9Cunx+e04fgodGpTFXfmXyDRqwCRo6AF470ql&#10;gBD4vP9a4b4fCRFpWbBwv5cFqDnxF58kGcIRZAhfpNIDQuIoBlMBcAfkB5Sq7l/iAw2CiHXaxPJB&#10;s27AwR/NKmhPokfU5IxDNIIPUb/6UcaBUyBBTMfxIWY8jGLLh5/HS0I+GKd5cnxgI/iA+nu0s0R8&#10;n3MCkS/YB0oIgxBA4X1nIMIgiiNwknYOE1qQV3X8exW7704H6OvuO0xB7xkNHaao/9o6TPny1cMG&#10;JITxvydHCADuszEwRgCjCWGiB5/GYRR+zV2KICjWdHlzNhyHDwb2QzYYklg2vBUbjAM+OTZAeuZZ&#10;NqB6H88GDB8gZwbmAQhBowB3vzMPg3j6hISIrHno0l3vmlVC82A88KkRQiV7nyUEwfzfaEZAAOFT&#10;Hxwx5TAF3PdYl5l/MsNEA4+RaJgrfo1U6VMek6VEnwF+f0oYJ3xylABP/nlKmAzZqJham4cgpJBY&#10;xZ5fMA+MQpPTcMH6S9PhgvG/J8cFSAM9zwWMAEabB8y3cnDEwDwAI0jIUBW8PyOsdZgOI4wPPjlG&#10;jKkpE5Mfe4F1CDkJPP+gGMcY8QntKvKMeTFHV/LNo2n/KHiwxTisfO8n4Pq66NuVpDF42LnfkyOD&#10;KU3/LqXYzp2PYls5+szIaHtAGVTUmK43EAgFYjheMcivEk68CJ6rejSUJjwf2fVlCmSwCFwPYnjU&#10;uYphsHC7OnaOmMrwd3UOW3RWhz5e6+jF5EBtSswDUJuc1iiVHsQAl1DHwABqHjAE7c7JsaA+Sr/+&#10;SJXjyYHa1IkHoDZ5qbGgDkmsY1nKoSh2mOq0oLagPuHJOJVj1NHpANQmszQK1JT5UeQDPVS2ksdh&#10;4GH+xWpq9+c40zA5TW0KtgNQmxTRKFCHLPagFKVzLB7j7LBKazW11dSn1NSm7joAtcnyjAI1YV4E&#10;nnQH6ojx4OAgjgW1BfUJQR2Y2uk+qCFZ110kGAVq0NQhUYfHwP0IfR7ywwygBbUF9SlBbaqfA1C/&#10;rNy5r6k1qA9KPBbUFtSnBLUpYw5A/bK6ZRwHXsQgOagCRQ9CRd8GiroaYgNFiZUBVfI43b3AwFQi&#10;B6AeUXp0pIDrpyQIfBqF+iRQdyuYce5TpuNGdbqX2gzfT3UN9gXJELzPDffY8QpYd+deXZTf/wzv&#10;9/8zwMX/AAAA//8DAFBLAwQUAAYACAAAACEAfnlYwt8AAAAHAQAADwAAAGRycy9kb3ducmV2Lnht&#10;bEyPQU/CQBCF7yb+h82YeJNtRSjWbgkh6omQCCaG29Ad2obubNNd2vLvXU56nPde3vsmW46mET11&#10;rrasIJ5EIIgLq2suFXzvP54WIJxH1thYJgVXcrDM7+8yTLUd+Iv6nS9FKGGXooLK+zaV0hUVGXQT&#10;2xIH72Q7gz6cXSl1h0MoN418jqK5NFhzWKiwpXVFxXl3MQo+BxxW0/i935xP6+thP9v+bGJS6vFh&#10;XL2B8DT6vzDc8AM65IHpaC+snWgUhEd8UBMQN3OWTGMQRwWvycscZJ7J//z5LwAAAP//AwBQSwEC&#10;LQAUAAYACAAAACEAtoM4kv4AAADhAQAAEwAAAAAAAAAAAAAAAAAAAAAAW0NvbnRlbnRfVHlwZXNd&#10;LnhtbFBLAQItABQABgAIAAAAIQA4/SH/1gAAAJQBAAALAAAAAAAAAAAAAAAAAC8BAABfcmVscy8u&#10;cmVsc1BLAQItABQABgAIAAAAIQAakgZGKQYAAGFAAAAOAAAAAAAAAAAAAAAAAC4CAABkcnMvZTJv&#10;RG9jLnhtbFBLAQItABQABgAIAAAAIQB+eVjC3wAAAAcBAAAPAAAAAAAAAAAAAAAAAIMIAABkcnMv&#10;ZG93bnJldi54bWxQSwUGAAAAAAQABADzAAAAjwkAAAAA&#10;">
                <v:roundrect id="Rectangle: Rounded Corners 3" o:spid="_x0000_s1027" style="position:absolute;left:22927;width:71509;height:593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NVZwgAAANsAAAAPAAAAZHJzL2Rvd25yZXYueG1sRI9Bi8Iw&#10;FITvC/6H8AQvi6ZVEOkaZVEEwdNqweuzeduWbV5qk2r89xtB8DjMzDfMch1MI27UudqygnSSgCAu&#10;rK65VJCfduMFCOeRNTaWScGDHKxXg48lZtre+YduR1+KCGGXoYLK+zaT0hUVGXQT2xJH79d2Bn2U&#10;XSl1h/cIN42cJslcGqw5LlTY0qai4u/YGwUhTT+35/aSX104zW2wfRoOvVKjYfj+AuEp+Hf41d5r&#10;BdMZPL/EHyBX/wAAAP//AwBQSwECLQAUAAYACAAAACEA2+H2y+4AAACFAQAAEwAAAAAAAAAAAAAA&#10;AAAAAAAAW0NvbnRlbnRfVHlwZXNdLnhtbFBLAQItABQABgAIAAAAIQBa9CxbvwAAABUBAAALAAAA&#10;AAAAAAAAAAAAAB8BAABfcmVscy8ucmVsc1BLAQItABQABgAIAAAAIQDp8NVZwgAAANsAAAAPAAAA&#10;AAAAAAAAAAAAAAcCAABkcnMvZG93bnJldi54bWxQSwUGAAAAAAMAAwC3AAAA9gIAAAAA&#10;" fillcolor="#ffc000" strokecolor="#243f60 [1604]" strokeweight="2pt">
                  <v:textbox>
                    <w:txbxContent>
                      <w:p w14:paraId="19218D07"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36"/>
                            <w:szCs w:val="36"/>
                          </w:rPr>
                          <w:t xml:space="preserve">Situation assessed </w:t>
                        </w:r>
                        <w:r>
                          <w:rPr>
                            <w:rFonts w:asciiTheme="minorHAnsi" w:hAnsi="Calibri" w:cstheme="minorBidi"/>
                            <w:b/>
                            <w:bCs/>
                            <w:color w:val="002060"/>
                            <w:kern w:val="24"/>
                            <w:sz w:val="36"/>
                            <w:szCs w:val="36"/>
                          </w:rPr>
                          <w:t xml:space="preserve">as able to treat </w:t>
                        </w:r>
                        <w:r>
                          <w:rPr>
                            <w:rFonts w:asciiTheme="minorHAnsi" w:hAnsi="Calibri" w:cstheme="minorBidi"/>
                            <w:color w:val="002060"/>
                            <w:kern w:val="24"/>
                            <w:sz w:val="36"/>
                            <w:szCs w:val="36"/>
                          </w:rPr>
                          <w:t>casualty with First Aid</w:t>
                        </w:r>
                      </w:p>
                    </w:txbxContent>
                  </v:textbox>
                </v:roundrect>
                <v:roundrect id="Rectangle: Rounded Corners 4" o:spid="_x0000_s1028" style="position:absolute;left:48;top:9251;width:35935;height:733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TWxgAAANsAAAAPAAAAZHJzL2Rvd25yZXYueG1sRI9ba8JA&#10;FITfC/6H5Qh9040SVKKrFMG29ELxgvh4yJ5mg9mzaXYb47/vCkIfh5n5hlmsOluJlhpfOlYwGiYg&#10;iHOnSy4UHPabwQyED8gaK8ek4EoeVsvewwIz7S68pXYXChEh7DNUYEKoMyl9bsiiH7qaOHrfrrEY&#10;omwKqRu8RLit5DhJJtJiyXHBYE1rQ/l592sVnL7M/jN9t23xcUxf2uv0efL2Y5V67HdPcxCBuvAf&#10;vrdftYJxCrcv8QfI5R8AAAD//wMAUEsBAi0AFAAGAAgAAAAhANvh9svuAAAAhQEAABMAAAAAAAAA&#10;AAAAAAAAAAAAAFtDb250ZW50X1R5cGVzXS54bWxQSwECLQAUAAYACAAAACEAWvQsW78AAAAVAQAA&#10;CwAAAAAAAAAAAAAAAAAfAQAAX3JlbHMvLnJlbHNQSwECLQAUAAYACAAAACEAYPt01sYAAADbAAAA&#10;DwAAAAAAAAAAAAAAAAAHAgAAZHJzL2Rvd25yZXYueG1sUEsFBgAAAAADAAMAtwAAAPoCAAAAAA==&#10;" fillcolor="#f2dbdb [661]" strokecolor="#243f60 [1604]" strokeweight="2pt">
                  <v:textbox>
                    <w:txbxContent>
                      <w:p w14:paraId="300DC32F" w14:textId="77777777" w:rsidR="0012598E" w:rsidRDefault="0012598E" w:rsidP="0012598E">
                        <w:pPr>
                          <w:pStyle w:val="NormalWeb"/>
                          <w:spacing w:before="0" w:beforeAutospacing="0" w:after="0" w:afterAutospacing="0"/>
                          <w:jc w:val="center"/>
                        </w:pPr>
                        <w:r>
                          <w:rPr>
                            <w:rFonts w:asciiTheme="minorHAnsi" w:hAnsi="Calibri" w:cstheme="minorBidi"/>
                            <w:b/>
                            <w:bCs/>
                            <w:color w:val="002060"/>
                            <w:kern w:val="24"/>
                            <w:sz w:val="32"/>
                            <w:szCs w:val="32"/>
                          </w:rPr>
                          <w:t xml:space="preserve">Adult 1 (Class teacher) </w:t>
                        </w:r>
                      </w:p>
                      <w:p w14:paraId="1B05AEF4"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28"/>
                            <w:szCs w:val="28"/>
                          </w:rPr>
                          <w:t>Treat the casualty.</w:t>
                        </w:r>
                      </w:p>
                    </w:txbxContent>
                  </v:textbox>
                </v:roundrect>
                <v:roundrect id="Rectangle: Rounded Corners 5" o:spid="_x0000_s1029" style="position:absolute;left:41196;top:9344;width:35935;height:724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9FNxgAAANsAAAAPAAAAZHJzL2Rvd25yZXYueG1sRI9bawIx&#10;FITfBf9DOAXfarbipWyNUgpq8UKpltLHw+Z0s7g5WTdxXf99IxR8HGbmG2Y6b20pGqp94VjBUz8B&#10;QZw5XXCu4OuweHwG4QOyxtIxKbiSh/ms25liqt2FP6nZh1xECPsUFZgQqlRKnxmy6PuuIo7er6st&#10;hijrXOoaLxFuSzlIkrG0WHBcMFjRm6HsuD9bBT8f5rAbbmyTb7+Hq+Y6WY7XJ6tU76F9fQERqA33&#10;8H/7XSsYjOD2Jf4AOfsDAAD//wMAUEsBAi0AFAAGAAgAAAAhANvh9svuAAAAhQEAABMAAAAAAAAA&#10;AAAAAAAAAAAAAFtDb250ZW50X1R5cGVzXS54bWxQSwECLQAUAAYACAAAACEAWvQsW78AAAAVAQAA&#10;CwAAAAAAAAAAAAAAAAAfAQAAX3JlbHMvLnJlbHNQSwECLQAUAAYACAAAACEAD7fRTcYAAADbAAAA&#10;DwAAAAAAAAAAAAAAAAAHAgAAZHJzL2Rvd25yZXYueG1sUEsFBgAAAAADAAMAtwAAAPoCAAAAAA==&#10;" fillcolor="#f2dbdb [661]" strokecolor="#243f60 [1604]" strokeweight="2pt">
                  <v:textbox>
                    <w:txbxContent>
                      <w:p w14:paraId="09114A85" w14:textId="77777777" w:rsidR="0012598E" w:rsidRPr="00DA5783" w:rsidRDefault="0012598E" w:rsidP="0012598E">
                        <w:pPr>
                          <w:pStyle w:val="NormalWeb"/>
                          <w:spacing w:before="0" w:beforeAutospacing="0" w:after="0" w:afterAutospacing="0"/>
                          <w:jc w:val="center"/>
                          <w:rPr>
                            <w:sz w:val="18"/>
                          </w:rPr>
                        </w:pPr>
                        <w:r w:rsidRPr="00DA5783">
                          <w:rPr>
                            <w:rFonts w:asciiTheme="minorHAnsi" w:hAnsi="Calibri" w:cstheme="minorBidi"/>
                            <w:b/>
                            <w:color w:val="002060"/>
                            <w:kern w:val="24"/>
                            <w:sz w:val="22"/>
                            <w:szCs w:val="32"/>
                          </w:rPr>
                          <w:t xml:space="preserve">Adult 2 (Teaching Assistant) </w:t>
                        </w:r>
                      </w:p>
                      <w:p w14:paraId="77648417" w14:textId="77777777" w:rsidR="0012598E" w:rsidRPr="00DA5783" w:rsidRDefault="0012598E" w:rsidP="0012598E">
                        <w:pPr>
                          <w:pStyle w:val="NormalWeb"/>
                          <w:spacing w:before="0" w:beforeAutospacing="0" w:after="0" w:afterAutospacing="0"/>
                          <w:jc w:val="center"/>
                          <w:rPr>
                            <w:sz w:val="18"/>
                          </w:rPr>
                        </w:pPr>
                        <w:r w:rsidRPr="00DA5783">
                          <w:rPr>
                            <w:rFonts w:asciiTheme="minorHAnsi" w:hAnsi="Calibri" w:cstheme="minorBidi"/>
                            <w:color w:val="002060"/>
                            <w:kern w:val="24"/>
                            <w:sz w:val="20"/>
                            <w:szCs w:val="28"/>
                          </w:rPr>
                          <w:t>Call First Aider and bring emergency bag. Support first aider to calm the casualty.</w:t>
                        </w:r>
                      </w:p>
                    </w:txbxContent>
                  </v:textbox>
                </v:roundrect>
                <v:roundrect id="Rectangle: Rounded Corners 6" o:spid="_x0000_s1030" style="position:absolute;left:82344;top:9344;width:35935;height:97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86xgAAANsAAAAPAAAAZHJzL2Rvd25yZXYueG1sRI9ba8JA&#10;FITfC/6H5Qh9040iUaKrlEIvaEvxgvh4yJ5mg9mzaXYb47/vCkIfh5n5hlmsOluJlhpfOlYwGiYg&#10;iHOnSy4UHPYvgxkIH5A1Vo5JwZU8rJa9hwVm2l14S+0uFCJC2GeowIRQZ1L63JBFP3Q1cfS+XWMx&#10;RNkUUjd4iXBbyXGSpNJiyXHBYE3PhvLz7tcqOH2Z/edkY9vi4zh5a6/T13T9Y5V67HdPcxCBuvAf&#10;vrfftYJxCrcv8QfI5R8AAAD//wMAUEsBAi0AFAAGAAgAAAAhANvh9svuAAAAhQEAABMAAAAAAAAA&#10;AAAAAAAAAAAAAFtDb250ZW50X1R5cGVzXS54bWxQSwECLQAUAAYACAAAACEAWvQsW78AAAAVAQAA&#10;CwAAAAAAAAAAAAAAAAAfAQAAX3JlbHMvLnJlbHNQSwECLQAUAAYACAAAACEA/2VPOsYAAADbAAAA&#10;DwAAAAAAAAAAAAAAAAAHAgAAZHJzL2Rvd25yZXYueG1sUEsFBgAAAAADAAMAtwAAAPoCAAAAAA==&#10;" fillcolor="#f2dbdb [661]" strokecolor="#243f60 [1604]" strokeweight="2pt">
                  <v:textbox>
                    <w:txbxContent>
                      <w:p w14:paraId="4D9B8DF9" w14:textId="77777777" w:rsidR="0012598E" w:rsidRPr="00DA5783" w:rsidRDefault="0012598E" w:rsidP="0012598E">
                        <w:pPr>
                          <w:pStyle w:val="NormalWeb"/>
                          <w:spacing w:before="0" w:beforeAutospacing="0" w:after="0" w:afterAutospacing="0"/>
                          <w:jc w:val="center"/>
                          <w:rPr>
                            <w:sz w:val="20"/>
                          </w:rPr>
                        </w:pPr>
                        <w:r w:rsidRPr="00DA5783">
                          <w:rPr>
                            <w:rFonts w:asciiTheme="minorHAnsi" w:hAnsi="Calibri" w:cstheme="minorBidi"/>
                            <w:b/>
                            <w:color w:val="002060"/>
                            <w:kern w:val="24"/>
                            <w:szCs w:val="32"/>
                          </w:rPr>
                          <w:t xml:space="preserve">Remaining staff (Adult 3) </w:t>
                        </w:r>
                      </w:p>
                      <w:p w14:paraId="63A2671E" w14:textId="77777777" w:rsidR="0012598E" w:rsidRPr="00DA5783" w:rsidRDefault="0012598E" w:rsidP="0012598E">
                        <w:pPr>
                          <w:pStyle w:val="NormalWeb"/>
                          <w:spacing w:before="0" w:beforeAutospacing="0" w:after="0" w:afterAutospacing="0"/>
                          <w:jc w:val="center"/>
                          <w:rPr>
                            <w:sz w:val="20"/>
                          </w:rPr>
                        </w:pPr>
                        <w:r w:rsidRPr="00DA5783">
                          <w:rPr>
                            <w:rFonts w:asciiTheme="minorHAnsi" w:hAnsi="Calibri" w:cstheme="minorBidi"/>
                            <w:color w:val="002060"/>
                            <w:kern w:val="24"/>
                            <w:sz w:val="22"/>
                            <w:szCs w:val="28"/>
                          </w:rPr>
                          <w:t>Lead other pupils safely to outdoor classroom and await further instructions. Keep children calm and play circle time games.</w:t>
                        </w:r>
                      </w:p>
                    </w:txbxContent>
                  </v:textbox>
                </v:roundrect>
                <v:roundrect id="Rectangle: Rounded Corners 7" o:spid="_x0000_s1031" style="position:absolute;left:13388;top:21172;width:54696;height:733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aILwwAAANsAAAAPAAAAZHJzL2Rvd25yZXYueG1sRI9Ba8JA&#10;FITvBf/D8gRvdaNI1egqIogKQtsoen1kn0k0+zZk15j+e7dQ6HGYmW+Y+bI1pWiodoVlBYN+BII4&#10;tbrgTMHpuHmfgHAeWWNpmRT8kIPlovM2x1jbJ39Tk/hMBAi7GBXk3lexlC7NyaDr24o4eFdbG/RB&#10;1pnUNT4D3JRyGEUf0mDBYSHHitY5pffkYRRMb3JPo3PxGTXJ+TC+bi9f3rFSvW67moHw1Pr/8F97&#10;pxUMx/D7JfwAuXgBAAD//wMAUEsBAi0AFAAGAAgAAAAhANvh9svuAAAAhQEAABMAAAAAAAAAAAAA&#10;AAAAAAAAAFtDb250ZW50X1R5cGVzXS54bWxQSwECLQAUAAYACAAAACEAWvQsW78AAAAVAQAACwAA&#10;AAAAAAAAAAAAAAAfAQAAX3JlbHMvLnJlbHNQSwECLQAUAAYACAAAACEA1IWiC8MAAADbAAAADwAA&#10;AAAAAAAAAAAAAAAHAgAAZHJzL2Rvd25yZXYueG1sUEsFBgAAAAADAAMAtwAAAPcCAAAAAA==&#10;" fillcolor="#ccc0d9 [1303]" strokecolor="#243f60 [1604]" strokeweight="2pt">
                  <v:textbox>
                    <w:txbxContent>
                      <w:p w14:paraId="7D5EB7F7"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40"/>
                            <w:szCs w:val="40"/>
                          </w:rPr>
                          <w:t>Decide casualty status of the child.</w:t>
                        </w:r>
                      </w:p>
                    </w:txbxContent>
                  </v:textbox>
                </v:roundrect>
                <v:roundrect id="Rectangle: Rounded Corners 8" o:spid="_x0000_s1032" style="position:absolute;left:48;top:32956;width:35935;height:67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6+wwAAANsAAAAPAAAAZHJzL2Rvd25yZXYueG1sRE9Na8JA&#10;EL0L/Q/LFHrTTT1ISF1DWi2kCAVjoXobstMkmJ2N2W0S/333IPT4eN/rdDKtGKh3jWUFz4sIBHFp&#10;dcOVgq/j+zwG4TyyxtYyKbiRg3TzMFtjou3IBxoKX4kQwi5BBbX3XSKlK2sy6Ba2Iw7cj+0N+gD7&#10;SuoexxBuWrmMopU02HBoqLGjt5rKS/FrFBy/d+jz7LSKXy/VsPu05+t++6HU0+OUvYDwNPl/8d2d&#10;awXLMDZ8CT9Abv4AAAD//wMAUEsBAi0AFAAGAAgAAAAhANvh9svuAAAAhQEAABMAAAAAAAAAAAAA&#10;AAAAAAAAAFtDb250ZW50X1R5cGVzXS54bWxQSwECLQAUAAYACAAAACEAWvQsW78AAAAVAQAACwAA&#10;AAAAAAAAAAAAAAAfAQAAX3JlbHMvLnJlbHNQSwECLQAUAAYACAAAACEAPpIuvsMAAADbAAAADwAA&#10;AAAAAAAAAAAAAAAHAgAAZHJzL2Rvd25yZXYueG1sUEsFBgAAAAADAAMAtwAAAPcCAAAAAA==&#10;" fillcolor="#d99594 [1941]" strokecolor="#243f60 [1604]" strokeweight="2pt">
                  <v:textbox>
                    <w:txbxContent>
                      <w:p w14:paraId="4F65DBA3" w14:textId="77777777" w:rsidR="0012598E" w:rsidRDefault="0012598E" w:rsidP="0012598E">
                        <w:pPr>
                          <w:pStyle w:val="NormalWeb"/>
                          <w:spacing w:before="0" w:beforeAutospacing="0" w:after="0" w:afterAutospacing="0"/>
                          <w:jc w:val="center"/>
                        </w:pPr>
                        <w:r>
                          <w:rPr>
                            <w:rFonts w:asciiTheme="minorHAnsi" w:hAnsi="Calibri" w:cstheme="minorBidi"/>
                            <w:color w:val="002060"/>
                            <w:kern w:val="24"/>
                            <w:sz w:val="28"/>
                            <w:szCs w:val="28"/>
                          </w:rPr>
                          <w:t>Child needs to go home or further non-urgent treatment is required.</w:t>
                        </w:r>
                      </w:p>
                    </w:txbxContent>
                  </v:textbox>
                </v:roundrect>
                <v:roundrect id="Rectangle: Rounded Corners 9" o:spid="_x0000_s1033" style="position:absolute;left:41196;top:32926;width:35935;height:67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V2OwwAAANsAAAAPAAAAZHJzL2Rvd25yZXYueG1sRI9Bi8Iw&#10;FITvC/6H8ARva6qIrNUoRVFElgWrB4+P5tlWm5fSxFr//WZhweMwM98wi1VnKtFS40rLCkbDCARx&#10;ZnXJuYLzafv5BcJ5ZI2VZVLwIgerZe9jgbG2Tz5Sm/pcBAi7GBUU3texlC4ryKAb2po4eFfbGPRB&#10;NrnUDT4D3FRyHEVTabDksFBgTeuCsnv6MAom7e47bzfJRf8kVN3X6eRwm+2VGvS7ZA7CU+ff4f/2&#10;XisYz+DvS/gBcvkLAAD//wMAUEsBAi0AFAAGAAgAAAAhANvh9svuAAAAhQEAABMAAAAAAAAAAAAA&#10;AAAAAAAAAFtDb250ZW50X1R5cGVzXS54bWxQSwECLQAUAAYACAAAACEAWvQsW78AAAAVAQAACwAA&#10;AAAAAAAAAAAAAAAfAQAAX3JlbHMvLnJlbHNQSwECLQAUAAYACAAAACEAMG1djsMAAADbAAAADwAA&#10;AAAAAAAAAAAAAAAHAgAAZHJzL2Rvd25yZXYueG1sUEsFBgAAAAADAAMAtwAAAPcCAAAAAA==&#10;" fillcolor="#fbd4b4 [1305]" strokecolor="#243f60 [1604]" strokeweight="2pt">
                  <v:textbox>
                    <w:txbxContent>
                      <w:p w14:paraId="71412C6F" w14:textId="77777777" w:rsidR="0012598E" w:rsidRPr="0028467A" w:rsidRDefault="0012598E" w:rsidP="0012598E">
                        <w:pPr>
                          <w:pStyle w:val="NormalWeb"/>
                          <w:spacing w:before="0" w:beforeAutospacing="0" w:after="0" w:afterAutospacing="0"/>
                          <w:jc w:val="center"/>
                          <w:rPr>
                            <w:sz w:val="20"/>
                          </w:rPr>
                        </w:pPr>
                        <w:r w:rsidRPr="0028467A">
                          <w:rPr>
                            <w:rFonts w:asciiTheme="minorHAnsi" w:hAnsi="Calibri" w:cstheme="minorBidi"/>
                            <w:color w:val="002060"/>
                            <w:kern w:val="24"/>
                            <w:sz w:val="22"/>
                            <w:szCs w:val="28"/>
                          </w:rPr>
                          <w:t>Child able to carry on session – forest school leader to monitor child and advise class teacher.</w:t>
                        </w:r>
                      </w:p>
                    </w:txbxContent>
                  </v:textbox>
                </v:roundrect>
                <v:roundrect id="Rectangle: Rounded Corners 10" o:spid="_x0000_s1034" style="position:absolute;left:82332;top:24830;width:35934;height:240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mLOwQAAANsAAAAPAAAAZHJzL2Rvd25yZXYueG1sRE9Ni8Iw&#10;EL0L/ocwgjdNd1fErUYpLisiItj14HFoxrZrMylNrPXfm4Pg8fG+F6vOVKKlxpWWFXyMIxDEmdUl&#10;5wpOf7+jGQjnkTVWlknBgxyslv3eAmNt73ykNvW5CCHsYlRQeF/HUrqsIINubGviwF1sY9AH2ORS&#10;N3gP4aaSn1E0lQZLDg0F1rQuKLumN6Ng0m72efuTnPUhoeq6Tie7/++tUsNBl8xBeOr8W/xyb7WC&#10;r7A+fAk/QC6fAAAA//8DAFBLAQItABQABgAIAAAAIQDb4fbL7gAAAIUBAAATAAAAAAAAAAAAAAAA&#10;AAAAAABbQ29udGVudF9UeXBlc10ueG1sUEsBAi0AFAAGAAgAAAAhAFr0LFu/AAAAFQEAAAsAAAAA&#10;AAAAAAAAAAAAHwEAAF9yZWxzLy5yZWxzUEsBAi0AFAAGAAgAAAAhACSOYs7BAAAA2wAAAA8AAAAA&#10;AAAAAAAAAAAABwIAAGRycy9kb3ducmV2LnhtbFBLBQYAAAAAAwADALcAAAD1AgAAAAA=&#10;" fillcolor="#fbd4b4 [1305]" strokecolor="#243f60 [1604]" strokeweight="2pt">
                  <v:textbox>
                    <w:txbxContent>
                      <w:p w14:paraId="3581F648" w14:textId="77777777" w:rsidR="0012598E" w:rsidRPr="00E71D87" w:rsidRDefault="0012598E" w:rsidP="0012598E">
                        <w:pPr>
                          <w:pStyle w:val="NormalWeb"/>
                          <w:spacing w:before="0" w:beforeAutospacing="0" w:after="0" w:afterAutospacing="0"/>
                          <w:jc w:val="center"/>
                          <w:rPr>
                            <w:sz w:val="36"/>
                            <w:szCs w:val="36"/>
                          </w:rPr>
                        </w:pPr>
                        <w:r w:rsidRPr="00E71D87">
                          <w:rPr>
                            <w:rFonts w:asciiTheme="minorHAnsi" w:hAnsi="Calibri" w:cstheme="minorBidi"/>
                            <w:color w:val="002060"/>
                            <w:kern w:val="24"/>
                            <w:sz w:val="40"/>
                            <w:szCs w:val="40"/>
                          </w:rPr>
                          <w:t>Session resumed and adults advised to return to base circle. Children advised of any information needed to prevent further similar accidents.</w:t>
                        </w:r>
                      </w:p>
                    </w:txbxContent>
                  </v:textbox>
                </v:roundrect>
                <v:roundrect id="Rectangle: Rounded Corners 11" o:spid="_x0000_s1035" style="position:absolute;top:45243;width:35934;height:72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RH+xgAAANsAAAAPAAAAZHJzL2Rvd25yZXYueG1sRI/dasJA&#10;FITvC32H5Qi9qxtbCCG6irYWIoWCP6DeHbLHJJg9m2bXJH37bqHg5TAz3zCzxWBq0VHrKssKJuMI&#10;BHFudcWFgsP+4zkB4TyyxtoyKfghB4v548MMU2173lK384UIEHYpKii9b1IpXV6SQTe2DXHwLrY1&#10;6INsC6lb7APc1PIlimJpsOKwUGJDbyXl193NKNgf1+iz5SlOVteiW3/Z8/fn+0app9GwnILwNPh7&#10;+L+daQWvE/j7En6AnP8CAAD//wMAUEsBAi0AFAAGAAgAAAAhANvh9svuAAAAhQEAABMAAAAAAAAA&#10;AAAAAAAAAAAAAFtDb250ZW50X1R5cGVzXS54bWxQSwECLQAUAAYACAAAACEAWvQsW78AAAAVAQAA&#10;CwAAAAAAAAAAAAAAAAAfAQAAX3JlbHMvLnJlbHNQSwECLQAUAAYACAAAACEAKnER/sYAAADbAAAA&#10;DwAAAAAAAAAAAAAAAAAHAgAAZHJzL2Rvd25yZXYueG1sUEsFBgAAAAADAAMAtwAAAPoCAAAAAA==&#10;" fillcolor="#d99594 [1941]" strokecolor="#243f60 [1604]" strokeweight="2pt">
                  <v:textbox>
                    <w:txbxContent>
                      <w:p w14:paraId="71F18458" w14:textId="77777777" w:rsidR="0012598E" w:rsidRPr="005361AB" w:rsidRDefault="0012598E" w:rsidP="0012598E">
                        <w:pPr>
                          <w:pStyle w:val="NormalWeb"/>
                          <w:spacing w:before="0" w:beforeAutospacing="0" w:after="0" w:afterAutospacing="0"/>
                          <w:jc w:val="center"/>
                          <w:rPr>
                            <w:sz w:val="20"/>
                          </w:rPr>
                        </w:pPr>
                        <w:r w:rsidRPr="005361AB">
                          <w:rPr>
                            <w:rFonts w:asciiTheme="minorHAnsi" w:hAnsi="Calibri" w:cstheme="minorBidi"/>
                            <w:color w:val="002060"/>
                            <w:kern w:val="24"/>
                            <w:sz w:val="22"/>
                            <w:szCs w:val="28"/>
                          </w:rPr>
                          <w:t>Parents/carers contacted by school and informed of accident and treatment. School Senior team advised.</w:t>
                        </w:r>
                      </w:p>
                    </w:txbxContent>
                  </v:textbox>
                </v:roundrect>
                <v:roundrect id="Rectangle: Rounded Corners 12" o:spid="_x0000_s1036" style="position:absolute;left:41196;top:45215;width:35935;height:72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FkixQAAANsAAAAPAAAAZHJzL2Rvd25yZXYueG1sRI9Ba8JA&#10;FITvgv9heUJvzcZUik1dJUQsUopg6sHjI/uaRLNvQ3Yb03/fLRQ8DjPzDbPajKYVA/WusaxgHsUg&#10;iEurG64UnD53j0sQziNrbC2Tgh9ysFlPJytMtb3xkYbCVyJA2KWooPa+S6V0ZU0GXWQ74uB92d6g&#10;D7KvpO7xFuCmlUkcP0uDDYeFGjvKayqvxbdRsBjePqphm531IaP2mheL98vLXqmH2Zi9gvA0+nv4&#10;v73XCp4S+PsSfoBc/wIAAP//AwBQSwECLQAUAAYACAAAACEA2+H2y+4AAACFAQAAEwAAAAAAAAAA&#10;AAAAAAAAAAAAW0NvbnRlbnRfVHlwZXNdLnhtbFBLAQItABQABgAIAAAAIQBa9CxbvwAAABUBAAAL&#10;AAAAAAAAAAAAAAAAAB8BAABfcmVscy8ucmVsc1BLAQItABQABgAIAAAAIQC7EFkixQAAANsAAAAP&#10;AAAAAAAAAAAAAAAAAAcCAABkcnMvZG93bnJldi54bWxQSwUGAAAAAAMAAwC3AAAA+QIAAAAA&#10;" fillcolor="#fbd4b4 [1305]" strokecolor="#243f60 [1604]" strokeweight="2pt">
                  <v:textbox>
                    <w:txbxContent>
                      <w:p w14:paraId="16784CFF" w14:textId="77777777" w:rsidR="0012598E" w:rsidRPr="0028467A" w:rsidRDefault="0012598E" w:rsidP="0012598E">
                        <w:pPr>
                          <w:pStyle w:val="NormalWeb"/>
                          <w:spacing w:before="0" w:beforeAutospacing="0" w:after="0" w:afterAutospacing="0"/>
                          <w:jc w:val="center"/>
                          <w:rPr>
                            <w:sz w:val="22"/>
                          </w:rPr>
                        </w:pPr>
                        <w:r w:rsidRPr="0028467A">
                          <w:rPr>
                            <w:rFonts w:asciiTheme="minorHAnsi" w:hAnsi="Calibri" w:cstheme="minorBidi"/>
                            <w:color w:val="002060"/>
                            <w:kern w:val="24"/>
                            <w:szCs w:val="28"/>
                          </w:rPr>
                          <w:t>Parents informed of accident and treatment verbally over telephone. Advised to monitor.</w:t>
                        </w:r>
                      </w:p>
                    </w:txbxContent>
                  </v:textbox>
                </v:roundrect>
                <v:roundrect id="Rectangle: Rounded Corners 13" o:spid="_x0000_s1037" style="position:absolute;top:58140;width:77131;height:77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D/xAAAANsAAAAPAAAAZHJzL2Rvd25yZXYueG1sRI/NasMw&#10;EITvgbyD2EBvidwaTOtECUmh4GNjB5rcFmtjm1orY8k/7dNXhUKPw8x8w+wOs2nFSL1rLCt43EQg&#10;iEurG64UXIq39TMI55E1tpZJwRc5OOyXix2m2k58pjH3lQgQdikqqL3vUildWZNBt7EdcfDutjfo&#10;g+wrqXucAty08imKEmmw4bBQY0evNZWf+WAUFPkpS4rT7frRHb/PfnivyheelHpYzcctCE+z/w//&#10;tTOtII7h90v4AXL/AwAA//8DAFBLAQItABQABgAIAAAAIQDb4fbL7gAAAIUBAAATAAAAAAAAAAAA&#10;AAAAAAAAAABbQ29udGVudF9UeXBlc10ueG1sUEsBAi0AFAAGAAgAAAAhAFr0LFu/AAAAFQEAAAsA&#10;AAAAAAAAAAAAAAAAHwEAAF9yZWxzLy5yZWxzUEsBAi0AFAAGAAgAAAAhAOX7oP/EAAAA2wAAAA8A&#10;AAAAAAAAAAAAAAAABwIAAGRycy9kb3ducmV2LnhtbFBLBQYAAAAAAwADALcAAAD4AgAAAAA=&#10;" fillcolor="#eaf1dd [662]" strokecolor="#243f60 [1604]" strokeweight="2pt">
                  <v:textbox>
                    <w:txbxContent>
                      <w:p w14:paraId="32F8C26D" w14:textId="77777777" w:rsidR="0012598E" w:rsidRPr="00ED6456" w:rsidRDefault="0012598E" w:rsidP="0012598E">
                        <w:pPr>
                          <w:pStyle w:val="NormalWeb"/>
                          <w:spacing w:before="0" w:beforeAutospacing="0" w:after="0" w:afterAutospacing="0"/>
                          <w:jc w:val="center"/>
                          <w:rPr>
                            <w:sz w:val="18"/>
                          </w:rPr>
                        </w:pPr>
                        <w:r w:rsidRPr="00ED6456">
                          <w:rPr>
                            <w:rFonts w:asciiTheme="minorHAnsi" w:hAnsi="Calibri" w:cstheme="minorBidi"/>
                            <w:color w:val="FF0000"/>
                            <w:kern w:val="24"/>
                            <w:sz w:val="36"/>
                            <w:szCs w:val="48"/>
                          </w:rPr>
                          <w:t>Class Teacher to complete Accident Book and Outdoor Learning Incident Book, sign and date.</w:t>
                        </w:r>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4" o:spid="_x0000_s1038" type="#_x0000_t67" style="position:absolute;left:27467;top:17169;width:1811;height:34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2UxAAAANsAAAAPAAAAZHJzL2Rvd25yZXYueG1sRI9Ba8JA&#10;FITvQv/D8gq96SYqYlM3IgWLeCnGUujtkX1NQrNvQ/bVpP/eFQoeh5n5htlsR9eqC/Wh8WwgnSWg&#10;iEtvG64MfJz30zWoIMgWW89k4I8CbPOHyQYz6wc+0aWQSkUIhwwN1CJdpnUoa3IYZr4jjt637x1K&#10;lH2lbY9DhLtWz5NkpR02HBdq7Oi1pvKn+HUGZPX5thsq+VokKR/G47vbd89zY54ex90LKKFR7uH/&#10;9sEaWCzh9iX+AJ1fAQAA//8DAFBLAQItABQABgAIAAAAIQDb4fbL7gAAAIUBAAATAAAAAAAAAAAA&#10;AAAAAAAAAABbQ29udGVudF9UeXBlc10ueG1sUEsBAi0AFAAGAAgAAAAhAFr0LFu/AAAAFQEAAAsA&#10;AAAAAAAAAAAAAAAAHwEAAF9yZWxzLy5yZWxzUEsBAi0AFAAGAAgAAAAhAMgazZTEAAAA2wAAAA8A&#10;AAAAAAAAAAAAAAAABwIAAGRycy9kb3ducmV2LnhtbFBLBQYAAAAAAwADALcAAAD4AgAAAAA=&#10;" adj="15916" fillcolor="#c4bc96 [2414]" strokecolor="#243f60 [1604]" strokeweight="2pt"/>
                <v:shape id="Arrow: Down 15" o:spid="_x0000_s1039" type="#_x0000_t67" style="position:absolute;left:49000;top:17184;width:1811;height:34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mgPxAAAANsAAAAPAAAAZHJzL2Rvd25yZXYueG1sRI9Ba8JA&#10;FITvQv/D8gq96SaKYlM3IgWLeCnGUujtkX1NQrNvQ/bVpP/eFQoeh5n5htlsR9eqC/Wh8WwgnSWg&#10;iEtvG64MfJz30zWoIMgWW89k4I8CbPOHyQYz6wc+0aWQSkUIhwwN1CJdpnUoa3IYZr4jjt637x1K&#10;lH2lbY9DhLtWz5NkpR02HBdq7Oi1pvKn+HUGZPX5thsq+VokKR/G47vbd89zY54ex90LKKFR7uH/&#10;9sEaWCzh9iX+AJ1fAQAA//8DAFBLAQItABQABgAIAAAAIQDb4fbL7gAAAIUBAAATAAAAAAAAAAAA&#10;AAAAAAAAAABbQ29udGVudF9UeXBlc10ueG1sUEsBAi0AFAAGAAgAAAAhAFr0LFu/AAAAFQEAAAsA&#10;AAAAAAAAAAAAAAAAHwEAAF9yZWxzLy5yZWxzUEsBAi0AFAAGAAgAAAAhAKdWaA/EAAAA2wAAAA8A&#10;AAAAAAAAAAAAAAAABwIAAGRycy9kb3ducmV2LnhtbFBLBQYAAAAAAwADALcAAAD4AgAAAAA=&#10;" adj="15916" fillcolor="#c4bc96 [2414]" strokecolor="#243f60 [1604]" strokeweight="2pt"/>
                <v:shape id="Arrow: Down 16" o:spid="_x0000_s1040" type="#_x0000_t67" style="position:absolute;left:49051;top:28881;width:1811;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PZ4wwAAANsAAAAPAAAAZHJzL2Rvd25yZXYueG1sRI9Ba8JA&#10;FITvQv/D8grezEaFoNFVpKBIL6Uqhd4e2WcSmn0bsk8T/323UPA4zMw3zHo7uEbdqQu1ZwPTJAVF&#10;XHhbc2ngct5PFqCCIFtsPJOBBwXYbl5Ga8yt7/mT7icpVYRwyNFAJdLmWoeiIoch8S1x9K6+cyhR&#10;dqW2HfYR7ho9S9NMO6w5LlTY0ltFxc/p5gxI9nXY9aV8z9MpH4f3D7dvlzNjxq/DbgVKaJBn+L99&#10;tAbmGfx9iT9Ab34BAAD//wMAUEsBAi0AFAAGAAgAAAAhANvh9svuAAAAhQEAABMAAAAAAAAAAAAA&#10;AAAAAAAAAFtDb250ZW50X1R5cGVzXS54bWxQSwECLQAUAAYACAAAACEAWvQsW78AAAAVAQAACwAA&#10;AAAAAAAAAAAAAAAfAQAAX3JlbHMvLnJlbHNQSwECLQAUAAYACAAAACEAV4T2eMMAAADbAAAADwAA&#10;AAAAAAAAAAAAAAAHAgAAZHJzL2Rvd25yZXYueG1sUEsFBgAAAAADAAMAtwAAAPcCAAAAAA==&#10;" adj="15916" fillcolor="#c4bc96 [2414]" strokecolor="#243f60 [1604]" strokeweight="2pt"/>
                <v:shape id="Arrow: Down 17" o:spid="_x0000_s1041" type="#_x0000_t67" style="position:absolute;left:27366;top:28954;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FPjxAAAANsAAAAPAAAAZHJzL2Rvd25yZXYueG1sRI9Ba8JA&#10;FITvQv/D8gq96SYK2kY3IgVFehFtKfT2yD6T0OzbkH2a9N93BcHjMDPfMKv14Bp1pS7Ung2kkwQU&#10;ceFtzaWBr8/t+BVUEGSLjWcy8EcB1vnTaIWZ9T0f6XqSUkUIhwwNVCJtpnUoKnIYJr4ljt7Zdw4l&#10;yq7UtsM+wl2jp0ky1w5rjgsVtvReUfF7ujgDMv/ebfpSfmZJyvvh4+C27dvUmJfnYbMEJTTII3xv&#10;762B2QJuX+IP0Pk/AAAA//8DAFBLAQItABQABgAIAAAAIQDb4fbL7gAAAIUBAAATAAAAAAAAAAAA&#10;AAAAAAAAAABbQ29udGVudF9UeXBlc10ueG1sUEsBAi0AFAAGAAgAAAAhAFr0LFu/AAAAFQEAAAsA&#10;AAAAAAAAAAAAAAAAHwEAAF9yZWxzLy5yZWxzUEsBAi0AFAAGAAgAAAAhADjIU+PEAAAA2wAAAA8A&#10;AAAAAAAAAAAAAAAABwIAAGRycy9kb3ducmV2LnhtbFBLBQYAAAAAAwADALcAAAD4AgAAAAA=&#10;" adj="15916" fillcolor="#c4bc96 [2414]" strokecolor="#243f60 [1604]" strokeweight="2pt"/>
                <v:shape id="Arrow: Down 18" o:spid="_x0000_s1042" type="#_x0000_t67" style="position:absolute;left:57909;top:40787;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8eRwQAAANsAAAAPAAAAZHJzL2Rvd25yZXYueG1sRE9Na8JA&#10;EL0L/Q/LFHrTjQrBpq4iBUvoRUxLobchOybB7GzITpP037sHwePjfW/3k2vVQH1oPBtYLhJQxKW3&#10;DVcGvr+O8w2oIMgWW89k4J8C7HdPsy1m1o98pqGQSsUQDhkaqEW6TOtQ1uQwLHxHHLmL7x1KhH2l&#10;bY9jDHetXiVJqh02HBtq7Oi9pvJa/DkDkv58HMZKftfJkvPp8+SO3evKmJfn6fAGSmiSh/juzq2B&#10;dRwbv8QfoHc3AAAA//8DAFBLAQItABQABgAIAAAAIQDb4fbL7gAAAIUBAAATAAAAAAAAAAAAAAAA&#10;AAAAAABbQ29udGVudF9UeXBlc10ueG1sUEsBAi0AFAAGAAgAAAAhAFr0LFu/AAAAFQEAAAsAAAAA&#10;AAAAAAAAAAAAHwEAAF9yZWxzLy5yZWxzUEsBAi0AFAAGAAgAAAAhAElXx5HBAAAA2wAAAA8AAAAA&#10;AAAAAAAAAAAABwIAAGRycy9kb3ducmV2LnhtbFBLBQYAAAAAAwADALcAAAD1AgAAAAA=&#10;" adj="15916" fillcolor="#c4bc96 [2414]" strokecolor="#243f60 [1604]" strokeweight="2pt"/>
                <v:shape id="Arrow: Down 19" o:spid="_x0000_s1043" type="#_x0000_t67" style="position:absolute;left:17061;top:40678;width:1811;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2IKwwAAANsAAAAPAAAAZHJzL2Rvd25yZXYueG1sRI/NisJA&#10;EITvwr7D0At704kKotFRZEERL+IPC3trMm0SNtMTMq3Jvr0jCB6LqvqKWqw6V6k7NaH0bGA4SEAR&#10;Z96WnBu4nDf9KaggyBYrz2TgnwKslh+9BabWt3yk+0lyFSEcUjRQiNSp1iEryGEY+Jo4elffOJQo&#10;m1zbBtsId5UeJclEOyw5LhRY03dB2d/p5gzI5Ge7bnP5HSdD3nX7g9vUs5ExX5/deg5KqJN3+NXe&#10;WQPjGTy/xB+glw8AAAD//wMAUEsBAi0AFAAGAAgAAAAhANvh9svuAAAAhQEAABMAAAAAAAAAAAAA&#10;AAAAAAAAAFtDb250ZW50X1R5cGVzXS54bWxQSwECLQAUAAYACAAAACEAWvQsW78AAAAVAQAACwAA&#10;AAAAAAAAAAAAAAAfAQAAX3JlbHMvLnJlbHNQSwECLQAUAAYACAAAACEAJhtiCsMAAADbAAAADwAA&#10;AAAAAAAAAAAAAAAHAgAAZHJzL2Rvd25yZXYueG1sUEsFBgAAAAADAAMAtwAAAPcCAAAAAA==&#10;" adj="15916" fillcolor="#c4bc96 [2414]" strokecolor="#243f60 [1604]" strokeweight="2pt"/>
                <v:shape id="Arrow: Down 20" o:spid="_x0000_s1044" type="#_x0000_t67" style="position:absolute;left:57951;top:53858;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7jqwAAAANsAAAAPAAAAZHJzL2Rvd25yZXYueG1sRE9Ni8Iw&#10;EL0v+B/CCN7WVF1krUYRwUX2IroieBuasS02k9LM2vrvzUHw+Hjfi1XnKnWnJpSeDYyGCSjizNuS&#10;cwOnv+3nN6ggyBYrz2TgQQFWy97HAlPrWz7Q/Si5iiEcUjRQiNSp1iEryGEY+po4clffOJQIm1zb&#10;BtsY7io9TpKpdlhybCiwpk1B2e347wzI9PyzbnO5TJIR77rfvdvWs7Exg363noMS6uQtfrl31sBX&#10;XB+/xB+gl08AAAD//wMAUEsBAi0AFAAGAAgAAAAhANvh9svuAAAAhQEAABMAAAAAAAAAAAAAAAAA&#10;AAAAAFtDb250ZW50X1R5cGVzXS54bWxQSwECLQAUAAYACAAAACEAWvQsW78AAAAVAQAACwAAAAAA&#10;AAAAAAAAAAAfAQAAX3JlbHMvLnJlbHNQSwECLQAUAAYACAAAACEA7ye46sAAAADbAAAADwAAAAAA&#10;AAAAAAAAAAAHAgAAZHJzL2Rvd25yZXYueG1sUEsFBgAAAAADAAMAtwAAAPQCAAAAAA==&#10;" adj="15916" fillcolor="#c4bc96 [2414]" strokecolor="#243f60 [1604]" strokeweight="2pt"/>
                <v:shape id="Arrow: Down 21" o:spid="_x0000_s1045" type="#_x0000_t67" style="position:absolute;left:17061;top:53858;width:1811;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x1xwwAAANsAAAAPAAAAZHJzL2Rvd25yZXYueG1sRI9Ba8JA&#10;FITvBf/D8gRvdRMtYqOriKCIl1KVgrdH9jUJzb4N2aeJ/94tFHocZuYbZrnuXa3u1IbKs4F0nIAi&#10;zr2tuDBwOe9e56CCIFusPZOBBwVYrwYvS8ys7/iT7icpVIRwyNBAKdJkWoe8JIdh7Bvi6H371qFE&#10;2RbatthFuKv1JElm2mHFcaHEhrYl5T+nmzMgs6/9pivkOk1SPvTHD7dr3ifGjIb9ZgFKqJf/8F/7&#10;YA28pfD7Jf4AvXoCAAD//wMAUEsBAi0AFAAGAAgAAAAhANvh9svuAAAAhQEAABMAAAAAAAAAAAAA&#10;AAAAAAAAAFtDb250ZW50X1R5cGVzXS54bWxQSwECLQAUAAYACAAAACEAWvQsW78AAAAVAQAACwAA&#10;AAAAAAAAAAAAAAAfAQAAX3JlbHMvLnJlbHNQSwECLQAUAAYACAAAACEAgGsdccMAAADbAAAADwAA&#10;AAAAAAAAAAAAAAAHAgAAZHJzL2Rvd25yZXYueG1sUEsFBgAAAAADAAMAtwAAAPcCAAAAAA==&#10;" adj="15916" fillcolor="#c4bc96 [2414]" strokecolor="#243f60 [1604]" strokeweight="2pt"/>
                <v:shape id="Arrow: Down 22" o:spid="_x0000_s1046" type="#_x0000_t67" style="position:absolute;left:99406;top:20289;width:1811;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YMGwwAAANsAAAAPAAAAZHJzL2Rvd25yZXYueG1sRI9Ba8JA&#10;FITvBf/D8oTe6sZUpEZXkYJFvEi1CN4e2WcSzL4N2VeT/ntXEHocZuYbZrHqXa1u1IbKs4HxKAFF&#10;nHtbcWHg57h5+wAVBNli7ZkM/FGA1XLwssDM+o6/6XaQQkUIhwwNlCJNpnXIS3IYRr4hjt7Ftw4l&#10;yrbQtsUuwl2t0ySZaocVx4USG/osKb8efp0BmZ6+1l0h5/dkzNt+t3ebZpYa8zrs13NQQr38h5/t&#10;rTUwSeHxJf4AvbwDAAD//wMAUEsBAi0AFAAGAAgAAAAhANvh9svuAAAAhQEAABMAAAAAAAAAAAAA&#10;AAAAAAAAAFtDb250ZW50X1R5cGVzXS54bWxQSwECLQAUAAYACAAAACEAWvQsW78AAAAVAQAACwAA&#10;AAAAAAAAAAAAAAAfAQAAX3JlbHMvLnJlbHNQSwECLQAUAAYACAAAACEAcLmDBsMAAADbAAAADwAA&#10;AAAAAAAAAAAAAAAHAgAAZHJzL2Rvd25yZXYueG1sUEsFBgAAAAADAAMAtwAAAPcCAAAAAA==&#10;" adj="15916" fillcolor="#c4bc96 [2414]" strokecolor="#243f60 [1604]" strokeweight="2pt"/>
                <v:shape id="Arrow: Down 23" o:spid="_x0000_s1047" type="#_x0000_t67" style="position:absolute;left:78833;top:32951;width:1810;height:3441;rotation:-7828657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X3RxQAAANsAAAAPAAAAZHJzL2Rvd25yZXYueG1sRI9Pa8JA&#10;FMTvBb/D8oReSt2kBimpq6hg6KUV/9HrM/tMgtm3IbtN4rfvFgo9DjO/GWa+HEwtOmpdZVlBPIlA&#10;EOdWV1woOB23z68gnEfWWFsmBXdysFyMHuaYatvznrqDL0QoYZeigtL7JpXS5SUZdBPbEAfvaluD&#10;Psi2kLrFPpSbWr5E0UwarDgslNjQpqT8dvg2CpKvz6x+2sbdLouz6PJh1snmvFbqcTys3kB4Gvx/&#10;+I9+14Gbwu+X8APk4gcAAP//AwBQSwECLQAUAAYACAAAACEA2+H2y+4AAACFAQAAEwAAAAAAAAAA&#10;AAAAAAAAAAAAW0NvbnRlbnRfVHlwZXNdLnhtbFBLAQItABQABgAIAAAAIQBa9CxbvwAAABUBAAAL&#10;AAAAAAAAAAAAAAAAAB8BAABfcmVscy8ucmVsc1BLAQItABQABgAIAAAAIQBNwX3RxQAAANsAAAAP&#10;AAAAAAAAAAAAAAAAAAcCAABkcnMvZG93bnJldi54bWxQSwUGAAAAAAMAAwC3AAAA+QIAAAAA&#10;" adj="15916" fillcolor="#c4bc96 [2414]" strokecolor="#243f60 [1604]" strokeweight="2pt"/>
                <w10:wrap anchorx="page"/>
              </v:group>
            </w:pict>
          </mc:Fallback>
        </mc:AlternateContent>
      </w:r>
    </w:p>
    <w:p w14:paraId="6D2F9187" w14:textId="3E5EA27F" w:rsidR="00CC06B5" w:rsidRDefault="00CC06B5">
      <w:pPr>
        <w:spacing w:before="0"/>
        <w:rPr>
          <w:rFonts w:cs="Arial"/>
          <w:sz w:val="22"/>
        </w:rPr>
      </w:pPr>
      <w:r>
        <w:rPr>
          <w:rFonts w:cs="Arial"/>
          <w:sz w:val="22"/>
        </w:rPr>
        <w:br w:type="page"/>
      </w:r>
    </w:p>
    <w:p w14:paraId="5AC9128B" w14:textId="77777777" w:rsidR="00CC06B5" w:rsidRDefault="00CC06B5">
      <w:pPr>
        <w:spacing w:before="0"/>
        <w:rPr>
          <w:rFonts w:cs="Arial"/>
          <w:sz w:val="22"/>
        </w:rPr>
        <w:sectPr w:rsidR="00CC06B5" w:rsidSect="006A7B19">
          <w:type w:val="continuous"/>
          <w:pgSz w:w="16838" w:h="11906" w:orient="landscape"/>
          <w:pgMar w:top="709" w:right="709" w:bottom="709" w:left="567" w:header="709" w:footer="709" w:gutter="0"/>
          <w:cols w:space="708"/>
          <w:formProt w:val="0"/>
          <w:docGrid w:linePitch="360"/>
        </w:sectPr>
      </w:pPr>
    </w:p>
    <w:p w14:paraId="29A44FFD" w14:textId="4CAA92D7" w:rsidR="00511E8D" w:rsidRDefault="00102A94" w:rsidP="00511E8D">
      <w:pPr>
        <w:spacing w:before="0"/>
        <w:rPr>
          <w:rFonts w:cs="Arial"/>
          <w:sz w:val="22"/>
        </w:rPr>
        <w:sectPr w:rsidR="00511E8D" w:rsidSect="006A7B19">
          <w:type w:val="continuous"/>
          <w:pgSz w:w="16838" w:h="11906" w:orient="landscape"/>
          <w:pgMar w:top="709" w:right="709" w:bottom="709" w:left="567" w:header="709" w:footer="709" w:gutter="0"/>
          <w:cols w:space="708"/>
          <w:formProt w:val="0"/>
          <w:docGrid w:linePitch="360"/>
        </w:sectPr>
      </w:pPr>
      <w:r w:rsidRPr="00102A94">
        <w:rPr>
          <w:rFonts w:cs="Arial"/>
          <w:noProof/>
          <w:sz w:val="22"/>
          <w:lang w:eastAsia="en-GB"/>
        </w:rPr>
        <w:lastRenderedPageBreak/>
        <mc:AlternateContent>
          <mc:Choice Requires="wpg">
            <w:drawing>
              <wp:anchor distT="0" distB="0" distL="114300" distR="114300" simplePos="0" relativeHeight="251658240" behindDoc="0" locked="0" layoutInCell="1" allowOverlap="1" wp14:anchorId="10B42EDD" wp14:editId="6C1B6A01">
                <wp:simplePos x="0" y="0"/>
                <wp:positionH relativeFrom="margin">
                  <wp:align>center</wp:align>
                </wp:positionH>
                <wp:positionV relativeFrom="paragraph">
                  <wp:posOffset>68111</wp:posOffset>
                </wp:positionV>
                <wp:extent cx="10048620" cy="5774901"/>
                <wp:effectExtent l="0" t="0" r="10160" b="16510"/>
                <wp:wrapNone/>
                <wp:docPr id="4" name="Group 1"/>
                <wp:cNvGraphicFramePr/>
                <a:graphic xmlns:a="http://schemas.openxmlformats.org/drawingml/2006/main">
                  <a:graphicData uri="http://schemas.microsoft.com/office/word/2010/wordprocessingGroup">
                    <wpg:wgp>
                      <wpg:cNvGrpSpPr/>
                      <wpg:grpSpPr>
                        <a:xfrm>
                          <a:off x="0" y="0"/>
                          <a:ext cx="10048620" cy="5774901"/>
                          <a:chOff x="0" y="0"/>
                          <a:chExt cx="11826450" cy="6691723"/>
                        </a:xfrm>
                      </wpg:grpSpPr>
                      <wps:wsp>
                        <wps:cNvPr id="6" name="Rectangle: Rounded Corners 3">
                          <a:extLst>
                            <a:ext uri="{FF2B5EF4-FFF2-40B4-BE49-F238E27FC236}">
                              <a16:creationId xmlns:a16="http://schemas.microsoft.com/office/drawing/2014/main" id="{B5944CD5-EC7A-40AB-A875-E95C3688C1CD}"/>
                            </a:ext>
                          </a:extLst>
                        </wps:cNvPr>
                        <wps:cNvSpPr/>
                        <wps:spPr>
                          <a:xfrm>
                            <a:off x="2566617" y="0"/>
                            <a:ext cx="7118986" cy="593487"/>
                          </a:xfrm>
                          <a:prstGeom prst="round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973B3F0"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36"/>
                                  <w:szCs w:val="36"/>
                                </w:rPr>
                                <w:t xml:space="preserve">Situation assessed </w:t>
                              </w:r>
                              <w:r>
                                <w:rPr>
                                  <w:rFonts w:asciiTheme="minorHAnsi" w:hAnsi="Calibri" w:cstheme="minorBidi"/>
                                  <w:b/>
                                  <w:bCs/>
                                  <w:color w:val="002060"/>
                                  <w:kern w:val="24"/>
                                  <w:sz w:val="36"/>
                                  <w:szCs w:val="36"/>
                                </w:rPr>
                                <w:t xml:space="preserve">as unable to treat </w:t>
                              </w:r>
                              <w:r>
                                <w:rPr>
                                  <w:rFonts w:asciiTheme="minorHAnsi" w:hAnsi="Calibri" w:cstheme="minorBidi"/>
                                  <w:color w:val="002060"/>
                                  <w:kern w:val="24"/>
                                  <w:sz w:val="36"/>
                                  <w:szCs w:val="36"/>
                                </w:rPr>
                                <w:t>casualty with First Aid</w:t>
                              </w:r>
                            </w:p>
                          </w:txbxContent>
                        </wps:txbx>
                        <wps:bodyPr rtlCol="0" anchor="ctr"/>
                      </wps:wsp>
                      <wps:wsp>
                        <wps:cNvPr id="7" name="Rectangle: Rounded Corners 4">
                          <a:extLst>
                            <a:ext uri="{FF2B5EF4-FFF2-40B4-BE49-F238E27FC236}">
                              <a16:creationId xmlns:a16="http://schemas.microsoft.com/office/drawing/2014/main" id="{6F22DAF4-0E26-4E5A-BD00-A2C2ABD79818}"/>
                            </a:ext>
                          </a:extLst>
                        </wps:cNvPr>
                        <wps:cNvSpPr/>
                        <wps:spPr>
                          <a:xfrm>
                            <a:off x="3418" y="925168"/>
                            <a:ext cx="3593431" cy="733721"/>
                          </a:xfrm>
                          <a:prstGeom prst="round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E5B5B63" w14:textId="77777777" w:rsidR="00102A94" w:rsidRDefault="00102A94" w:rsidP="00102A94">
                              <w:pPr>
                                <w:pStyle w:val="NormalWeb"/>
                                <w:spacing w:before="0" w:beforeAutospacing="0" w:after="0" w:afterAutospacing="0"/>
                                <w:jc w:val="center"/>
                              </w:pPr>
                              <w:r>
                                <w:rPr>
                                  <w:rFonts w:asciiTheme="minorHAnsi" w:hAnsi="Calibri" w:cstheme="minorBidi"/>
                                  <w:b/>
                                  <w:bCs/>
                                  <w:color w:val="002060"/>
                                  <w:kern w:val="24"/>
                                  <w:sz w:val="32"/>
                                  <w:szCs w:val="32"/>
                                </w:rPr>
                                <w:t xml:space="preserve">Adult 1 (Class teacher) </w:t>
                              </w:r>
                            </w:p>
                            <w:p w14:paraId="21CDC9BF"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28"/>
                                  <w:szCs w:val="28"/>
                                </w:rPr>
                                <w:t>Treat the casualty.</w:t>
                              </w:r>
                            </w:p>
                          </w:txbxContent>
                        </wps:txbx>
                        <wps:bodyPr rtlCol="0" anchor="ctr"/>
                      </wps:wsp>
                      <wps:wsp>
                        <wps:cNvPr id="8" name="Rectangle: Rounded Corners 5">
                          <a:extLst>
                            <a:ext uri="{FF2B5EF4-FFF2-40B4-BE49-F238E27FC236}">
                              <a16:creationId xmlns:a16="http://schemas.microsoft.com/office/drawing/2014/main" id="{CEBCBD82-6E1A-4B3F-A524-283C6C8666F2}"/>
                            </a:ext>
                          </a:extLst>
                        </wps:cNvPr>
                        <wps:cNvSpPr/>
                        <wps:spPr>
                          <a:xfrm>
                            <a:off x="4118220" y="934422"/>
                            <a:ext cx="3593431" cy="724467"/>
                          </a:xfrm>
                          <a:prstGeom prst="round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C17D6A8" w14:textId="77777777" w:rsidR="00102A94" w:rsidRPr="00DD2B0A" w:rsidRDefault="00102A94" w:rsidP="00102A94">
                              <w:pPr>
                                <w:pStyle w:val="NormalWeb"/>
                                <w:spacing w:before="0" w:beforeAutospacing="0" w:after="0" w:afterAutospacing="0"/>
                                <w:jc w:val="center"/>
                                <w:rPr>
                                  <w:sz w:val="16"/>
                                </w:rPr>
                              </w:pPr>
                              <w:r w:rsidRPr="00DD2B0A">
                                <w:rPr>
                                  <w:rFonts w:asciiTheme="minorHAnsi" w:hAnsi="Calibri" w:cstheme="minorBidi"/>
                                  <w:b/>
                                  <w:color w:val="002060"/>
                                  <w:kern w:val="24"/>
                                  <w:sz w:val="20"/>
                                  <w:szCs w:val="32"/>
                                </w:rPr>
                                <w:t xml:space="preserve">Adult 2 (Teaching Assistant) </w:t>
                              </w:r>
                            </w:p>
                            <w:p w14:paraId="0992A34E" w14:textId="77777777" w:rsidR="00102A94" w:rsidRPr="00DD2B0A" w:rsidRDefault="00102A94" w:rsidP="00102A94">
                              <w:pPr>
                                <w:pStyle w:val="NormalWeb"/>
                                <w:spacing w:before="0" w:beforeAutospacing="0" w:after="0" w:afterAutospacing="0"/>
                                <w:jc w:val="center"/>
                                <w:rPr>
                                  <w:sz w:val="16"/>
                                </w:rPr>
                              </w:pPr>
                              <w:r w:rsidRPr="00DD2B0A">
                                <w:rPr>
                                  <w:rFonts w:asciiTheme="minorHAnsi" w:hAnsi="Calibri" w:cstheme="minorBidi"/>
                                  <w:color w:val="002060"/>
                                  <w:kern w:val="24"/>
                                  <w:sz w:val="18"/>
                                  <w:szCs w:val="28"/>
                                </w:rPr>
                                <w:t>Call First Aider and bring emergency bag.  Support first aider to calm the casualty.</w:t>
                              </w:r>
                            </w:p>
                          </w:txbxContent>
                        </wps:txbx>
                        <wps:bodyPr rtlCol="0" anchor="ctr"/>
                      </wps:wsp>
                      <wps:wsp>
                        <wps:cNvPr id="9" name="Rectangle: Rounded Corners 6">
                          <a:extLst>
                            <a:ext uri="{FF2B5EF4-FFF2-40B4-BE49-F238E27FC236}">
                              <a16:creationId xmlns:a16="http://schemas.microsoft.com/office/drawing/2014/main" id="{226D7AB0-5889-4A02-A476-6D19AF8B822E}"/>
                            </a:ext>
                          </a:extLst>
                        </wps:cNvPr>
                        <wps:cNvSpPr/>
                        <wps:spPr>
                          <a:xfrm>
                            <a:off x="8233019" y="934422"/>
                            <a:ext cx="3593431" cy="978569"/>
                          </a:xfrm>
                          <a:prstGeom prst="roundRect">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9173F2" w14:textId="77777777" w:rsidR="00102A94" w:rsidRPr="00B24C96" w:rsidRDefault="00102A94" w:rsidP="00102A94">
                              <w:pPr>
                                <w:pStyle w:val="NormalWeb"/>
                                <w:spacing w:before="0" w:beforeAutospacing="0" w:after="0" w:afterAutospacing="0"/>
                                <w:jc w:val="center"/>
                                <w:rPr>
                                  <w:sz w:val="18"/>
                                </w:rPr>
                              </w:pPr>
                              <w:r w:rsidRPr="00B24C96">
                                <w:rPr>
                                  <w:rFonts w:asciiTheme="minorHAnsi" w:hAnsi="Calibri" w:cstheme="minorBidi"/>
                                  <w:b/>
                                  <w:color w:val="002060"/>
                                  <w:kern w:val="24"/>
                                  <w:sz w:val="22"/>
                                  <w:szCs w:val="32"/>
                                </w:rPr>
                                <w:t>Remaining staff (Adult 3)</w:t>
                              </w:r>
                            </w:p>
                            <w:p w14:paraId="2219F11E" w14:textId="77777777" w:rsidR="00102A94" w:rsidRPr="00B24C96" w:rsidRDefault="00102A94" w:rsidP="00102A94">
                              <w:pPr>
                                <w:pStyle w:val="NormalWeb"/>
                                <w:spacing w:before="0" w:beforeAutospacing="0" w:after="0" w:afterAutospacing="0"/>
                                <w:jc w:val="center"/>
                                <w:rPr>
                                  <w:sz w:val="18"/>
                                </w:rPr>
                              </w:pPr>
                              <w:r w:rsidRPr="00B24C96">
                                <w:rPr>
                                  <w:rFonts w:asciiTheme="minorHAnsi" w:hAnsi="Calibri" w:cstheme="minorBidi"/>
                                  <w:color w:val="002060"/>
                                  <w:kern w:val="24"/>
                                  <w:sz w:val="20"/>
                                  <w:szCs w:val="28"/>
                                </w:rPr>
                                <w:t>Lead other pupils safely to indoor classroom and await further instructions. Keep children calm and play circle time games.</w:t>
                              </w:r>
                            </w:p>
                          </w:txbxContent>
                        </wps:txbx>
                        <wps:bodyPr rtlCol="0" anchor="ctr"/>
                      </wps:wsp>
                      <wps:wsp>
                        <wps:cNvPr id="10" name="Rectangle: Rounded Corners 8">
                          <a:extLst>
                            <a:ext uri="{FF2B5EF4-FFF2-40B4-BE49-F238E27FC236}">
                              <a16:creationId xmlns:a16="http://schemas.microsoft.com/office/drawing/2014/main" id="{697C7BE2-9C8B-4256-9218-E3164934A686}"/>
                            </a:ext>
                          </a:extLst>
                        </wps:cNvPr>
                        <wps:cNvSpPr/>
                        <wps:spPr>
                          <a:xfrm>
                            <a:off x="3418" y="2413018"/>
                            <a:ext cx="3593431" cy="671529"/>
                          </a:xfrm>
                          <a:prstGeom prst="round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E6CE55E"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28"/>
                                  <w:szCs w:val="28"/>
                                </w:rPr>
                                <w:t>Phone 999 using mobile carried onsite and read script in emergency bag.</w:t>
                              </w:r>
                            </w:p>
                          </w:txbxContent>
                        </wps:txbx>
                        <wps:bodyPr rtlCol="0" anchor="ctr"/>
                      </wps:wsp>
                      <wps:wsp>
                        <wps:cNvPr id="11" name="Rectangle: Rounded Corners 9">
                          <a:extLst>
                            <a:ext uri="{FF2B5EF4-FFF2-40B4-BE49-F238E27FC236}">
                              <a16:creationId xmlns:a16="http://schemas.microsoft.com/office/drawing/2014/main" id="{8962C31A-6CE8-40D7-BF77-DD6EE6B746CA}"/>
                            </a:ext>
                          </a:extLst>
                        </wps:cNvPr>
                        <wps:cNvSpPr/>
                        <wps:spPr>
                          <a:xfrm>
                            <a:off x="4083268" y="2409695"/>
                            <a:ext cx="3593431" cy="671529"/>
                          </a:xfrm>
                          <a:prstGeom prst="round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8CC8726"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28"/>
                                  <w:szCs w:val="28"/>
                                </w:rPr>
                                <w:t>Await support from senior team, calm casualty.</w:t>
                              </w:r>
                            </w:p>
                          </w:txbxContent>
                        </wps:txbx>
                        <wps:bodyPr rtlCol="0" anchor="ctr"/>
                      </wps:wsp>
                      <wps:wsp>
                        <wps:cNvPr id="12" name="Rectangle: Rounded Corners 10">
                          <a:extLst>
                            <a:ext uri="{FF2B5EF4-FFF2-40B4-BE49-F238E27FC236}">
                              <a16:creationId xmlns:a16="http://schemas.microsoft.com/office/drawing/2014/main" id="{25A5747E-F749-41D6-9FBE-CB3CC51C2B94}"/>
                            </a:ext>
                          </a:extLst>
                        </wps:cNvPr>
                        <wps:cNvSpPr/>
                        <wps:spPr>
                          <a:xfrm>
                            <a:off x="8232707" y="2484000"/>
                            <a:ext cx="3593431" cy="2800193"/>
                          </a:xfrm>
                          <a:prstGeom prst="roundRect">
                            <a:avLst/>
                          </a:prstGeom>
                          <a:solidFill>
                            <a:schemeClr val="accent4">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2DC0895" w14:textId="77777777" w:rsidR="00102A94" w:rsidRPr="00BB7B62" w:rsidRDefault="00102A94" w:rsidP="00102A94">
                              <w:pPr>
                                <w:pStyle w:val="NormalWeb"/>
                                <w:spacing w:before="0" w:beforeAutospacing="0" w:after="0" w:afterAutospacing="0"/>
                                <w:jc w:val="center"/>
                                <w:rPr>
                                  <w:rFonts w:asciiTheme="minorHAnsi" w:hAnsiTheme="minorHAnsi" w:cstheme="minorHAnsi"/>
                                </w:rPr>
                              </w:pPr>
                              <w:r w:rsidRPr="00BB7B62">
                                <w:rPr>
                                  <w:rFonts w:asciiTheme="minorHAnsi" w:hAnsiTheme="minorHAnsi" w:cstheme="minorHAnsi"/>
                                  <w:color w:val="002060"/>
                                  <w:kern w:val="24"/>
                                  <w:sz w:val="48"/>
                                  <w:szCs w:val="48"/>
                                </w:rPr>
                                <w:t xml:space="preserve">Parents/carers contacted by senior school team and informed of accident and treatment. </w:t>
                              </w:r>
                            </w:p>
                          </w:txbxContent>
                        </wps:txbx>
                        <wps:bodyPr rtlCol="0" anchor="ctr"/>
                      </wps:wsp>
                      <wps:wsp>
                        <wps:cNvPr id="13" name="Rectangle: Rounded Corners 11">
                          <a:extLst>
                            <a:ext uri="{FF2B5EF4-FFF2-40B4-BE49-F238E27FC236}">
                              <a16:creationId xmlns:a16="http://schemas.microsoft.com/office/drawing/2014/main" id="{5B20B7B9-4505-41A5-BA95-7AD9AA767D96}"/>
                            </a:ext>
                          </a:extLst>
                        </wps:cNvPr>
                        <wps:cNvSpPr/>
                        <wps:spPr>
                          <a:xfrm>
                            <a:off x="0" y="4068683"/>
                            <a:ext cx="7674676" cy="1053191"/>
                          </a:xfrm>
                          <a:prstGeom prst="roundRect">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34F9672" w14:textId="77777777" w:rsidR="00102A94" w:rsidRPr="00BB7B62" w:rsidRDefault="00102A94" w:rsidP="00102A94">
                              <w:pPr>
                                <w:pStyle w:val="NormalWeb"/>
                                <w:spacing w:before="0" w:beforeAutospacing="0" w:after="0" w:afterAutospacing="0"/>
                                <w:jc w:val="center"/>
                                <w:rPr>
                                  <w:rFonts w:asciiTheme="minorHAnsi" w:hAnsiTheme="minorHAnsi" w:cstheme="minorHAnsi"/>
                                  <w:sz w:val="18"/>
                                </w:rPr>
                              </w:pPr>
                              <w:r w:rsidRPr="00BB7B62">
                                <w:rPr>
                                  <w:rFonts w:asciiTheme="minorHAnsi" w:hAnsiTheme="minorHAnsi" w:cstheme="minorHAnsi"/>
                                  <w:color w:val="002060"/>
                                  <w:kern w:val="24"/>
                                  <w:sz w:val="26"/>
                                  <w:szCs w:val="32"/>
                                </w:rPr>
                                <w:t>Senior school leader to support adult 1+2 while waiting for ambulance – to stay on phone to emergency services. Adult 4 to open playground gates for Ambulance. On arrival of ambulance, if parents have not arrived, senior school leader to accompany child to hospital.</w:t>
                              </w:r>
                            </w:p>
                          </w:txbxContent>
                        </wps:txbx>
                        <wps:bodyPr rtlCol="0" anchor="ctr"/>
                      </wps:wsp>
                      <wps:wsp>
                        <wps:cNvPr id="14" name="Rectangle: Rounded Corners 13">
                          <a:extLst>
                            <a:ext uri="{FF2B5EF4-FFF2-40B4-BE49-F238E27FC236}">
                              <a16:creationId xmlns:a16="http://schemas.microsoft.com/office/drawing/2014/main" id="{93440A17-87C4-4689-BC49-E2C41FF098C3}"/>
                            </a:ext>
                          </a:extLst>
                        </wps:cNvPr>
                        <wps:cNvSpPr/>
                        <wps:spPr>
                          <a:xfrm>
                            <a:off x="0" y="5729870"/>
                            <a:ext cx="7711651" cy="961853"/>
                          </a:xfrm>
                          <a:prstGeom prst="roundRect">
                            <a:avLst/>
                          </a:prstGeom>
                          <a:solidFill>
                            <a:schemeClr val="accent3">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E88274E" w14:textId="77777777" w:rsidR="00102A94" w:rsidRPr="00E07598" w:rsidRDefault="00102A94" w:rsidP="00102A94">
                              <w:pPr>
                                <w:pStyle w:val="NormalWeb"/>
                                <w:spacing w:before="0" w:beforeAutospacing="0" w:after="0" w:afterAutospacing="0"/>
                                <w:jc w:val="center"/>
                                <w:rPr>
                                  <w:sz w:val="18"/>
                                </w:rPr>
                              </w:pPr>
                              <w:r w:rsidRPr="00E07598">
                                <w:rPr>
                                  <w:rFonts w:asciiTheme="minorHAnsi" w:hAnsi="Calibri" w:cstheme="minorBidi"/>
                                  <w:color w:val="FF0000"/>
                                  <w:kern w:val="24"/>
                                  <w:sz w:val="36"/>
                                  <w:szCs w:val="48"/>
                                </w:rPr>
                                <w:t>Class Teacher and senior school leader to complete Critical Incident Book and Outdoor Learning Incident Book, sign and date.</w:t>
                              </w:r>
                            </w:p>
                          </w:txbxContent>
                        </wps:txbx>
                        <wps:bodyPr rtlCol="0" anchor="ctr"/>
                      </wps:wsp>
                      <wps:wsp>
                        <wps:cNvPr id="15" name="Arrow: Down 14">
                          <a:extLst>
                            <a:ext uri="{FF2B5EF4-FFF2-40B4-BE49-F238E27FC236}">
                              <a16:creationId xmlns:a16="http://schemas.microsoft.com/office/drawing/2014/main" id="{EF57036B-8097-4644-8C4A-066751630425}"/>
                            </a:ext>
                          </a:extLst>
                        </wps:cNvPr>
                        <wps:cNvSpPr/>
                        <wps:spPr>
                          <a:xfrm>
                            <a:off x="1677794" y="1878058"/>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Arrow: Down 15">
                          <a:extLst>
                            <a:ext uri="{FF2B5EF4-FFF2-40B4-BE49-F238E27FC236}">
                              <a16:creationId xmlns:a16="http://schemas.microsoft.com/office/drawing/2014/main" id="{959BCF96-9FF9-49D9-93BC-374273075B9E}"/>
                            </a:ext>
                          </a:extLst>
                        </wps:cNvPr>
                        <wps:cNvSpPr/>
                        <wps:spPr>
                          <a:xfrm>
                            <a:off x="5824403" y="1878059"/>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 name="Arrow: Down 18">
                          <a:extLst>
                            <a:ext uri="{FF2B5EF4-FFF2-40B4-BE49-F238E27FC236}">
                              <a16:creationId xmlns:a16="http://schemas.microsoft.com/office/drawing/2014/main" id="{E0B67DE7-509B-41E9-A343-37B5A00FF146}"/>
                            </a:ext>
                          </a:extLst>
                        </wps:cNvPr>
                        <wps:cNvSpPr/>
                        <wps:spPr>
                          <a:xfrm>
                            <a:off x="5824403" y="3510624"/>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 name="Arrow: Down 19">
                          <a:extLst>
                            <a:ext uri="{FF2B5EF4-FFF2-40B4-BE49-F238E27FC236}">
                              <a16:creationId xmlns:a16="http://schemas.microsoft.com/office/drawing/2014/main" id="{87FE8271-DEEE-4C28-BE5A-9CF8D3B39309}"/>
                            </a:ext>
                          </a:extLst>
                        </wps:cNvPr>
                        <wps:cNvSpPr/>
                        <wps:spPr>
                          <a:xfrm>
                            <a:off x="1677794" y="3510625"/>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 name="Arrow: Down 20">
                          <a:extLst>
                            <a:ext uri="{FF2B5EF4-FFF2-40B4-BE49-F238E27FC236}">
                              <a16:creationId xmlns:a16="http://schemas.microsoft.com/office/drawing/2014/main" id="{3CA75A27-F8EC-45CE-AD77-FC71732135AC}"/>
                            </a:ext>
                          </a:extLst>
                        </wps:cNvPr>
                        <wps:cNvSpPr/>
                        <wps:spPr>
                          <a:xfrm>
                            <a:off x="5824403" y="5300759"/>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 name="Arrow: Down 21">
                          <a:extLst>
                            <a:ext uri="{FF2B5EF4-FFF2-40B4-BE49-F238E27FC236}">
                              <a16:creationId xmlns:a16="http://schemas.microsoft.com/office/drawing/2014/main" id="{43724826-D2FA-4001-BDA4-EB9F50653BC2}"/>
                            </a:ext>
                          </a:extLst>
                        </wps:cNvPr>
                        <wps:cNvSpPr/>
                        <wps:spPr>
                          <a:xfrm>
                            <a:off x="1677792" y="5284386"/>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Arrow: Down 22">
                          <a:extLst>
                            <a:ext uri="{FF2B5EF4-FFF2-40B4-BE49-F238E27FC236}">
                              <a16:creationId xmlns:a16="http://schemas.microsoft.com/office/drawing/2014/main" id="{744BD37C-F835-4F9E-896A-6A439550C412}"/>
                            </a:ext>
                          </a:extLst>
                        </wps:cNvPr>
                        <wps:cNvSpPr/>
                        <wps:spPr>
                          <a:xfrm>
                            <a:off x="9939202" y="2028934"/>
                            <a:ext cx="181062" cy="344033"/>
                          </a:xfrm>
                          <a:prstGeom prst="downArrow">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10B42EDD" id="_x0000_s1048" style="position:absolute;margin-left:0;margin-top:5.35pt;width:791.25pt;height:454.7pt;z-index:251658240;mso-position-horizontal:center;mso-position-horizontal-relative:margin;mso-width-relative:margin;mso-height-relative:margin" coordsize="118264,6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wpURQUAAL0xAAAOAAAAZHJzL2Uyb0RvYy54bWzsW1tzqzYQfu9M/wPDe2NJgCQ8cc50kiYv&#10;bc+ZnPYHEBA2M4AYQWLn33clQPEtJzjNhWnJg4MxWq3W37fai3z+ZVPkzoNQdSbLhYvPkOuIMpZJ&#10;Vi4X7t9/Xf/CXaduojKJclmKhfsoavfLxc8/na+ruSByJfNEKAeElPV8XS3cVdNU89msjleiiOoz&#10;WYkSPkylKqIG3qrlLFHRGqQX+YwgRGdrqZJKyVjUNdy9aj90L4z8NBVx8zVNa9E4+cIF3Rrzqszr&#10;nX6dXZxH86WKqlUWd2pEr9CiiLISJrWirqImcu5VdiCqyGIla5k2Z7EsZjJNs1iYNcBqMNpbzY2S&#10;95VZy3K+XlbWTGDaPTu9Wmz858ONqr5X3xRYYl0twRbmnV7LJlWF/g9aOhtjskdrMrFpnBhuYoR8&#10;TgmYNoYPA8b8EOHWqvEKTH8wMF791g/FnFA/6IZSGmJGPD101k8921FoXQFE6icr1P/OCt9XUSWM&#10;ces5WOGbcrJk4VLXKaMCgHoL0InKZS7mzq28LxOROJdSlYB0xyiptYFh1nL1vAYjHjEbCSilmLnO&#10;ofEYxjzkMKWxXej5nO2sP5pXqm5uhCwcfbFwAQ9lojUzWIsefq+b1l79c3r+WuZZcp3luXmjlneX&#10;uXIeIiDA9TWCv26KrcfAzr365qp5zIUenJe3IgWzwPdMzIyGlsLKi+JYlA1uP1pFiWinCbZn0UTW&#10;I8zXagRqySmoZ2V3AvonWyG97HZ93fN6qDCstoPRjxRrB9sRZmZZNnZwkZVSHROQw6q6mdvnQf0t&#10;0+jLZnO3MZDB5lF9604mj4Aj1eSXsvU3URmvJLibuFFGnn4KMKyp9gFgBtC9CGZf66W1GQRmz8fg&#10;0AHJIQkw5XosfCMdob0AIOzhFs7M8xjpjdh7kh6mr4fzMZC02Mzviz9k0oIHdoYW54Dh+0K7IYN/&#10;3t8GD2OhbIA5kWHhvg0ZSI+nsZEBcPsiGYJe+UFk8MF9E731aT54vk/M2p/jA/F9+vbufeKD3UzG&#10;uTnYYGFsfAgH8IGexAdOPA9hkDuEDyHjAQ21fBvuvUW4M/Fh5Hyw8cbY+IDBkb+4QZiI5/RoifgY&#10;mPGjcIkyHJDPogPt46LdcMnvb0/hkkjfKXewEcfo6ABx/It0MIAdTAcfcY9A0qD3B+KjkIZm9c8E&#10;TB/ICGpSwO0EwkJ/lxGWKBMj3o0RNuYYHSPIAEbALnJKPg0hE2GoLQ4Rn2vY6fHPUIJAAovD3RrZ&#10;ewVN/sSJrvQ1ggqTyRu1nx0dJ7whnLAFskFpdZtQ+4hyyg3Wn9jAKIMkuiuYYhR4OPysEpPdCnZ3&#10;CLtxTDvEu+0QNggfHRv8IWywFYET2BAwEnK2tzcw6B/QoKu3hhTz4GO2Bu9ga5jqrabHcaxz8d7N&#10;BxuCj44MQU+GX5WS67lzJdelg23+Pwj9mDLGQqAVpAyYM46CvSQac4woBGa6gwYlWOS9QIEElDD6&#10;GAwP6qDtlpTuloftBqY7Xl0pa+or6PbeWzXZRgdq2x/eAbXN4geBOuDQC0AQOVlQGxI/hTkTqA+i&#10;p/9S53h0oLZ94h1Q2zDrZFB7gXbKxtNPoHb/H8chRgdq2+/dAbUNlwaBejv8aEG9V7GcPPXkqT/w&#10;QI9urrZF+W1QwxGEU2qO2+FH4CHEgin8aDO3yVN/xik1fYLmCKhPKxq2nhoSQYipA8J9D45V7hTS&#10;J089eeoP9NRw9PEYqO3puEHhRxh6IUEtqOE/h0NmE6jNSc7JU+95anNUHn4jYI5Tdb9n0D9C2H4P&#10;19u/urj4BwAA//8DAFBLAwQUAAYACAAAACEAVIXqr98AAAAIAQAADwAAAGRycy9kb3ducmV2Lnht&#10;bEyPQUvDQBCF74L/YRnBm90kEm3TbEop6qkIbQXxNs1Ok9DsbMhuk/Tfuz3p8c0b3vtevppMKwbq&#10;XWNZQTyLQBCXVjdcKfg6vD/NQTiPrLG1TAqu5GBV3N/lmGk78o6Gva9ECGGXoYLa+y6T0pU1GXQz&#10;2xEH72R7gz7IvpK6xzGEm1YmUfQiDTYcGmrsaFNTed5fjIKPEcf1c/w2bM+nzfXnkH5+b2NS6vFh&#10;Wi9BeJr83zPc8AM6FIHpaC+snWgVhCE+XKNXEDc3nScpiKOCRRLFIItc/h9Q/AIAAP//AwBQSwEC&#10;LQAUAAYACAAAACEAtoM4kv4AAADhAQAAEwAAAAAAAAAAAAAAAAAAAAAAW0NvbnRlbnRfVHlwZXNd&#10;LnhtbFBLAQItABQABgAIAAAAIQA4/SH/1gAAAJQBAAALAAAAAAAAAAAAAAAAAC8BAABfcmVscy8u&#10;cmVsc1BLAQItABQABgAIAAAAIQACcwpURQUAAL0xAAAOAAAAAAAAAAAAAAAAAC4CAABkcnMvZTJv&#10;RG9jLnhtbFBLAQItABQABgAIAAAAIQBUheqv3wAAAAgBAAAPAAAAAAAAAAAAAAAAAJ8HAABkcnMv&#10;ZG93bnJldi54bWxQSwUGAAAAAAQABADzAAAAqwgAAAAA&#10;">
                <v:roundrect id="Rectangle: Rounded Corners 3" o:spid="_x0000_s1049" style="position:absolute;left:25666;width:71190;height:593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ViwQAAANoAAAAPAAAAZHJzL2Rvd25yZXYueG1sRI9Pi8Iw&#10;FMTvC36H8ARva6oH2a1GEUXw4MGtf4+P5tkWm5faxFq/vRGEPQ4z8xtmMmtNKRqqXWFZwaAfgSBO&#10;rS44U7Dfrb5/QDiPrLG0TAqe5GA27XxNMNb2wX/UJD4TAcIuRgW591UspUtzMuj6tiIO3sXWBn2Q&#10;dSZ1jY8AN6UcRtFIGiw4LORY0SKn9JrcjYLhr781yXGTbuXyyufD+jQ4ESvV67bzMQhPrf8Pf9pr&#10;rWAE7yvhBsjpCwAA//8DAFBLAQItABQABgAIAAAAIQDb4fbL7gAAAIUBAAATAAAAAAAAAAAAAAAA&#10;AAAAAABbQ29udGVudF9UeXBlc10ueG1sUEsBAi0AFAAGAAgAAAAhAFr0LFu/AAAAFQEAAAsAAAAA&#10;AAAAAAAAAAAAHwEAAF9yZWxzLy5yZWxzUEsBAi0AFAAGAAgAAAAhAP6YVWLBAAAA2gAAAA8AAAAA&#10;AAAAAAAAAAAABwIAAGRycy9kb3ducmV2LnhtbFBLBQYAAAAAAwADALcAAAD1AgAAAAA=&#10;" fillcolor="red" strokecolor="#243f60 [1604]" strokeweight="2pt">
                  <v:textbox>
                    <w:txbxContent>
                      <w:p w14:paraId="3973B3F0"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36"/>
                            <w:szCs w:val="36"/>
                          </w:rPr>
                          <w:t xml:space="preserve">Situation assessed </w:t>
                        </w:r>
                        <w:r>
                          <w:rPr>
                            <w:rFonts w:asciiTheme="minorHAnsi" w:hAnsi="Calibri" w:cstheme="minorBidi"/>
                            <w:b/>
                            <w:bCs/>
                            <w:color w:val="002060"/>
                            <w:kern w:val="24"/>
                            <w:sz w:val="36"/>
                            <w:szCs w:val="36"/>
                          </w:rPr>
                          <w:t xml:space="preserve">as unable to treat </w:t>
                        </w:r>
                        <w:r>
                          <w:rPr>
                            <w:rFonts w:asciiTheme="minorHAnsi" w:hAnsi="Calibri" w:cstheme="minorBidi"/>
                            <w:color w:val="002060"/>
                            <w:kern w:val="24"/>
                            <w:sz w:val="36"/>
                            <w:szCs w:val="36"/>
                          </w:rPr>
                          <w:t>casualty with First Aid</w:t>
                        </w:r>
                      </w:p>
                    </w:txbxContent>
                  </v:textbox>
                </v:roundrect>
                <v:roundrect id="Rectangle: Rounded Corners 4" o:spid="_x0000_s1050" style="position:absolute;left:34;top:9251;width:35934;height:733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65xAAAANoAAAAPAAAAZHJzL2Rvd25yZXYueG1sRI9BawIx&#10;FITvQv9DeIK3mlVEy2qUUqiKtpSqiMfH5nWzdPOybuK6/ntTKHgcZuYbZrZobSkaqn3hWMGgn4Ag&#10;zpwuOFdw2L8/v4DwAVlj6ZgU3MjDYv7UmWGq3ZW/qdmFXEQI+xQVmBCqVEqfGbLo+64ijt6Pqy2G&#10;KOtc6hqvEW5LOUySsbRYcFwwWNGboex3d7EKTl9m/zna2ib/OI5WzW2yHG/OVqlet32dggjUhkf4&#10;v73WCibwdyXeADm/AwAA//8DAFBLAQItABQABgAIAAAAIQDb4fbL7gAAAIUBAAATAAAAAAAAAAAA&#10;AAAAAAAAAABbQ29udGVudF9UeXBlc10ueG1sUEsBAi0AFAAGAAgAAAAhAFr0LFu/AAAAFQEAAAsA&#10;AAAAAAAAAAAAAAAAHwEAAF9yZWxzLy5yZWxzUEsBAi0AFAAGAAgAAAAhAGT+TrnEAAAA2gAAAA8A&#10;AAAAAAAAAAAAAAAABwIAAGRycy9kb3ducmV2LnhtbFBLBQYAAAAAAwADALcAAAD4AgAAAAA=&#10;" fillcolor="#f2dbdb [661]" strokecolor="#243f60 [1604]" strokeweight="2pt">
                  <v:textbox>
                    <w:txbxContent>
                      <w:p w14:paraId="4E5B5B63" w14:textId="77777777" w:rsidR="00102A94" w:rsidRDefault="00102A94" w:rsidP="00102A94">
                        <w:pPr>
                          <w:pStyle w:val="NormalWeb"/>
                          <w:spacing w:before="0" w:beforeAutospacing="0" w:after="0" w:afterAutospacing="0"/>
                          <w:jc w:val="center"/>
                        </w:pPr>
                        <w:r>
                          <w:rPr>
                            <w:rFonts w:asciiTheme="minorHAnsi" w:hAnsi="Calibri" w:cstheme="minorBidi"/>
                            <w:b/>
                            <w:bCs/>
                            <w:color w:val="002060"/>
                            <w:kern w:val="24"/>
                            <w:sz w:val="32"/>
                            <w:szCs w:val="32"/>
                          </w:rPr>
                          <w:t xml:space="preserve">Adult 1 (Class teacher) </w:t>
                        </w:r>
                      </w:p>
                      <w:p w14:paraId="21CDC9BF"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28"/>
                            <w:szCs w:val="28"/>
                          </w:rPr>
                          <w:t>Treat the casualty.</w:t>
                        </w:r>
                      </w:p>
                    </w:txbxContent>
                  </v:textbox>
                </v:roundrect>
                <v:roundrect id="Rectangle: Rounded Corners 5" o:spid="_x0000_s1051" style="position:absolute;left:41182;top:9344;width:35934;height:724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drLwQAAANoAAAAPAAAAZHJzL2Rvd25yZXYueG1sRE9da8Iw&#10;FH0X/A/hCnubqUNUOqOI4BzqGOoYe7w016bY3NQm1vrvzcPAx8P5ns5bW4qGal84VjDoJyCIM6cL&#10;zhX8HFevExA+IGssHZOCO3mYz7qdKaba3XhPzSHkIoawT1GBCaFKpfSZIYu+7yriyJ1cbTFEWOdS&#10;13iL4baUb0kykhYLjg0GK1oays6Hq1Xw922OX8OtbfLd73Dd3Mcfo83FKvXSaxfvIAK14Sn+d39q&#10;BXFrvBJvgJw9AAAA//8DAFBLAQItABQABgAIAAAAIQDb4fbL7gAAAIUBAAATAAAAAAAAAAAAAAAA&#10;AAAAAABbQ29udGVudF9UeXBlc10ueG1sUEsBAi0AFAAGAAgAAAAhAFr0LFu/AAAAFQEAAAsAAAAA&#10;AAAAAAAAAAAAHwEAAF9yZWxzLy5yZWxzUEsBAi0AFAAGAAgAAAAhABVh2svBAAAA2gAAAA8AAAAA&#10;AAAAAAAAAAAABwIAAGRycy9kb3ducmV2LnhtbFBLBQYAAAAAAwADALcAAAD1AgAAAAA=&#10;" fillcolor="#f2dbdb [661]" strokecolor="#243f60 [1604]" strokeweight="2pt">
                  <v:textbox>
                    <w:txbxContent>
                      <w:p w14:paraId="0C17D6A8" w14:textId="77777777" w:rsidR="00102A94" w:rsidRPr="00DD2B0A" w:rsidRDefault="00102A94" w:rsidP="00102A94">
                        <w:pPr>
                          <w:pStyle w:val="NormalWeb"/>
                          <w:spacing w:before="0" w:beforeAutospacing="0" w:after="0" w:afterAutospacing="0"/>
                          <w:jc w:val="center"/>
                          <w:rPr>
                            <w:sz w:val="16"/>
                          </w:rPr>
                        </w:pPr>
                        <w:r w:rsidRPr="00DD2B0A">
                          <w:rPr>
                            <w:rFonts w:asciiTheme="minorHAnsi" w:hAnsi="Calibri" w:cstheme="minorBidi"/>
                            <w:b/>
                            <w:color w:val="002060"/>
                            <w:kern w:val="24"/>
                            <w:sz w:val="20"/>
                            <w:szCs w:val="32"/>
                          </w:rPr>
                          <w:t xml:space="preserve">Adult 2 (Teaching Assistant) </w:t>
                        </w:r>
                      </w:p>
                      <w:p w14:paraId="0992A34E" w14:textId="77777777" w:rsidR="00102A94" w:rsidRPr="00DD2B0A" w:rsidRDefault="00102A94" w:rsidP="00102A94">
                        <w:pPr>
                          <w:pStyle w:val="NormalWeb"/>
                          <w:spacing w:before="0" w:beforeAutospacing="0" w:after="0" w:afterAutospacing="0"/>
                          <w:jc w:val="center"/>
                          <w:rPr>
                            <w:sz w:val="16"/>
                          </w:rPr>
                        </w:pPr>
                        <w:r w:rsidRPr="00DD2B0A">
                          <w:rPr>
                            <w:rFonts w:asciiTheme="minorHAnsi" w:hAnsi="Calibri" w:cstheme="minorBidi"/>
                            <w:color w:val="002060"/>
                            <w:kern w:val="24"/>
                            <w:sz w:val="18"/>
                            <w:szCs w:val="28"/>
                          </w:rPr>
                          <w:t>Call First Aider and bring emergency bag.  Support first aider to calm the casualty.</w:t>
                        </w:r>
                      </w:p>
                    </w:txbxContent>
                  </v:textbox>
                </v:roundrect>
                <v:roundrect id="Rectangle: Rounded Corners 6" o:spid="_x0000_s1052" style="position:absolute;left:82330;top:9344;width:35934;height:978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X9QxQAAANoAAAAPAAAAZHJzL2Rvd25yZXYueG1sRI9BawIx&#10;FITvBf9DeEJvmrWI2q1RpNBWWkWqIj0+Ns/N4uZlu0nX9d8bQehxmJlvmOm8taVoqPaFYwWDfgKC&#10;OHO64FzBfvfWm4DwAVlj6ZgUXMjDfNZ5mGKq3Zm/qdmGXEQI+xQVmBCqVEqfGbLo+64ijt7R1RZD&#10;lHUudY3nCLelfEqSkbRYcFwwWNGroey0/bMKfjZmtx5+2SZfHYYfzWX8Pvr8tUo9dtvFC4hAbfgP&#10;39tLreAZblfiDZCzKwAAAP//AwBQSwECLQAUAAYACAAAACEA2+H2y+4AAACFAQAAEwAAAAAAAAAA&#10;AAAAAAAAAAAAW0NvbnRlbnRfVHlwZXNdLnhtbFBLAQItABQABgAIAAAAIQBa9CxbvwAAABUBAAAL&#10;AAAAAAAAAAAAAAAAAB8BAABfcmVscy8ucmVsc1BLAQItABQABgAIAAAAIQB6LX9QxQAAANoAAAAP&#10;AAAAAAAAAAAAAAAAAAcCAABkcnMvZG93bnJldi54bWxQSwUGAAAAAAMAAwC3AAAA+QIAAAAA&#10;" fillcolor="#f2dbdb [661]" strokecolor="#243f60 [1604]" strokeweight="2pt">
                  <v:textbox>
                    <w:txbxContent>
                      <w:p w14:paraId="779173F2" w14:textId="77777777" w:rsidR="00102A94" w:rsidRPr="00B24C96" w:rsidRDefault="00102A94" w:rsidP="00102A94">
                        <w:pPr>
                          <w:pStyle w:val="NormalWeb"/>
                          <w:spacing w:before="0" w:beforeAutospacing="0" w:after="0" w:afterAutospacing="0"/>
                          <w:jc w:val="center"/>
                          <w:rPr>
                            <w:sz w:val="18"/>
                          </w:rPr>
                        </w:pPr>
                        <w:r w:rsidRPr="00B24C96">
                          <w:rPr>
                            <w:rFonts w:asciiTheme="minorHAnsi" w:hAnsi="Calibri" w:cstheme="minorBidi"/>
                            <w:b/>
                            <w:color w:val="002060"/>
                            <w:kern w:val="24"/>
                            <w:sz w:val="22"/>
                            <w:szCs w:val="32"/>
                          </w:rPr>
                          <w:t>Remaining staff (Adult 3)</w:t>
                        </w:r>
                      </w:p>
                      <w:p w14:paraId="2219F11E" w14:textId="77777777" w:rsidR="00102A94" w:rsidRPr="00B24C96" w:rsidRDefault="00102A94" w:rsidP="00102A94">
                        <w:pPr>
                          <w:pStyle w:val="NormalWeb"/>
                          <w:spacing w:before="0" w:beforeAutospacing="0" w:after="0" w:afterAutospacing="0"/>
                          <w:jc w:val="center"/>
                          <w:rPr>
                            <w:sz w:val="18"/>
                          </w:rPr>
                        </w:pPr>
                        <w:r w:rsidRPr="00B24C96">
                          <w:rPr>
                            <w:rFonts w:asciiTheme="minorHAnsi" w:hAnsi="Calibri" w:cstheme="minorBidi"/>
                            <w:color w:val="002060"/>
                            <w:kern w:val="24"/>
                            <w:sz w:val="20"/>
                            <w:szCs w:val="28"/>
                          </w:rPr>
                          <w:t>Lead other pupils safely to indoor classroom and await further instructions. Keep children calm and play circle time games.</w:t>
                        </w:r>
                      </w:p>
                    </w:txbxContent>
                  </v:textbox>
                </v:roundrect>
                <v:roundrect id="Rectangle: Rounded Corners 8" o:spid="_x0000_s1053" style="position:absolute;left:34;top:24130;width:35934;height:67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OgFxgAAANsAAAAPAAAAZHJzL2Rvd25yZXYueG1sRI9Pa8JA&#10;EMXvhX6HZYTe6sYeRKJrSFsLFqHgH2i9DdkxCWZn0+w2xm/fOQjeZnhv3vvNIhtco3rqQu3ZwGSc&#10;gCIuvK25NHDYfzzPQIWIbLHxTAauFCBbPj4sMLX+wlvqd7FUEsIhRQNVjG2qdSgqchjGviUW7eQ7&#10;h1HWrtS2w4uEu0a/JMlUO6xZGips6a2i4rz7cwb23yuM6/xnOns9l/3qyx9/N++fxjyNhnwOKtIQ&#10;7+bb9doKvtDLLzKAXv4DAAD//wMAUEsBAi0AFAAGAAgAAAAhANvh9svuAAAAhQEAABMAAAAAAAAA&#10;AAAAAAAAAAAAAFtDb250ZW50X1R5cGVzXS54bWxQSwECLQAUAAYACAAAACEAWvQsW78AAAAVAQAA&#10;CwAAAAAAAAAAAAAAAAAfAQAAX3JlbHMvLnJlbHNQSwECLQAUAAYACAAAACEADojoBcYAAADbAAAA&#10;DwAAAAAAAAAAAAAAAAAHAgAAZHJzL2Rvd25yZXYueG1sUEsFBgAAAAADAAMAtwAAAPoCAAAAAA==&#10;" fillcolor="#d99594 [1941]" strokecolor="#243f60 [1604]" strokeweight="2pt">
                  <v:textbox>
                    <w:txbxContent>
                      <w:p w14:paraId="3E6CE55E"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28"/>
                            <w:szCs w:val="28"/>
                          </w:rPr>
                          <w:t>Phone 999 using mobile carried onsite and read script in emergency bag.</w:t>
                        </w:r>
                      </w:p>
                    </w:txbxContent>
                  </v:textbox>
                </v:roundrect>
                <v:roundrect id="Rectangle: Rounded Corners 9" o:spid="_x0000_s1054" style="position:absolute;left:40832;top:24096;width:35934;height:671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5s1wQAAANsAAAAPAAAAZHJzL2Rvd25yZXYueG1sRE9Ni8Iw&#10;EL0L/ocwgjdNFRG3a5SiKCKysNXDHodmtu3aTEoTa/33RljwNo/3Oct1ZyrRUuNKywom4wgEcWZ1&#10;ybmCy3k3WoBwHlljZZkUPMjBetXvLTHW9s7f1KY+FyGEXYwKCu/rWEqXFWTQjW1NHLhf2xj0ATa5&#10;1A3eQ7ip5DSK5tJgyaGhwJo2BWXX9GYUzNr9KW+3yY/+Sqi6btLZ8e/joNRw0CWfIDx1/i3+dx90&#10;mD+B1y/hALl6AgAA//8DAFBLAQItABQABgAIAAAAIQDb4fbL7gAAAIUBAAATAAAAAAAAAAAAAAAA&#10;AAAAAABbQ29udGVudF9UeXBlc10ueG1sUEsBAi0AFAAGAAgAAAAhAFr0LFu/AAAAFQEAAAsAAAAA&#10;AAAAAAAAAAAAHwEAAF9yZWxzLy5yZWxzUEsBAi0AFAAGAAgAAAAhAAB3mzXBAAAA2wAAAA8AAAAA&#10;AAAAAAAAAAAABwIAAGRycy9kb3ducmV2LnhtbFBLBQYAAAAAAwADALcAAAD1AgAAAAA=&#10;" fillcolor="#fbd4b4 [1305]" strokecolor="#243f60 [1604]" strokeweight="2pt">
                  <v:textbox>
                    <w:txbxContent>
                      <w:p w14:paraId="38CC8726" w14:textId="77777777" w:rsidR="00102A94" w:rsidRDefault="00102A94" w:rsidP="00102A94">
                        <w:pPr>
                          <w:pStyle w:val="NormalWeb"/>
                          <w:spacing w:before="0" w:beforeAutospacing="0" w:after="0" w:afterAutospacing="0"/>
                          <w:jc w:val="center"/>
                        </w:pPr>
                        <w:r>
                          <w:rPr>
                            <w:rFonts w:asciiTheme="minorHAnsi" w:hAnsi="Calibri" w:cstheme="minorBidi"/>
                            <w:color w:val="002060"/>
                            <w:kern w:val="24"/>
                            <w:sz w:val="28"/>
                            <w:szCs w:val="28"/>
                          </w:rPr>
                          <w:t>Await support from senior team, calm casualty.</w:t>
                        </w:r>
                      </w:p>
                    </w:txbxContent>
                  </v:textbox>
                </v:roundrect>
                <v:roundrect id="Rectangle: Rounded Corners 10" o:spid="_x0000_s1055" style="position:absolute;left:82327;top:24840;width:35934;height:280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ssuwgAAANsAAAAPAAAAZHJzL2Rvd25yZXYueG1sRE9Na8JA&#10;EL0X/A/LCN50YxBrU9dQCqJCoZqKXofsmKRmZ0N2jem/7xaE3ubxPmeZ9qYWHbWusqxgOolAEOdW&#10;V1woOH6txwsQziNrrC2Tgh9ykK4GT0tMtL3zgbrMFyKEsEtQQel9k0jp8pIMuoltiAN3sa1BH2Bb&#10;SN3iPYSbWsZRNJcGKw4NJTb0XlJ+zW5Gwcu33NHsVH1GXXb6eL5sznvvWKnRsH97BeGp9//ih3ur&#10;w/wY/n4JB8jVLwAAAP//AwBQSwECLQAUAAYACAAAACEA2+H2y+4AAACFAQAAEwAAAAAAAAAAAAAA&#10;AAAAAAAAW0NvbnRlbnRfVHlwZXNdLnhtbFBLAQItABQABgAIAAAAIQBa9CxbvwAAABUBAAALAAAA&#10;AAAAAAAAAAAAAB8BAABfcmVscy8ucmVsc1BLAQItABQABgAIAAAAIQAKnssuwgAAANsAAAAPAAAA&#10;AAAAAAAAAAAAAAcCAABkcnMvZG93bnJldi54bWxQSwUGAAAAAAMAAwC3AAAA9gIAAAAA&#10;" fillcolor="#ccc0d9 [1303]" strokecolor="#243f60 [1604]" strokeweight="2pt">
                  <v:textbox>
                    <w:txbxContent>
                      <w:p w14:paraId="02DC0895" w14:textId="77777777" w:rsidR="00102A94" w:rsidRPr="00BB7B62" w:rsidRDefault="00102A94" w:rsidP="00102A94">
                        <w:pPr>
                          <w:pStyle w:val="NormalWeb"/>
                          <w:spacing w:before="0" w:beforeAutospacing="0" w:after="0" w:afterAutospacing="0"/>
                          <w:jc w:val="center"/>
                          <w:rPr>
                            <w:rFonts w:asciiTheme="minorHAnsi" w:hAnsiTheme="minorHAnsi" w:cstheme="minorHAnsi"/>
                          </w:rPr>
                        </w:pPr>
                        <w:r w:rsidRPr="00BB7B62">
                          <w:rPr>
                            <w:rFonts w:asciiTheme="minorHAnsi" w:hAnsiTheme="minorHAnsi" w:cstheme="minorHAnsi"/>
                            <w:color w:val="002060"/>
                            <w:kern w:val="24"/>
                            <w:sz w:val="48"/>
                            <w:szCs w:val="48"/>
                          </w:rPr>
                          <w:t xml:space="preserve">Parents/carers contacted by senior school team and informed of accident and treatment. </w:t>
                        </w:r>
                      </w:p>
                    </w:txbxContent>
                  </v:textbox>
                </v:roundrect>
                <v:roundrect id="Rectangle: Rounded Corners 11" o:spid="_x0000_s1056" style="position:absolute;top:40686;width:76746;height:1053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ZywgAAANsAAAAPAAAAZHJzL2Rvd25yZXYueG1sRE/bisIw&#10;EH0X/Icwgm+aqiDSNYq3BRdB8AK7+zY0Y1tsJt0mW+vfG0HwbQ7nOtN5YwpRU+VyywoG/QgEcWJ1&#10;zqmC8+mzNwHhPLLGwjIpuJOD+azdmmKs7Y0PVB99KkIIuxgVZN6XsZQuycig69uSOHAXWxn0AVap&#10;1BXeQrgp5DCKxtJgzqEhw5JWGSXX479RcPreoN8ufsaT5TWtN3v7+7dbfynV7TSLDxCeGv8Wv9xb&#10;HeaP4PlLOEDOHgAAAP//AwBQSwECLQAUAAYACAAAACEA2+H2y+4AAACFAQAAEwAAAAAAAAAAAAAA&#10;AAAAAAAAW0NvbnRlbnRfVHlwZXNdLnhtbFBLAQItABQABgAIAAAAIQBa9CxbvwAAABUBAAALAAAA&#10;AAAAAAAAAAAAAB8BAABfcmVscy8ucmVsc1BLAQItABQABgAIAAAAIQD+WnZywgAAANsAAAAPAAAA&#10;AAAAAAAAAAAAAAcCAABkcnMvZG93bnJldi54bWxQSwUGAAAAAAMAAwC3AAAA9gIAAAAA&#10;" fillcolor="#d99594 [1941]" strokecolor="#243f60 [1604]" strokeweight="2pt">
                  <v:textbox>
                    <w:txbxContent>
                      <w:p w14:paraId="534F9672" w14:textId="77777777" w:rsidR="00102A94" w:rsidRPr="00BB7B62" w:rsidRDefault="00102A94" w:rsidP="00102A94">
                        <w:pPr>
                          <w:pStyle w:val="NormalWeb"/>
                          <w:spacing w:before="0" w:beforeAutospacing="0" w:after="0" w:afterAutospacing="0"/>
                          <w:jc w:val="center"/>
                          <w:rPr>
                            <w:rFonts w:asciiTheme="minorHAnsi" w:hAnsiTheme="minorHAnsi" w:cstheme="minorHAnsi"/>
                            <w:sz w:val="18"/>
                          </w:rPr>
                        </w:pPr>
                        <w:r w:rsidRPr="00BB7B62">
                          <w:rPr>
                            <w:rFonts w:asciiTheme="minorHAnsi" w:hAnsiTheme="minorHAnsi" w:cstheme="minorHAnsi"/>
                            <w:color w:val="002060"/>
                            <w:kern w:val="24"/>
                            <w:sz w:val="26"/>
                            <w:szCs w:val="32"/>
                          </w:rPr>
                          <w:t>Senior school leader to support adult 1+2 while waiting for ambulance – to stay on phone to emergency services. Adult 4 to open playground gates for Ambulance. On arrival of ambulance, if parents have not arrived, senior school leader to accompany child to hospital.</w:t>
                        </w:r>
                      </w:p>
                    </w:txbxContent>
                  </v:textbox>
                </v:roundrect>
                <v:roundrect id="Rectangle: Rounded Corners 13" o:spid="_x0000_s1057" style="position:absolute;top:57298;width:77116;height:96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2TrwgAAANsAAAAPAAAAZHJzL2Rvd25yZXYueG1sRE9Na8JA&#10;EL0L/odlhN50o5RgU1dRQcixSQptb0N2TILZ2ZBdk7S/vlsoeJvH+5zdYTKtGKh3jWUF61UEgri0&#10;uuFKwXtxWW5BOI+ssbVMCr7JwWE/n+0w0XbkjIbcVyKEsEtQQe19l0jpypoMupXtiAN3tb1BH2Bf&#10;Sd3jGMJNKzdRFEuDDYeGGjs611Te8rtRUOSnNC5OX58f3fEn8/e3qnzhUamnxXR8BeFp8g/xvzvV&#10;Yf4z/P0SDpD7XwAAAP//AwBQSwECLQAUAAYACAAAACEA2+H2y+4AAACFAQAAEwAAAAAAAAAAAAAA&#10;AAAAAAAAW0NvbnRlbnRfVHlwZXNdLnhtbFBLAQItABQABgAIAAAAIQBa9CxbvwAAABUBAAALAAAA&#10;AAAAAAAAAAAAAB8BAABfcmVscy8ucmVsc1BLAQItABQABgAIAAAAIQAhp2TrwgAAANsAAAAPAAAA&#10;AAAAAAAAAAAAAAcCAABkcnMvZG93bnJldi54bWxQSwUGAAAAAAMAAwC3AAAA9gIAAAAA&#10;" fillcolor="#eaf1dd [662]" strokecolor="#243f60 [1604]" strokeweight="2pt">
                  <v:textbox>
                    <w:txbxContent>
                      <w:p w14:paraId="7E88274E" w14:textId="77777777" w:rsidR="00102A94" w:rsidRPr="00E07598" w:rsidRDefault="00102A94" w:rsidP="00102A94">
                        <w:pPr>
                          <w:pStyle w:val="NormalWeb"/>
                          <w:spacing w:before="0" w:beforeAutospacing="0" w:after="0" w:afterAutospacing="0"/>
                          <w:jc w:val="center"/>
                          <w:rPr>
                            <w:sz w:val="18"/>
                          </w:rPr>
                        </w:pPr>
                        <w:r w:rsidRPr="00E07598">
                          <w:rPr>
                            <w:rFonts w:asciiTheme="minorHAnsi" w:hAnsi="Calibri" w:cstheme="minorBidi"/>
                            <w:color w:val="FF0000"/>
                            <w:kern w:val="24"/>
                            <w:sz w:val="36"/>
                            <w:szCs w:val="48"/>
                          </w:rPr>
                          <w:t>Class Teacher and senior school leader to complete Critical Incident Book and Outdoor Learning Incident Book, sign and date.</w:t>
                        </w:r>
                      </w:p>
                    </w:txbxContent>
                  </v:textbox>
                </v:roundrect>
                <v:shape id="Arrow: Down 14" o:spid="_x0000_s1058" type="#_x0000_t67" style="position:absolute;left:16777;top:18780;width:1811;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zRvwQAAANsAAAAPAAAAZHJzL2Rvd25yZXYueG1sRE9Na8JA&#10;EL0X+h+WKXirmyhKG92ICIr0Uqql4G3IjkkwOxuyo4n/visUepvH+5zlanCNulEXas8G0nECirjw&#10;tubSwPdx+/oGKgiyxcYzGbhTgFX+/LTEzPqev+h2kFLFEA4ZGqhE2kzrUFTkMIx9Sxy5s+8cSoRd&#10;qW2HfQx3jZ4kyVw7rDk2VNjSpqLicrg6AzL/2a37Uk7TJOX98PHptu37xJjRy7BegBIa5F/8597b&#10;OH8Gj1/iATr/BQAA//8DAFBLAQItABQABgAIAAAAIQDb4fbL7gAAAIUBAAATAAAAAAAAAAAAAAAA&#10;AAAAAABbQ29udGVudF9UeXBlc10ueG1sUEsBAi0AFAAGAAgAAAAhAFr0LFu/AAAAFQEAAAsAAAAA&#10;AAAAAAAAAAAAHwEAAF9yZWxzLy5yZWxzUEsBAi0AFAAGAAgAAAAhAOzjNG/BAAAA2wAAAA8AAAAA&#10;AAAAAAAAAAAABwIAAGRycy9kb3ducmV2LnhtbFBLBQYAAAAAAwADALcAAAD1AgAAAAA=&#10;" adj="15916" fillcolor="#c4bc96 [2414]" strokecolor="#243f60 [1604]" strokeweight="2pt"/>
                <v:shape id="Arrow: Down 15" o:spid="_x0000_s1059" type="#_x0000_t67" style="position:absolute;left:58244;top:18780;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aoYwAAAANsAAAAPAAAAZHJzL2Rvd25yZXYueG1sRE9La8JA&#10;EL4L/Q/LFHrTjQqhja4iBUW8iA8K3obsmASzsyE7Nem/dwWht/n4njNf9q5Wd2pD5dnAeJSAIs69&#10;rbgwcD6th5+ggiBbrD2TgT8KsFy8DeaYWd/xge5HKVQM4ZChgVKkybQOeUkOw8g3xJG7+tahRNgW&#10;2rbYxXBX60mSpNphxbGhxIa+S8pvx19nQNKfzaor5DJNxrztd3u3br4mxny896sZKKFe/sUv99bG&#10;+Sk8f4kH6MUDAAD//wMAUEsBAi0AFAAGAAgAAAAhANvh9svuAAAAhQEAABMAAAAAAAAAAAAAAAAA&#10;AAAAAFtDb250ZW50X1R5cGVzXS54bWxQSwECLQAUAAYACAAAACEAWvQsW78AAAAVAQAACwAAAAAA&#10;AAAAAAAAAAAfAQAAX3JlbHMvLnJlbHNQSwECLQAUAAYACAAAACEAHDGqGMAAAADbAAAADwAAAAAA&#10;AAAAAAAAAAAHAgAAZHJzL2Rvd25yZXYueG1sUEsFBgAAAAADAAMAtwAAAPQCAAAAAA==&#10;" adj="15916" fillcolor="#c4bc96 [2414]" strokecolor="#243f60 [1604]" strokeweight="2pt"/>
                <v:shape id="Arrow: Down 18" o:spid="_x0000_s1060" type="#_x0000_t67" style="position:absolute;left:58244;top:35106;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Q+DwQAAANsAAAAPAAAAZHJzL2Rvd25yZXYueG1sRE9La8JA&#10;EL4X+h+WKXirGxXURlcRQZFexAcFb0N2TILZ2ZAdTfz3XaHQ23x8z5kvO1epBzWh9Gxg0E9AEWfe&#10;lpwbOJ82n1NQQZAtVp7JwJMCLBfvb3NMrW/5QI+j5CqGcEjRQCFSp1qHrCCHoe9r4shdfeNQImxy&#10;bRtsY7ir9DBJxtphybGhwJrWBWW3490ZkPHPdtXmchklA95133u3qb+GxvQ+utUMlFAn/+I/987G&#10;+RN4/RIP0ItfAAAA//8DAFBLAQItABQABgAIAAAAIQDb4fbL7gAAAIUBAAATAAAAAAAAAAAAAAAA&#10;AAAAAABbQ29udGVudF9UeXBlc10ueG1sUEsBAi0AFAAGAAgAAAAhAFr0LFu/AAAAFQEAAAsAAAAA&#10;AAAAAAAAAAAAHwEAAF9yZWxzLy5yZWxzUEsBAi0AFAAGAAgAAAAhAHN9D4PBAAAA2wAAAA8AAAAA&#10;AAAAAAAAAAAABwIAAGRycy9kb3ducmV2LnhtbFBLBQYAAAAAAwADALcAAAD1AgAAAAA=&#10;" adj="15916" fillcolor="#c4bc96 [2414]" strokecolor="#243f60 [1604]" strokeweight="2pt"/>
                <v:shape id="Arrow: Down 19" o:spid="_x0000_s1061" type="#_x0000_t67" style="position:absolute;left:16777;top:35106;width:1811;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pvxwwAAANsAAAAPAAAAZHJzL2Rvd25yZXYueG1sRI9Ba8JA&#10;EIXvhf6HZQre6kYFsdFVpGARL0Uthd6G7JiEZmdDdmriv+8cBG8zvDfvfbPaDKExV+pSHdnBZJyB&#10;IS6ir7l08HXevS7AJEH22EQmBzdKsFk/P60w97HnI11PUhoN4ZSjg0qkza1NRUUB0zi2xKpdYhdQ&#10;dO1K6zvsNTw0dpplcxuwZm2osKX3iorf019wIPPvj21fys8sm/B+OHyGXfs2dW70MmyXYIQGeZjv&#10;13uv+Aqrv+gAdv0PAAD//wMAUEsBAi0AFAAGAAgAAAAhANvh9svuAAAAhQEAABMAAAAAAAAAAAAA&#10;AAAAAAAAAFtDb250ZW50X1R5cGVzXS54bWxQSwECLQAUAAYACAAAACEAWvQsW78AAAAVAQAACwAA&#10;AAAAAAAAAAAAAAAfAQAAX3JlbHMvLnJlbHNQSwECLQAUAAYACAAAACEAAuKb8cMAAADbAAAADwAA&#10;AAAAAAAAAAAAAAAHAgAAZHJzL2Rvd25yZXYueG1sUEsFBgAAAAADAAMAtwAAAPcCAAAAAA==&#10;" adj="15916" fillcolor="#c4bc96 [2414]" strokecolor="#243f60 [1604]" strokeweight="2pt"/>
                <v:shape id="Arrow: Down 20" o:spid="_x0000_s1062" type="#_x0000_t67" style="position:absolute;left:58244;top:53007;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j5qwQAAANsAAAAPAAAAZHJzL2Rvd25yZXYueG1sRE9Na8JA&#10;EL0L/Q/LFHozGy0EE11FCpbQS6mWgrchOybB7GzITk3677uFgrd5vM/Z7CbXqRsNofVsYJGkoIgr&#10;b1uuDXyeDvMVqCDIFjvPZOCHAuy2D7MNFtaP/EG3o9QqhnAo0EAj0hdah6ohhyHxPXHkLn5wKBEO&#10;tbYDjjHcdXqZppl22HJsaLCnl4aq6/HbGZDs63U/1nJ+ThdcTm/v7tDnS2OeHqf9GpTQJHfxv7u0&#10;cX4Of7/EA/T2FwAA//8DAFBLAQItABQABgAIAAAAIQDb4fbL7gAAAIUBAAATAAAAAAAAAAAAAAAA&#10;AAAAAABbQ29udGVudF9UeXBlc10ueG1sUEsBAi0AFAAGAAgAAAAhAFr0LFu/AAAAFQEAAAsAAAAA&#10;AAAAAAAAAAAAHwEAAF9yZWxzLy5yZWxzUEsBAi0AFAAGAAgAAAAhAG2uPmrBAAAA2wAAAA8AAAAA&#10;AAAAAAAAAAAABwIAAGRycy9kb3ducmV2LnhtbFBLBQYAAAAAAwADALcAAAD1AgAAAAA=&#10;" adj="15916" fillcolor="#c4bc96 [2414]" strokecolor="#243f60 [1604]" strokeweight="2pt"/>
                <v:shape id="Arrow: Down 21" o:spid="_x0000_s1063" type="#_x0000_t67" style="position:absolute;left:16777;top:52843;width:1811;height:34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1KwAAAANsAAAAPAAAAZHJzL2Rvd25yZXYueG1sRE9Li8Iw&#10;EL4v+B/CLHhbUyuIdo0igiJeFh8I3oZmti3bTEoz2vrvNwfB48f3Xqx6V6sHtaHybGA8SkAR595W&#10;XBi4nLdfM1BBkC3WnsnAkwKsloOPBWbWd3ykx0kKFUM4ZGigFGkyrUNeksMw8g1x5H5961AibAtt&#10;W+xiuKt1miRT7bDi2FBiQ5uS8r/T3RmQ6XW37gq5TZIx7/vDj9s289SY4We//gYl1Mtb/HLvrYE0&#10;ro9f4g/Qy38AAAD//wMAUEsBAi0AFAAGAAgAAAAhANvh9svuAAAAhQEAABMAAAAAAAAAAAAAAAAA&#10;AAAAAFtDb250ZW50X1R5cGVzXS54bWxQSwECLQAUAAYACAAAACEAWvQsW78AAAAVAQAACwAAAAAA&#10;AAAAAAAAAAAfAQAAX3JlbHMvLnJlbHNQSwECLQAUAAYACAAAACEAMvhdSsAAAADbAAAADwAAAAAA&#10;AAAAAAAAAAAHAgAAZHJzL2Rvd25yZXYueG1sUEsFBgAAAAADAAMAtwAAAPQCAAAAAA==&#10;" adj="15916" fillcolor="#c4bc96 [2414]" strokecolor="#243f60 [1604]" strokeweight="2pt"/>
                <v:shape id="Arrow: Down 22" o:spid="_x0000_s1064" type="#_x0000_t67" style="position:absolute;left:99392;top:20289;width:1810;height:3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PjRwwAAANsAAAAPAAAAZHJzL2Rvd25yZXYueG1sRI9Ba8JA&#10;FITvgv9heYI33SQFsamrSMEivUhVCr09ss8kmH0bsq8m/vuuUPA4zMw3zGozuEbdqAu1ZwPpPAFF&#10;XHhbc2ngfNrNlqCCIFtsPJOBOwXYrMejFebW9/xFt6OUKkI45GigEmlzrUNRkcMw9y1x9C6+cyhR&#10;dqW2HfYR7hqdJclCO6w5LlTY0ntFxfX46wzI4vtj25fy85KkvB8+D27XvmbGTCfD9g2U0CDP8H97&#10;bw1kKTy+xB+g138AAAD//wMAUEsBAi0AFAAGAAgAAAAhANvh9svuAAAAhQEAABMAAAAAAAAAAAAA&#10;AAAAAAAAAFtDb250ZW50X1R5cGVzXS54bWxQSwECLQAUAAYACAAAACEAWvQsW78AAAAVAQAACwAA&#10;AAAAAAAAAAAAAAAfAQAAX3JlbHMvLnJlbHNQSwECLQAUAAYACAAAACEAXbT40cMAAADbAAAADwAA&#10;AAAAAAAAAAAAAAAHAgAAZHJzL2Rvd25yZXYueG1sUEsFBgAAAAADAAMAtwAAAPcCAAAAAA==&#10;" adj="15916" fillcolor="#c4bc96 [2414]" strokecolor="#243f60 [1604]" strokeweight="2pt"/>
                <w10:wrap anchorx="margin"/>
              </v:group>
            </w:pict>
          </mc:Fallback>
        </mc:AlternateContent>
      </w:r>
      <w:r w:rsidRPr="00102A94">
        <w:rPr>
          <w:rFonts w:cs="Arial"/>
          <w:sz w:val="22"/>
        </w:rPr>
        <w:t xml:space="preserve"> </w:t>
      </w:r>
      <w:r w:rsidR="00CC06B5">
        <w:rPr>
          <w:rFonts w:cs="Arial"/>
          <w:sz w:val="22"/>
        </w:rPr>
        <w:br w:type="page"/>
      </w:r>
    </w:p>
    <w:p w14:paraId="16881B6B" w14:textId="5A7A8745" w:rsidR="00CC06B5" w:rsidRPr="00B355C2" w:rsidRDefault="00CC06B5" w:rsidP="00B355C2">
      <w:pPr>
        <w:jc w:val="both"/>
        <w:rPr>
          <w:rFonts w:cs="Arial"/>
          <w:sz w:val="22"/>
        </w:rPr>
      </w:pPr>
    </w:p>
    <w:p w14:paraId="33D82617" w14:textId="41337B6D" w:rsidR="007A3062" w:rsidRPr="007A3062" w:rsidRDefault="00CF2844" w:rsidP="004D0286">
      <w:pPr>
        <w:rPr>
          <w:rFonts w:cs="Arial"/>
          <w:b/>
          <w:color w:val="00B0F0"/>
          <w:sz w:val="40"/>
        </w:rPr>
      </w:pPr>
      <w:r>
        <w:rPr>
          <w:rFonts w:cs="Arial"/>
          <w:b/>
          <w:color w:val="00B0F0"/>
          <w:sz w:val="40"/>
        </w:rPr>
        <w:t>(XXX SCHOOL NAME)</w:t>
      </w:r>
      <w:r w:rsidR="00D755E9">
        <w:rPr>
          <w:rFonts w:cs="Arial"/>
          <w:b/>
          <w:color w:val="00B0F0"/>
          <w:sz w:val="40"/>
        </w:rPr>
        <w:t>’s</w:t>
      </w:r>
      <w:r w:rsidR="004D0286" w:rsidRPr="007A3062">
        <w:rPr>
          <w:rFonts w:cs="Arial"/>
          <w:b/>
          <w:color w:val="00B0F0"/>
          <w:sz w:val="40"/>
        </w:rPr>
        <w:t xml:space="preserve"> </w:t>
      </w:r>
      <w:r w:rsidR="004A3253">
        <w:rPr>
          <w:rFonts w:cs="Arial"/>
          <w:b/>
          <w:color w:val="00B0F0"/>
          <w:sz w:val="40"/>
        </w:rPr>
        <w:t>Outdoor Learning</w:t>
      </w:r>
      <w:r w:rsidR="004D0286" w:rsidRPr="007A3062">
        <w:rPr>
          <w:rFonts w:cs="Arial"/>
          <w:b/>
          <w:color w:val="00B0F0"/>
          <w:sz w:val="40"/>
        </w:rPr>
        <w:t xml:space="preserve"> Policy</w:t>
      </w:r>
    </w:p>
    <w:p w14:paraId="36C5930E" w14:textId="77777777" w:rsidR="007A3062" w:rsidRDefault="007A3062" w:rsidP="004D0286">
      <w:pPr>
        <w:rPr>
          <w:rFonts w:cs="Arial"/>
          <w:sz w:val="22"/>
        </w:rPr>
      </w:pPr>
    </w:p>
    <w:p w14:paraId="14844DD8" w14:textId="24B3B42B" w:rsidR="004D0286" w:rsidRPr="00CB5B2A" w:rsidRDefault="004D0286" w:rsidP="00D755E9">
      <w:pPr>
        <w:jc w:val="both"/>
        <w:rPr>
          <w:rFonts w:cs="Arial"/>
          <w:sz w:val="22"/>
        </w:rPr>
      </w:pPr>
      <w:r w:rsidRPr="00CB5B2A">
        <w:rPr>
          <w:rFonts w:cs="Arial"/>
          <w:sz w:val="22"/>
        </w:rPr>
        <w:t xml:space="preserve">Our </w:t>
      </w:r>
      <w:r w:rsidR="004A3253">
        <w:rPr>
          <w:rFonts w:cs="Arial"/>
          <w:sz w:val="22"/>
        </w:rPr>
        <w:t>Outdoor Learning</w:t>
      </w:r>
      <w:r w:rsidRPr="00CB5B2A">
        <w:rPr>
          <w:rFonts w:cs="Arial"/>
          <w:sz w:val="22"/>
        </w:rPr>
        <w:t xml:space="preserve"> </w:t>
      </w:r>
      <w:r w:rsidR="00D755E9">
        <w:rPr>
          <w:rFonts w:cs="Arial"/>
          <w:sz w:val="22"/>
        </w:rPr>
        <w:t xml:space="preserve">Team </w:t>
      </w:r>
      <w:r w:rsidRPr="00CB5B2A">
        <w:rPr>
          <w:rFonts w:cs="Arial"/>
          <w:sz w:val="22"/>
        </w:rPr>
        <w:t xml:space="preserve">believes that </w:t>
      </w:r>
      <w:r w:rsidR="00D755E9">
        <w:rPr>
          <w:rFonts w:cs="Arial"/>
          <w:sz w:val="22"/>
        </w:rPr>
        <w:t>sessions</w:t>
      </w:r>
      <w:r w:rsidRPr="00CB5B2A">
        <w:rPr>
          <w:rFonts w:cs="Arial"/>
          <w:sz w:val="22"/>
        </w:rPr>
        <w:t xml:space="preserve"> play an important and enriching role in </w:t>
      </w:r>
      <w:r w:rsidR="00D755E9">
        <w:rPr>
          <w:rFonts w:cs="Arial"/>
          <w:sz w:val="22"/>
        </w:rPr>
        <w:t>the education of children and young people</w:t>
      </w:r>
      <w:r w:rsidRPr="00CB5B2A">
        <w:rPr>
          <w:rFonts w:cs="Arial"/>
          <w:sz w:val="22"/>
        </w:rPr>
        <w:t xml:space="preserve">. However, during such events, the safety of children remains paramount. Prior to a </w:t>
      </w:r>
      <w:r w:rsidR="00D755E9">
        <w:rPr>
          <w:rFonts w:cs="Arial"/>
          <w:sz w:val="22"/>
        </w:rPr>
        <w:t xml:space="preserve">session, </w:t>
      </w:r>
      <w:r w:rsidR="00F82142">
        <w:rPr>
          <w:rFonts w:cs="Arial"/>
          <w:sz w:val="22"/>
        </w:rPr>
        <w:t>(</w:t>
      </w:r>
      <w:r w:rsidR="00670A48">
        <w:rPr>
          <w:rFonts w:cs="Arial"/>
          <w:sz w:val="22"/>
        </w:rPr>
        <w:t>INSERT NAMED STAFF RESPONSIBLE</w:t>
      </w:r>
      <w:r w:rsidR="00F82142">
        <w:rPr>
          <w:rFonts w:cs="Arial"/>
          <w:sz w:val="22"/>
        </w:rPr>
        <w:t>)</w:t>
      </w:r>
      <w:r w:rsidR="001875EF">
        <w:rPr>
          <w:rFonts w:cs="Arial"/>
          <w:sz w:val="22"/>
        </w:rPr>
        <w:t xml:space="preserve"> will</w:t>
      </w:r>
      <w:r w:rsidR="00695632">
        <w:rPr>
          <w:rFonts w:cs="Arial"/>
          <w:sz w:val="22"/>
        </w:rPr>
        <w:t xml:space="preserve"> </w:t>
      </w:r>
      <w:r w:rsidRPr="00CB5B2A">
        <w:rPr>
          <w:rFonts w:cs="Arial"/>
          <w:sz w:val="22"/>
        </w:rPr>
        <w:t xml:space="preserve">carry out an </w:t>
      </w:r>
      <w:r w:rsidR="00D755E9">
        <w:rPr>
          <w:rFonts w:cs="Arial"/>
          <w:sz w:val="22"/>
        </w:rPr>
        <w:t>inspection</w:t>
      </w:r>
      <w:r w:rsidRPr="00CB5B2A">
        <w:rPr>
          <w:rFonts w:cs="Arial"/>
          <w:sz w:val="22"/>
        </w:rPr>
        <w:t xml:space="preserve"> visit of the </w:t>
      </w:r>
      <w:r w:rsidR="00D755E9">
        <w:rPr>
          <w:rFonts w:cs="Arial"/>
          <w:sz w:val="22"/>
        </w:rPr>
        <w:t>area</w:t>
      </w:r>
      <w:r w:rsidRPr="00CB5B2A">
        <w:rPr>
          <w:rFonts w:cs="Arial"/>
          <w:sz w:val="22"/>
        </w:rPr>
        <w:t xml:space="preserve"> </w:t>
      </w:r>
      <w:proofErr w:type="gramStart"/>
      <w:r w:rsidRPr="00CB5B2A">
        <w:rPr>
          <w:rFonts w:cs="Arial"/>
          <w:sz w:val="22"/>
        </w:rPr>
        <w:t>so as to</w:t>
      </w:r>
      <w:proofErr w:type="gramEnd"/>
      <w:r w:rsidRPr="00CB5B2A">
        <w:rPr>
          <w:rFonts w:cs="Arial"/>
          <w:sz w:val="22"/>
        </w:rPr>
        <w:t xml:space="preserve"> pre-empt any potential difficulties. The </w:t>
      </w:r>
      <w:r w:rsidR="00F82142">
        <w:rPr>
          <w:rFonts w:cs="Arial"/>
          <w:sz w:val="22"/>
        </w:rPr>
        <w:t>(</w:t>
      </w:r>
      <w:r w:rsidR="00670A48">
        <w:rPr>
          <w:rFonts w:cs="Arial"/>
          <w:sz w:val="22"/>
        </w:rPr>
        <w:t>INSERT NAMED STAFF RESPONSIBLE</w:t>
      </w:r>
      <w:r w:rsidR="00F82142">
        <w:rPr>
          <w:rFonts w:cs="Arial"/>
          <w:sz w:val="22"/>
        </w:rPr>
        <w:t>)</w:t>
      </w:r>
      <w:r w:rsidR="001875EF">
        <w:rPr>
          <w:rFonts w:cs="Arial"/>
          <w:sz w:val="22"/>
        </w:rPr>
        <w:t xml:space="preserve"> will</w:t>
      </w:r>
      <w:r w:rsidR="00695632">
        <w:rPr>
          <w:rFonts w:cs="Arial"/>
          <w:sz w:val="22"/>
        </w:rPr>
        <w:t xml:space="preserve"> </w:t>
      </w:r>
      <w:r w:rsidRPr="00CB5B2A">
        <w:rPr>
          <w:rFonts w:cs="Arial"/>
          <w:sz w:val="22"/>
        </w:rPr>
        <w:t xml:space="preserve">ensure that a thorough risk assessment has been carried out prior </w:t>
      </w:r>
      <w:r w:rsidR="00D755E9">
        <w:rPr>
          <w:rFonts w:cs="Arial"/>
          <w:sz w:val="22"/>
        </w:rPr>
        <w:t>to any new activities being introduced</w:t>
      </w:r>
      <w:r w:rsidRPr="00CB5B2A">
        <w:rPr>
          <w:rFonts w:cs="Arial"/>
          <w:sz w:val="22"/>
        </w:rPr>
        <w:t xml:space="preserve">, according to the provisions set out in the Risk Assessment policy. The </w:t>
      </w:r>
      <w:r w:rsidR="004A3253">
        <w:rPr>
          <w:rFonts w:cs="Arial"/>
          <w:sz w:val="22"/>
        </w:rPr>
        <w:t>Outdoor Learning</w:t>
      </w:r>
      <w:r w:rsidRPr="00CB5B2A">
        <w:rPr>
          <w:rFonts w:cs="Arial"/>
          <w:sz w:val="22"/>
        </w:rPr>
        <w:t xml:space="preserve"> </w:t>
      </w:r>
      <w:r w:rsidR="00C02D8F">
        <w:rPr>
          <w:rFonts w:cs="Arial"/>
          <w:sz w:val="22"/>
        </w:rPr>
        <w:t xml:space="preserve">Team </w:t>
      </w:r>
      <w:r w:rsidRPr="00CB5B2A">
        <w:rPr>
          <w:rFonts w:cs="Arial"/>
          <w:sz w:val="22"/>
        </w:rPr>
        <w:t xml:space="preserve">will make every effort to involve children in the planning </w:t>
      </w:r>
      <w:r w:rsidR="00C02D8F">
        <w:rPr>
          <w:rFonts w:cs="Arial"/>
          <w:sz w:val="22"/>
        </w:rPr>
        <w:t>of sessions</w:t>
      </w:r>
      <w:r w:rsidRPr="00CB5B2A">
        <w:rPr>
          <w:rFonts w:cs="Arial"/>
          <w:sz w:val="22"/>
        </w:rPr>
        <w:t xml:space="preserve">. Staff will explain to children the aims and objectives of </w:t>
      </w:r>
      <w:r w:rsidR="00C02D8F">
        <w:rPr>
          <w:rFonts w:cs="Arial"/>
          <w:sz w:val="22"/>
        </w:rPr>
        <w:t>each activity</w:t>
      </w:r>
      <w:r w:rsidRPr="00CB5B2A">
        <w:rPr>
          <w:rFonts w:cs="Arial"/>
          <w:sz w:val="22"/>
        </w:rPr>
        <w:t xml:space="preserve">, along with what is expected of them in terms of their behaviour and contribution. Children will be talked through any potential safety hazards and told to </w:t>
      </w:r>
      <w:proofErr w:type="gramStart"/>
      <w:r w:rsidRPr="00CB5B2A">
        <w:rPr>
          <w:rFonts w:cs="Arial"/>
          <w:sz w:val="22"/>
        </w:rPr>
        <w:t>remain with staff at all times</w:t>
      </w:r>
      <w:proofErr w:type="gramEnd"/>
      <w:r w:rsidRPr="00CB5B2A">
        <w:rPr>
          <w:rFonts w:cs="Arial"/>
          <w:sz w:val="22"/>
        </w:rPr>
        <w:t xml:space="preserve">. Staff will explain to children what to do in an emergency, including designating a suitable meeting point. </w:t>
      </w:r>
    </w:p>
    <w:p w14:paraId="7EEE880B" w14:textId="77777777" w:rsidR="00C02D8F" w:rsidRPr="00C02D8F" w:rsidRDefault="004D0286" w:rsidP="00D755E9">
      <w:pPr>
        <w:jc w:val="both"/>
        <w:rPr>
          <w:rFonts w:cs="Arial"/>
          <w:b/>
          <w:sz w:val="22"/>
        </w:rPr>
      </w:pPr>
      <w:r w:rsidRPr="00C02D8F">
        <w:rPr>
          <w:rFonts w:cs="Arial"/>
          <w:b/>
          <w:sz w:val="22"/>
        </w:rPr>
        <w:t xml:space="preserve">Parental Consent </w:t>
      </w:r>
    </w:p>
    <w:p w14:paraId="32AB1A75" w14:textId="10767BD7" w:rsidR="004D0286" w:rsidRPr="00CB5B2A" w:rsidRDefault="004D0286" w:rsidP="00D755E9">
      <w:pPr>
        <w:jc w:val="both"/>
        <w:rPr>
          <w:rFonts w:cs="Arial"/>
          <w:sz w:val="22"/>
        </w:rPr>
      </w:pPr>
      <w:r w:rsidRPr="00CB5B2A">
        <w:rPr>
          <w:rFonts w:cs="Arial"/>
          <w:sz w:val="22"/>
        </w:rPr>
        <w:t xml:space="preserve">The Registration form asked for parental consent for local walks and outings. For outings further afield involving transport, no less than two weeks before a proposed visit or outing, the </w:t>
      </w:r>
      <w:r w:rsidR="004A3253">
        <w:rPr>
          <w:rFonts w:cs="Arial"/>
          <w:sz w:val="22"/>
        </w:rPr>
        <w:t>Outdoor Learning</w:t>
      </w:r>
      <w:r w:rsidRPr="00CB5B2A">
        <w:rPr>
          <w:rFonts w:cs="Arial"/>
          <w:sz w:val="22"/>
        </w:rPr>
        <w:t xml:space="preserve"> </w:t>
      </w:r>
      <w:r w:rsidR="007607C8">
        <w:rPr>
          <w:rFonts w:cs="Arial"/>
          <w:sz w:val="22"/>
        </w:rPr>
        <w:t xml:space="preserve">Team </w:t>
      </w:r>
      <w:r w:rsidRPr="00CB5B2A">
        <w:rPr>
          <w:rFonts w:cs="Arial"/>
          <w:sz w:val="22"/>
        </w:rPr>
        <w:t xml:space="preserve">will send a letter to parents/carers giving them detailed information about the proposed event. This will include a full programme of activities, any costs involved, an outline of any journey involved and the mode of transport being used as well as approximate arrival and departure times. </w:t>
      </w:r>
      <w:r w:rsidR="00F82142">
        <w:rPr>
          <w:rFonts w:cs="Arial"/>
          <w:sz w:val="22"/>
        </w:rPr>
        <w:t>(</w:t>
      </w:r>
      <w:r w:rsidR="00670A48">
        <w:rPr>
          <w:rFonts w:cs="Arial"/>
          <w:sz w:val="22"/>
        </w:rPr>
        <w:t>INSERT NAMED STAFF RESPONSIBLE</w:t>
      </w:r>
      <w:r w:rsidR="00F82142">
        <w:rPr>
          <w:rFonts w:cs="Arial"/>
          <w:sz w:val="22"/>
        </w:rPr>
        <w:t>)</w:t>
      </w:r>
      <w:r w:rsidR="001875EF">
        <w:rPr>
          <w:rFonts w:cs="Arial"/>
          <w:sz w:val="22"/>
        </w:rPr>
        <w:t xml:space="preserve"> will</w:t>
      </w:r>
      <w:r w:rsidR="007607C8">
        <w:rPr>
          <w:rFonts w:cs="Arial"/>
          <w:sz w:val="22"/>
        </w:rPr>
        <w:t xml:space="preserve"> </w:t>
      </w:r>
      <w:r w:rsidRPr="00CB5B2A">
        <w:rPr>
          <w:rFonts w:cs="Arial"/>
          <w:sz w:val="22"/>
        </w:rPr>
        <w:t xml:space="preserve">take a copy of the parental and emergency contact details on the outing. Parents/carers have the absolute right to withhold consent for a proposed visit or outing. </w:t>
      </w:r>
    </w:p>
    <w:p w14:paraId="7A5ADD5A" w14:textId="77777777" w:rsidR="00C02D8F" w:rsidRPr="00C02D8F" w:rsidRDefault="004D0286" w:rsidP="00D755E9">
      <w:pPr>
        <w:jc w:val="both"/>
        <w:rPr>
          <w:rFonts w:cs="Arial"/>
          <w:b/>
          <w:sz w:val="22"/>
        </w:rPr>
      </w:pPr>
      <w:r w:rsidRPr="00C02D8F">
        <w:rPr>
          <w:rFonts w:cs="Arial"/>
          <w:b/>
          <w:sz w:val="22"/>
        </w:rPr>
        <w:t xml:space="preserve">During visits and outings </w:t>
      </w:r>
    </w:p>
    <w:p w14:paraId="2423EDC3" w14:textId="40970D3E" w:rsidR="00C02D8F" w:rsidRDefault="00C02D8F" w:rsidP="00C02D8F">
      <w:pPr>
        <w:pStyle w:val="ListParagraph"/>
        <w:numPr>
          <w:ilvl w:val="0"/>
          <w:numId w:val="38"/>
        </w:numPr>
        <w:jc w:val="both"/>
        <w:rPr>
          <w:rFonts w:cs="Arial"/>
          <w:sz w:val="22"/>
        </w:rPr>
      </w:pPr>
      <w:r w:rsidRPr="00C02D8F">
        <w:rPr>
          <w:rFonts w:cs="Arial"/>
          <w:sz w:val="22"/>
        </w:rPr>
        <w:t>C</w:t>
      </w:r>
      <w:r w:rsidR="004D0286" w:rsidRPr="00C02D8F">
        <w:rPr>
          <w:rFonts w:cs="Arial"/>
          <w:sz w:val="22"/>
        </w:rPr>
        <w:t xml:space="preserve">hildren will </w:t>
      </w:r>
      <w:proofErr w:type="gramStart"/>
      <w:r w:rsidR="004D0286" w:rsidRPr="00C02D8F">
        <w:rPr>
          <w:rFonts w:cs="Arial"/>
          <w:sz w:val="22"/>
        </w:rPr>
        <w:t>remain under close supervision at all times</w:t>
      </w:r>
      <w:proofErr w:type="gramEnd"/>
      <w:r w:rsidR="004D0286" w:rsidRPr="00C02D8F">
        <w:rPr>
          <w:rFonts w:cs="Arial"/>
          <w:sz w:val="22"/>
        </w:rPr>
        <w:t xml:space="preserve">. </w:t>
      </w:r>
      <w:r>
        <w:rPr>
          <w:rFonts w:cs="Arial"/>
          <w:sz w:val="22"/>
        </w:rPr>
        <w:t>T</w:t>
      </w:r>
      <w:r w:rsidR="004D0286" w:rsidRPr="00C02D8F">
        <w:rPr>
          <w:rFonts w:cs="Arial"/>
          <w:sz w:val="22"/>
        </w:rPr>
        <w:t>he adult to child</w:t>
      </w:r>
      <w:r>
        <w:rPr>
          <w:rFonts w:cs="Arial"/>
          <w:sz w:val="22"/>
        </w:rPr>
        <w:t xml:space="preserve"> ratio will be at least 1:6 dependant on the age of the children. </w:t>
      </w:r>
    </w:p>
    <w:p w14:paraId="6B0D2E50" w14:textId="77777777" w:rsidR="00A068A2" w:rsidRPr="00A068A2" w:rsidRDefault="00A068A2" w:rsidP="00A068A2">
      <w:pPr>
        <w:pStyle w:val="ListParagraph"/>
        <w:numPr>
          <w:ilvl w:val="0"/>
          <w:numId w:val="38"/>
        </w:numPr>
        <w:jc w:val="both"/>
        <w:rPr>
          <w:rFonts w:cs="Arial"/>
          <w:sz w:val="22"/>
        </w:rPr>
      </w:pPr>
      <w:r w:rsidRPr="00A068A2">
        <w:rPr>
          <w:rFonts w:cs="Arial"/>
          <w:sz w:val="22"/>
        </w:rPr>
        <w:t xml:space="preserve">EYFS: </w:t>
      </w:r>
    </w:p>
    <w:p w14:paraId="73B6A699" w14:textId="4D5477AE" w:rsidR="00A068A2" w:rsidRPr="00A068A2" w:rsidRDefault="00B578CD" w:rsidP="00A068A2">
      <w:pPr>
        <w:pStyle w:val="ListParagraph"/>
        <w:numPr>
          <w:ilvl w:val="1"/>
          <w:numId w:val="38"/>
        </w:numPr>
        <w:jc w:val="both"/>
        <w:rPr>
          <w:rFonts w:cs="Arial"/>
          <w:sz w:val="22"/>
        </w:rPr>
      </w:pPr>
      <w:r>
        <w:rPr>
          <w:rFonts w:cs="Arial"/>
          <w:sz w:val="22"/>
        </w:rPr>
        <w:t>T</w:t>
      </w:r>
      <w:r w:rsidR="00A068A2" w:rsidRPr="00A068A2">
        <w:rPr>
          <w:rFonts w:cs="Arial"/>
          <w:sz w:val="22"/>
        </w:rPr>
        <w:t xml:space="preserve">here must be at least one member of </w:t>
      </w:r>
      <w:r>
        <w:rPr>
          <w:rFonts w:cs="Arial"/>
          <w:sz w:val="22"/>
        </w:rPr>
        <w:t>(XXX School)</w:t>
      </w:r>
      <w:r w:rsidRPr="00A068A2">
        <w:rPr>
          <w:rFonts w:cs="Arial"/>
          <w:sz w:val="22"/>
        </w:rPr>
        <w:t xml:space="preserve"> </w:t>
      </w:r>
      <w:r w:rsidR="00A068A2" w:rsidRPr="00A068A2">
        <w:rPr>
          <w:rFonts w:cs="Arial"/>
          <w:sz w:val="22"/>
        </w:rPr>
        <w:t>staff for every 13 children.</w:t>
      </w:r>
    </w:p>
    <w:p w14:paraId="41223F62" w14:textId="61925465" w:rsidR="00A068A2" w:rsidRPr="00A068A2" w:rsidRDefault="00B578CD" w:rsidP="00A068A2">
      <w:pPr>
        <w:pStyle w:val="ListParagraph"/>
        <w:numPr>
          <w:ilvl w:val="1"/>
          <w:numId w:val="38"/>
        </w:numPr>
        <w:jc w:val="both"/>
        <w:rPr>
          <w:rFonts w:cs="Arial"/>
          <w:sz w:val="22"/>
        </w:rPr>
      </w:pPr>
      <w:r>
        <w:rPr>
          <w:rFonts w:cs="Arial"/>
          <w:sz w:val="22"/>
        </w:rPr>
        <w:t>A</w:t>
      </w:r>
      <w:r w:rsidR="00A068A2" w:rsidRPr="00A068A2">
        <w:rPr>
          <w:rFonts w:cs="Arial"/>
          <w:sz w:val="22"/>
        </w:rPr>
        <w:t>t least one other member of staff who must hold an approved level 3 teaching assistant qualific</w:t>
      </w:r>
      <w:r w:rsidR="00A068A2">
        <w:rPr>
          <w:rFonts w:cs="Arial"/>
          <w:sz w:val="22"/>
        </w:rPr>
        <w:t>ation.</w:t>
      </w:r>
    </w:p>
    <w:p w14:paraId="75069D4F" w14:textId="77777777" w:rsidR="00A068A2" w:rsidRPr="00A068A2" w:rsidRDefault="00A068A2" w:rsidP="00A068A2">
      <w:pPr>
        <w:pStyle w:val="ListParagraph"/>
        <w:numPr>
          <w:ilvl w:val="0"/>
          <w:numId w:val="38"/>
        </w:numPr>
        <w:jc w:val="both"/>
        <w:rPr>
          <w:rFonts w:cs="Arial"/>
          <w:sz w:val="22"/>
        </w:rPr>
      </w:pPr>
      <w:r w:rsidRPr="00A068A2">
        <w:rPr>
          <w:rFonts w:cs="Arial"/>
          <w:sz w:val="22"/>
        </w:rPr>
        <w:t>Keys Stages 1 and 2:</w:t>
      </w:r>
    </w:p>
    <w:p w14:paraId="19CDE227" w14:textId="75CA2BDA" w:rsidR="00A068A2" w:rsidRPr="00A068A2" w:rsidRDefault="00A068A2" w:rsidP="00A068A2">
      <w:pPr>
        <w:pStyle w:val="ListParagraph"/>
        <w:numPr>
          <w:ilvl w:val="1"/>
          <w:numId w:val="38"/>
        </w:numPr>
        <w:jc w:val="both"/>
        <w:rPr>
          <w:rFonts w:cs="Arial"/>
          <w:sz w:val="22"/>
        </w:rPr>
      </w:pPr>
      <w:r w:rsidRPr="00A068A2">
        <w:rPr>
          <w:rFonts w:cs="Arial"/>
          <w:sz w:val="22"/>
        </w:rPr>
        <w:t xml:space="preserve">There must be at least one member of </w:t>
      </w:r>
      <w:r w:rsidR="001B3A64">
        <w:rPr>
          <w:rFonts w:cs="Arial"/>
          <w:sz w:val="22"/>
        </w:rPr>
        <w:t>(XXX School)</w:t>
      </w:r>
      <w:r w:rsidR="001B3A64" w:rsidRPr="00A068A2">
        <w:rPr>
          <w:rFonts w:cs="Arial"/>
          <w:sz w:val="22"/>
        </w:rPr>
        <w:t xml:space="preserve"> </w:t>
      </w:r>
      <w:r w:rsidRPr="00A068A2">
        <w:rPr>
          <w:rFonts w:cs="Arial"/>
          <w:sz w:val="22"/>
        </w:rPr>
        <w:t>staff for every 10 children</w:t>
      </w:r>
      <w:r w:rsidR="001B3A64">
        <w:rPr>
          <w:rFonts w:cs="Arial"/>
          <w:sz w:val="22"/>
        </w:rPr>
        <w:t>.</w:t>
      </w:r>
    </w:p>
    <w:p w14:paraId="0A69AECA" w14:textId="10B412A5" w:rsidR="00A068A2" w:rsidRPr="00A068A2" w:rsidRDefault="00B578CD" w:rsidP="00A068A2">
      <w:pPr>
        <w:pStyle w:val="ListParagraph"/>
        <w:numPr>
          <w:ilvl w:val="1"/>
          <w:numId w:val="38"/>
        </w:numPr>
        <w:jc w:val="both"/>
        <w:rPr>
          <w:rFonts w:cs="Arial"/>
          <w:sz w:val="22"/>
        </w:rPr>
      </w:pPr>
      <w:r>
        <w:rPr>
          <w:rFonts w:cs="Arial"/>
          <w:sz w:val="22"/>
        </w:rPr>
        <w:t>A</w:t>
      </w:r>
      <w:r w:rsidR="00A068A2" w:rsidRPr="00A068A2">
        <w:rPr>
          <w:rFonts w:cs="Arial"/>
          <w:sz w:val="22"/>
        </w:rPr>
        <w:t>t least one other member of staff who must hold an approved level 3 tea</w:t>
      </w:r>
      <w:r w:rsidR="00A068A2">
        <w:rPr>
          <w:rFonts w:cs="Arial"/>
          <w:sz w:val="22"/>
        </w:rPr>
        <w:t>ching assistant qualification.</w:t>
      </w:r>
    </w:p>
    <w:p w14:paraId="5EBBE315" w14:textId="77777777" w:rsidR="00A068A2" w:rsidRPr="00A068A2" w:rsidRDefault="00A068A2" w:rsidP="00A068A2">
      <w:pPr>
        <w:pStyle w:val="ListParagraph"/>
        <w:numPr>
          <w:ilvl w:val="0"/>
          <w:numId w:val="38"/>
        </w:numPr>
        <w:jc w:val="both"/>
        <w:rPr>
          <w:rFonts w:cs="Arial"/>
          <w:sz w:val="22"/>
        </w:rPr>
      </w:pPr>
      <w:r w:rsidRPr="00A068A2">
        <w:rPr>
          <w:rFonts w:cs="Arial"/>
          <w:sz w:val="22"/>
        </w:rPr>
        <w:t>Key Stage 3:</w:t>
      </w:r>
    </w:p>
    <w:p w14:paraId="6903988F" w14:textId="638975E7" w:rsidR="00A068A2" w:rsidRPr="00A068A2" w:rsidRDefault="00A068A2" w:rsidP="00B02996">
      <w:pPr>
        <w:pStyle w:val="ListParagraph"/>
        <w:numPr>
          <w:ilvl w:val="1"/>
          <w:numId w:val="38"/>
        </w:numPr>
        <w:jc w:val="both"/>
        <w:rPr>
          <w:rFonts w:cs="Arial"/>
          <w:sz w:val="22"/>
        </w:rPr>
      </w:pPr>
      <w:r w:rsidRPr="00A068A2">
        <w:rPr>
          <w:rFonts w:cs="Arial"/>
          <w:sz w:val="22"/>
        </w:rPr>
        <w:t xml:space="preserve">There must be at least one </w:t>
      </w:r>
      <w:r w:rsidR="001B3A64">
        <w:rPr>
          <w:rFonts w:cs="Arial"/>
          <w:sz w:val="22"/>
        </w:rPr>
        <w:t>(XXX School)</w:t>
      </w:r>
      <w:r w:rsidRPr="00A068A2">
        <w:rPr>
          <w:rFonts w:cs="Arial"/>
          <w:sz w:val="22"/>
        </w:rPr>
        <w:t xml:space="preserve"> member of staff for every 12 children</w:t>
      </w:r>
      <w:r w:rsidR="001B3A64">
        <w:rPr>
          <w:rFonts w:cs="Arial"/>
          <w:sz w:val="22"/>
        </w:rPr>
        <w:t>.</w:t>
      </w:r>
    </w:p>
    <w:p w14:paraId="12B15D59" w14:textId="77777777" w:rsidR="00A068A2" w:rsidRPr="00A068A2" w:rsidRDefault="00A068A2" w:rsidP="00A068A2">
      <w:pPr>
        <w:pStyle w:val="ListParagraph"/>
        <w:numPr>
          <w:ilvl w:val="0"/>
          <w:numId w:val="38"/>
        </w:numPr>
        <w:jc w:val="both"/>
        <w:rPr>
          <w:rFonts w:cs="Arial"/>
          <w:sz w:val="22"/>
        </w:rPr>
      </w:pPr>
      <w:r w:rsidRPr="00A068A2">
        <w:rPr>
          <w:rFonts w:cs="Arial"/>
          <w:sz w:val="22"/>
        </w:rPr>
        <w:t>Key Stage 4:</w:t>
      </w:r>
    </w:p>
    <w:p w14:paraId="12FF5AE7" w14:textId="4C53ED75" w:rsidR="00736E31" w:rsidRPr="00B02996" w:rsidRDefault="00A068A2" w:rsidP="00B02996">
      <w:pPr>
        <w:pStyle w:val="ListParagraph"/>
        <w:numPr>
          <w:ilvl w:val="1"/>
          <w:numId w:val="38"/>
        </w:numPr>
        <w:jc w:val="both"/>
        <w:rPr>
          <w:rFonts w:cs="Arial"/>
          <w:sz w:val="22"/>
        </w:rPr>
      </w:pPr>
      <w:r w:rsidRPr="00A068A2">
        <w:rPr>
          <w:rFonts w:cs="Arial"/>
          <w:sz w:val="22"/>
        </w:rPr>
        <w:t xml:space="preserve">There must be at least one member of </w:t>
      </w:r>
      <w:r w:rsidR="00B578CD">
        <w:rPr>
          <w:rFonts w:cs="Arial"/>
          <w:sz w:val="22"/>
        </w:rPr>
        <w:t>(XXX School)</w:t>
      </w:r>
      <w:r w:rsidR="00B578CD" w:rsidRPr="00A068A2">
        <w:rPr>
          <w:rFonts w:cs="Arial"/>
          <w:sz w:val="22"/>
        </w:rPr>
        <w:t xml:space="preserve"> </w:t>
      </w:r>
      <w:r w:rsidR="00B578CD">
        <w:rPr>
          <w:rFonts w:cs="Arial"/>
          <w:sz w:val="22"/>
        </w:rPr>
        <w:t>staff for every 14 children.</w:t>
      </w:r>
    </w:p>
    <w:p w14:paraId="0AE19622" w14:textId="114A1CD3" w:rsidR="00C02D8F" w:rsidRDefault="00F82142" w:rsidP="00C02D8F">
      <w:pPr>
        <w:pStyle w:val="ListParagraph"/>
        <w:numPr>
          <w:ilvl w:val="0"/>
          <w:numId w:val="38"/>
        </w:numPr>
        <w:jc w:val="both"/>
        <w:rPr>
          <w:rFonts w:cs="Arial"/>
          <w:sz w:val="22"/>
        </w:rPr>
      </w:pPr>
      <w:r>
        <w:rPr>
          <w:rFonts w:cs="Arial"/>
          <w:sz w:val="22"/>
        </w:rPr>
        <w:t>(</w:t>
      </w:r>
      <w:r w:rsidR="00670A48">
        <w:rPr>
          <w:rFonts w:cs="Arial"/>
          <w:sz w:val="22"/>
        </w:rPr>
        <w:t>INSERT NAMED STAFF RESPONSIBLE</w:t>
      </w:r>
      <w:r>
        <w:rPr>
          <w:rFonts w:cs="Arial"/>
          <w:sz w:val="22"/>
        </w:rPr>
        <w:t>)</w:t>
      </w:r>
      <w:r w:rsidR="001875EF">
        <w:rPr>
          <w:rFonts w:cs="Arial"/>
          <w:sz w:val="22"/>
        </w:rPr>
        <w:t xml:space="preserve"> will</w:t>
      </w:r>
      <w:r w:rsidR="007607C8">
        <w:rPr>
          <w:rFonts w:cs="Arial"/>
          <w:sz w:val="22"/>
        </w:rPr>
        <w:t xml:space="preserve"> </w:t>
      </w:r>
      <w:r w:rsidR="004D0286" w:rsidRPr="00C02D8F">
        <w:rPr>
          <w:rFonts w:cs="Arial"/>
          <w:sz w:val="22"/>
        </w:rPr>
        <w:t xml:space="preserve">ensure that a full First Aid kit is on hand, in compliance with the relevant provisions of the Health, </w:t>
      </w:r>
      <w:r w:rsidR="00C02D8F">
        <w:rPr>
          <w:rFonts w:cs="Arial"/>
          <w:sz w:val="22"/>
        </w:rPr>
        <w:t xml:space="preserve">Illness and Emergency policy. </w:t>
      </w:r>
    </w:p>
    <w:p w14:paraId="11BD163D" w14:textId="6D4A7084" w:rsidR="00C02D8F" w:rsidRDefault="00F82142" w:rsidP="00C02D8F">
      <w:pPr>
        <w:pStyle w:val="ListParagraph"/>
        <w:numPr>
          <w:ilvl w:val="0"/>
          <w:numId w:val="38"/>
        </w:numPr>
        <w:jc w:val="both"/>
        <w:rPr>
          <w:rFonts w:cs="Arial"/>
          <w:sz w:val="22"/>
        </w:rPr>
      </w:pPr>
      <w:r>
        <w:rPr>
          <w:rFonts w:cs="Arial"/>
          <w:sz w:val="22"/>
        </w:rPr>
        <w:t>(</w:t>
      </w:r>
      <w:r w:rsidR="00670A48">
        <w:rPr>
          <w:rFonts w:cs="Arial"/>
          <w:sz w:val="22"/>
        </w:rPr>
        <w:t>INSERT NAMED STAFF RESPONSIBLE</w:t>
      </w:r>
      <w:r>
        <w:rPr>
          <w:rFonts w:cs="Arial"/>
          <w:sz w:val="22"/>
        </w:rPr>
        <w:t>)</w:t>
      </w:r>
      <w:r w:rsidR="001875EF">
        <w:rPr>
          <w:rFonts w:cs="Arial"/>
          <w:sz w:val="22"/>
        </w:rPr>
        <w:t xml:space="preserve"> will</w:t>
      </w:r>
      <w:r w:rsidR="007607C8">
        <w:rPr>
          <w:rFonts w:cs="Arial"/>
          <w:sz w:val="22"/>
        </w:rPr>
        <w:t xml:space="preserve"> </w:t>
      </w:r>
      <w:r w:rsidR="004D0286" w:rsidRPr="00C02D8F">
        <w:rPr>
          <w:rFonts w:cs="Arial"/>
          <w:sz w:val="22"/>
        </w:rPr>
        <w:t xml:space="preserve">ensure that </w:t>
      </w:r>
      <w:r w:rsidR="00C02D8F">
        <w:rPr>
          <w:rFonts w:cs="Arial"/>
          <w:sz w:val="22"/>
        </w:rPr>
        <w:t xml:space="preserve">they </w:t>
      </w:r>
      <w:proofErr w:type="gramStart"/>
      <w:r w:rsidR="00C02D8F">
        <w:rPr>
          <w:rFonts w:cs="Arial"/>
          <w:sz w:val="22"/>
        </w:rPr>
        <w:t>have a mobile phone with them at all times</w:t>
      </w:r>
      <w:proofErr w:type="gramEnd"/>
      <w:r w:rsidR="00C02D8F">
        <w:rPr>
          <w:rFonts w:cs="Arial"/>
          <w:sz w:val="22"/>
        </w:rPr>
        <w:t>.</w:t>
      </w:r>
    </w:p>
    <w:p w14:paraId="6922BCD0" w14:textId="4ADCBFF6" w:rsidR="004D0286" w:rsidRPr="00C02D8F" w:rsidRDefault="004D0286" w:rsidP="00C02D8F">
      <w:pPr>
        <w:pStyle w:val="ListParagraph"/>
        <w:numPr>
          <w:ilvl w:val="0"/>
          <w:numId w:val="38"/>
        </w:numPr>
        <w:jc w:val="both"/>
        <w:rPr>
          <w:rFonts w:cs="Arial"/>
          <w:sz w:val="22"/>
        </w:rPr>
      </w:pPr>
      <w:r w:rsidRPr="00C02D8F">
        <w:rPr>
          <w:rFonts w:cs="Arial"/>
          <w:sz w:val="22"/>
        </w:rPr>
        <w:t xml:space="preserve">A register will be taken at the beginning, middle and end of the visit or outing. Additionally, regular head counts will be taken by staff. </w:t>
      </w:r>
    </w:p>
    <w:p w14:paraId="74B26E3F" w14:textId="7EAF6D8F" w:rsidR="004D0286" w:rsidRPr="007A3062" w:rsidRDefault="004D0286" w:rsidP="004D0286">
      <w:pPr>
        <w:rPr>
          <w:rFonts w:cs="Arial"/>
          <w:b/>
          <w:color w:val="00B0F0"/>
          <w:sz w:val="40"/>
        </w:rPr>
      </w:pPr>
      <w:r w:rsidRPr="007A3062">
        <w:rPr>
          <w:rFonts w:cs="Arial"/>
          <w:b/>
          <w:color w:val="00B0F0"/>
          <w:sz w:val="40"/>
        </w:rPr>
        <w:lastRenderedPageBreak/>
        <w:t xml:space="preserve">Fire Safety Policy </w:t>
      </w:r>
    </w:p>
    <w:p w14:paraId="7C3C5C4C" w14:textId="6CE81131" w:rsidR="004D0286" w:rsidRPr="00CB5B2A" w:rsidRDefault="004D0286" w:rsidP="00C02D8F">
      <w:pPr>
        <w:jc w:val="both"/>
        <w:rPr>
          <w:rFonts w:cs="Arial"/>
          <w:sz w:val="22"/>
        </w:rPr>
      </w:pPr>
      <w:r w:rsidRPr="00CB5B2A">
        <w:rPr>
          <w:rFonts w:cs="Arial"/>
          <w:sz w:val="22"/>
        </w:rPr>
        <w:t xml:space="preserve">Our </w:t>
      </w:r>
      <w:r w:rsidR="004A3253">
        <w:rPr>
          <w:rFonts w:cs="Arial"/>
          <w:sz w:val="22"/>
        </w:rPr>
        <w:t>Outdoor Learning</w:t>
      </w:r>
      <w:r w:rsidRPr="00CB5B2A">
        <w:rPr>
          <w:rFonts w:cs="Arial"/>
          <w:sz w:val="22"/>
        </w:rPr>
        <w:t xml:space="preserve"> </w:t>
      </w:r>
      <w:r w:rsidR="004952A5">
        <w:rPr>
          <w:rFonts w:cs="Arial"/>
          <w:sz w:val="22"/>
        </w:rPr>
        <w:t>Team’s</w:t>
      </w:r>
      <w:r w:rsidRPr="00CB5B2A">
        <w:rPr>
          <w:rFonts w:cs="Arial"/>
          <w:sz w:val="22"/>
        </w:rPr>
        <w:t xml:space="preserve"> </w:t>
      </w:r>
      <w:r w:rsidR="00226768">
        <w:rPr>
          <w:rFonts w:cs="Arial"/>
          <w:sz w:val="22"/>
        </w:rPr>
        <w:t>approach demonstrates</w:t>
      </w:r>
      <w:r w:rsidRPr="00CB5B2A">
        <w:rPr>
          <w:rFonts w:cs="Arial"/>
          <w:sz w:val="22"/>
        </w:rPr>
        <w:t xml:space="preserve"> the importance of vigilance to fire safety hazards. All staff, volunteers and children are aware of the fire safety procedures set out in this policy. Campfires and the use of storm kettles are an important part of </w:t>
      </w:r>
      <w:r w:rsidR="004A3253">
        <w:rPr>
          <w:rFonts w:cs="Arial"/>
          <w:sz w:val="22"/>
        </w:rPr>
        <w:t>Outdoor Learning</w:t>
      </w:r>
      <w:r w:rsidRPr="00CB5B2A">
        <w:rPr>
          <w:rFonts w:cs="Arial"/>
          <w:sz w:val="22"/>
        </w:rPr>
        <w:t xml:space="preserve"> and are use</w:t>
      </w:r>
      <w:r w:rsidR="00C02D8F">
        <w:rPr>
          <w:rFonts w:cs="Arial"/>
          <w:sz w:val="22"/>
        </w:rPr>
        <w:t xml:space="preserve">d in many sessions. </w:t>
      </w:r>
      <w:r w:rsidR="00CF2844">
        <w:rPr>
          <w:rFonts w:cs="Arial"/>
          <w:sz w:val="22"/>
        </w:rPr>
        <w:t>(XXX SCHOOL NAME)</w:t>
      </w:r>
      <w:r w:rsidRPr="00CB5B2A">
        <w:rPr>
          <w:rFonts w:cs="Arial"/>
          <w:sz w:val="22"/>
        </w:rPr>
        <w:t xml:space="preserve"> aims to ensure that all children and adults participating in </w:t>
      </w:r>
      <w:r w:rsidR="004A3253">
        <w:rPr>
          <w:rFonts w:cs="Arial"/>
          <w:sz w:val="22"/>
        </w:rPr>
        <w:t>Outdoor Learning</w:t>
      </w:r>
      <w:r w:rsidRPr="00CB5B2A">
        <w:rPr>
          <w:rFonts w:cs="Arial"/>
          <w:sz w:val="22"/>
        </w:rPr>
        <w:t xml:space="preserve"> sessions with fires and/or storm kettles will do so safely and with as little risk to their health as possible. </w:t>
      </w:r>
    </w:p>
    <w:p w14:paraId="2FD16043" w14:textId="77777777" w:rsidR="00C02D8F" w:rsidRPr="00C02D8F" w:rsidRDefault="00C02D8F" w:rsidP="00C02D8F">
      <w:pPr>
        <w:jc w:val="both"/>
        <w:rPr>
          <w:rFonts w:cs="Arial"/>
          <w:b/>
          <w:sz w:val="22"/>
        </w:rPr>
      </w:pPr>
      <w:r w:rsidRPr="00C02D8F">
        <w:rPr>
          <w:rFonts w:cs="Arial"/>
          <w:b/>
          <w:sz w:val="22"/>
        </w:rPr>
        <w:t xml:space="preserve">Location </w:t>
      </w:r>
    </w:p>
    <w:p w14:paraId="62F37B10" w14:textId="6845931C" w:rsidR="00C02D8F" w:rsidRPr="00C02D8F" w:rsidRDefault="004D0286" w:rsidP="00C02D8F">
      <w:pPr>
        <w:pStyle w:val="ListParagraph"/>
        <w:numPr>
          <w:ilvl w:val="0"/>
          <w:numId w:val="39"/>
        </w:numPr>
        <w:jc w:val="both"/>
        <w:rPr>
          <w:rFonts w:cs="Arial"/>
          <w:sz w:val="22"/>
        </w:rPr>
      </w:pPr>
      <w:r w:rsidRPr="00C02D8F">
        <w:rPr>
          <w:rFonts w:cs="Arial"/>
          <w:sz w:val="22"/>
        </w:rPr>
        <w:t xml:space="preserve">Only </w:t>
      </w:r>
      <w:r w:rsidR="00C02D8F">
        <w:rPr>
          <w:rFonts w:cs="Arial"/>
          <w:sz w:val="22"/>
        </w:rPr>
        <w:t>the fire pit in the fire circle</w:t>
      </w:r>
      <w:r w:rsidRPr="00C02D8F">
        <w:rPr>
          <w:rFonts w:cs="Arial"/>
          <w:sz w:val="22"/>
        </w:rPr>
        <w:t xml:space="preserve"> area w</w:t>
      </w:r>
      <w:r w:rsidR="00C02D8F" w:rsidRPr="00C02D8F">
        <w:rPr>
          <w:rFonts w:cs="Arial"/>
          <w:sz w:val="22"/>
        </w:rPr>
        <w:t xml:space="preserve">ill be used for the campfire. </w:t>
      </w:r>
    </w:p>
    <w:p w14:paraId="6B1A7DBF" w14:textId="2F924DCF" w:rsidR="00C02D8F" w:rsidRPr="00C02D8F" w:rsidRDefault="004D0286" w:rsidP="00C02D8F">
      <w:pPr>
        <w:pStyle w:val="ListParagraph"/>
        <w:numPr>
          <w:ilvl w:val="0"/>
          <w:numId w:val="39"/>
        </w:numPr>
        <w:jc w:val="both"/>
        <w:rPr>
          <w:rFonts w:cs="Arial"/>
          <w:sz w:val="22"/>
        </w:rPr>
      </w:pPr>
      <w:r w:rsidRPr="00C02D8F">
        <w:rPr>
          <w:rFonts w:cs="Arial"/>
          <w:sz w:val="22"/>
        </w:rPr>
        <w:t xml:space="preserve">The </w:t>
      </w:r>
      <w:r w:rsidR="00C02D8F">
        <w:rPr>
          <w:rFonts w:cs="Arial"/>
          <w:sz w:val="22"/>
        </w:rPr>
        <w:t>fire pit</w:t>
      </w:r>
      <w:r w:rsidRPr="00C02D8F">
        <w:rPr>
          <w:rFonts w:cs="Arial"/>
          <w:sz w:val="22"/>
        </w:rPr>
        <w:t xml:space="preserve"> will be enclosed by logs or large stones t</w:t>
      </w:r>
      <w:r w:rsidR="00C02D8F" w:rsidRPr="00C02D8F">
        <w:rPr>
          <w:rFonts w:cs="Arial"/>
          <w:sz w:val="22"/>
        </w:rPr>
        <w:t xml:space="preserve">o prevent the spread of fire. </w:t>
      </w:r>
    </w:p>
    <w:p w14:paraId="32ADC1BA" w14:textId="17EC9B9C" w:rsidR="004D0286" w:rsidRPr="00C02D8F" w:rsidRDefault="004D0286" w:rsidP="00C02D8F">
      <w:pPr>
        <w:pStyle w:val="ListParagraph"/>
        <w:numPr>
          <w:ilvl w:val="0"/>
          <w:numId w:val="39"/>
        </w:numPr>
        <w:jc w:val="both"/>
        <w:rPr>
          <w:rFonts w:cs="Arial"/>
          <w:sz w:val="22"/>
        </w:rPr>
      </w:pPr>
      <w:r w:rsidRPr="00C02D8F">
        <w:rPr>
          <w:rFonts w:cs="Arial"/>
          <w:sz w:val="22"/>
        </w:rPr>
        <w:t xml:space="preserve">The storm (Kelly) kettle will only be used on flat ground and any woodchip or leaf litter must be brushed away before use. </w:t>
      </w:r>
    </w:p>
    <w:p w14:paraId="093D806B" w14:textId="77777777" w:rsidR="00C02D8F" w:rsidRPr="00C02D8F" w:rsidRDefault="004D0286" w:rsidP="00C02D8F">
      <w:pPr>
        <w:jc w:val="both"/>
        <w:rPr>
          <w:rFonts w:cs="Arial"/>
          <w:b/>
          <w:sz w:val="22"/>
        </w:rPr>
      </w:pPr>
      <w:r w:rsidRPr="00C02D8F">
        <w:rPr>
          <w:rFonts w:cs="Arial"/>
          <w:b/>
          <w:sz w:val="22"/>
        </w:rPr>
        <w:t>Posit</w:t>
      </w:r>
      <w:r w:rsidR="00C02D8F" w:rsidRPr="00C02D8F">
        <w:rPr>
          <w:rFonts w:cs="Arial"/>
          <w:b/>
          <w:sz w:val="22"/>
        </w:rPr>
        <w:t xml:space="preserve">ioning of Children and Adults </w:t>
      </w:r>
    </w:p>
    <w:p w14:paraId="50D978CB" w14:textId="2B0B7B39" w:rsidR="00C02D8F" w:rsidRDefault="00C02D8F" w:rsidP="00C02D8F">
      <w:pPr>
        <w:jc w:val="both"/>
        <w:rPr>
          <w:rFonts w:cs="Arial"/>
          <w:sz w:val="22"/>
        </w:rPr>
      </w:pPr>
      <w:r>
        <w:rPr>
          <w:rFonts w:cs="Arial"/>
          <w:sz w:val="22"/>
        </w:rPr>
        <w:t>The fire pit is</w:t>
      </w:r>
      <w:r w:rsidR="004D0286" w:rsidRPr="00CB5B2A">
        <w:rPr>
          <w:rFonts w:cs="Arial"/>
          <w:sz w:val="22"/>
        </w:rPr>
        <w:t xml:space="preserve"> surrounded by </w:t>
      </w:r>
      <w:r w:rsidR="0059751C">
        <w:rPr>
          <w:rFonts w:cs="Arial"/>
          <w:sz w:val="22"/>
        </w:rPr>
        <w:t>a</w:t>
      </w:r>
      <w:r w:rsidR="00E71650">
        <w:rPr>
          <w:rFonts w:cs="Arial"/>
          <w:sz w:val="22"/>
        </w:rPr>
        <w:t xml:space="preserve"> low walled boundary:</w:t>
      </w:r>
    </w:p>
    <w:p w14:paraId="73DFE4E2" w14:textId="77777777" w:rsidR="00C02D8F" w:rsidRDefault="004D0286" w:rsidP="00C02D8F">
      <w:pPr>
        <w:pStyle w:val="ListParagraph"/>
        <w:numPr>
          <w:ilvl w:val="0"/>
          <w:numId w:val="40"/>
        </w:numPr>
        <w:jc w:val="both"/>
        <w:rPr>
          <w:rFonts w:cs="Arial"/>
          <w:sz w:val="22"/>
        </w:rPr>
      </w:pPr>
      <w:r w:rsidRPr="00C02D8F">
        <w:rPr>
          <w:rFonts w:cs="Arial"/>
          <w:sz w:val="22"/>
        </w:rPr>
        <w:t xml:space="preserve">Once lit an adult will </w:t>
      </w:r>
      <w:proofErr w:type="gramStart"/>
      <w:r w:rsidRPr="00C02D8F">
        <w:rPr>
          <w:rFonts w:cs="Arial"/>
          <w:sz w:val="22"/>
        </w:rPr>
        <w:t>remain by the fire at all times</w:t>
      </w:r>
      <w:proofErr w:type="gramEnd"/>
      <w:r w:rsidR="00C02D8F">
        <w:rPr>
          <w:rFonts w:cs="Arial"/>
          <w:sz w:val="22"/>
        </w:rPr>
        <w:t xml:space="preserve">. </w:t>
      </w:r>
    </w:p>
    <w:p w14:paraId="134E990F" w14:textId="77777777" w:rsidR="00C02D8F" w:rsidRDefault="004D0286" w:rsidP="00C02D8F">
      <w:pPr>
        <w:pStyle w:val="ListParagraph"/>
        <w:numPr>
          <w:ilvl w:val="0"/>
          <w:numId w:val="40"/>
        </w:numPr>
        <w:jc w:val="both"/>
        <w:rPr>
          <w:rFonts w:cs="Arial"/>
          <w:sz w:val="22"/>
        </w:rPr>
      </w:pPr>
      <w:r w:rsidRPr="00C02D8F">
        <w:rPr>
          <w:rFonts w:cs="Arial"/>
          <w:sz w:val="22"/>
        </w:rPr>
        <w:t>When the campfire is in use, children are not permitted to access</w:t>
      </w:r>
      <w:r w:rsidR="00C02D8F">
        <w:rPr>
          <w:rFonts w:cs="Arial"/>
          <w:sz w:val="22"/>
        </w:rPr>
        <w:t xml:space="preserve"> the area without permission. </w:t>
      </w:r>
    </w:p>
    <w:p w14:paraId="57212092" w14:textId="1FE1F40B" w:rsidR="00C02D8F" w:rsidRDefault="004D0286" w:rsidP="00C02D8F">
      <w:pPr>
        <w:pStyle w:val="ListParagraph"/>
        <w:numPr>
          <w:ilvl w:val="0"/>
          <w:numId w:val="40"/>
        </w:numPr>
        <w:jc w:val="both"/>
        <w:rPr>
          <w:rFonts w:cs="Arial"/>
          <w:sz w:val="22"/>
        </w:rPr>
      </w:pPr>
      <w:r w:rsidRPr="00C02D8F">
        <w:rPr>
          <w:rFonts w:cs="Arial"/>
          <w:sz w:val="22"/>
        </w:rPr>
        <w:t xml:space="preserve">Seating </w:t>
      </w:r>
      <w:r w:rsidR="00C02D8F">
        <w:rPr>
          <w:rFonts w:cs="Arial"/>
          <w:sz w:val="22"/>
        </w:rPr>
        <w:t xml:space="preserve">logs </w:t>
      </w:r>
      <w:r w:rsidRPr="00C02D8F">
        <w:rPr>
          <w:rFonts w:cs="Arial"/>
          <w:sz w:val="22"/>
        </w:rPr>
        <w:t xml:space="preserve">around the outside of the fire </w:t>
      </w:r>
      <w:r w:rsidR="00C02D8F">
        <w:rPr>
          <w:rFonts w:cs="Arial"/>
          <w:sz w:val="22"/>
        </w:rPr>
        <w:t>circle are for the use of all children.</w:t>
      </w:r>
      <w:r w:rsidRPr="00C02D8F">
        <w:rPr>
          <w:rFonts w:cs="Arial"/>
          <w:sz w:val="22"/>
        </w:rPr>
        <w:t xml:space="preserve"> Once seated around the campfire, the children must remain seated until directed </w:t>
      </w:r>
      <w:r w:rsidR="00C02D8F">
        <w:rPr>
          <w:rFonts w:cs="Arial"/>
          <w:sz w:val="22"/>
        </w:rPr>
        <w:t xml:space="preserve">by an adult to move. </w:t>
      </w:r>
    </w:p>
    <w:p w14:paraId="106AB704" w14:textId="77777777" w:rsidR="00C02D8F" w:rsidRDefault="004D0286" w:rsidP="00C02D8F">
      <w:pPr>
        <w:pStyle w:val="ListParagraph"/>
        <w:numPr>
          <w:ilvl w:val="0"/>
          <w:numId w:val="40"/>
        </w:numPr>
        <w:jc w:val="both"/>
        <w:rPr>
          <w:rFonts w:cs="Arial"/>
          <w:sz w:val="22"/>
        </w:rPr>
      </w:pPr>
      <w:r w:rsidRPr="00C02D8F">
        <w:rPr>
          <w:rFonts w:cs="Arial"/>
          <w:sz w:val="22"/>
        </w:rPr>
        <w:t xml:space="preserve">Long sleeves and </w:t>
      </w:r>
      <w:r w:rsidR="00C02D8F">
        <w:rPr>
          <w:rFonts w:cs="Arial"/>
          <w:sz w:val="22"/>
        </w:rPr>
        <w:t xml:space="preserve">trousers must always be worn. </w:t>
      </w:r>
    </w:p>
    <w:p w14:paraId="186FE322" w14:textId="432801F1" w:rsidR="00C02D8F" w:rsidRDefault="004D0286" w:rsidP="00C02D8F">
      <w:pPr>
        <w:pStyle w:val="ListParagraph"/>
        <w:numPr>
          <w:ilvl w:val="0"/>
          <w:numId w:val="40"/>
        </w:numPr>
        <w:jc w:val="both"/>
        <w:rPr>
          <w:rFonts w:cs="Arial"/>
          <w:sz w:val="22"/>
        </w:rPr>
      </w:pPr>
      <w:r w:rsidRPr="00C02D8F">
        <w:rPr>
          <w:rFonts w:cs="Arial"/>
          <w:sz w:val="22"/>
        </w:rPr>
        <w:t xml:space="preserve">Children are not permitted to throw anything onto the fire. With </w:t>
      </w:r>
      <w:r w:rsidR="008D29FB" w:rsidRPr="00C02D8F">
        <w:rPr>
          <w:rFonts w:cs="Arial"/>
          <w:sz w:val="22"/>
        </w:rPr>
        <w:t>one-to-one</w:t>
      </w:r>
      <w:r w:rsidRPr="00C02D8F">
        <w:rPr>
          <w:rFonts w:cs="Arial"/>
          <w:sz w:val="22"/>
        </w:rPr>
        <w:t xml:space="preserve"> adult help children may carefully place fuel for the fire on the edge of the fire. We will ensure that the ratio of children to adults is at least 1:4 ou</w:t>
      </w:r>
      <w:r w:rsidR="00C02D8F">
        <w:rPr>
          <w:rFonts w:cs="Arial"/>
          <w:sz w:val="22"/>
        </w:rPr>
        <w:t xml:space="preserve">tside the fire boundary area. </w:t>
      </w:r>
    </w:p>
    <w:p w14:paraId="6D66F045" w14:textId="77777777" w:rsidR="00C02D8F" w:rsidRDefault="004D0286" w:rsidP="00C02D8F">
      <w:pPr>
        <w:pStyle w:val="ListParagraph"/>
        <w:numPr>
          <w:ilvl w:val="0"/>
          <w:numId w:val="40"/>
        </w:numPr>
        <w:jc w:val="both"/>
        <w:rPr>
          <w:rFonts w:cs="Arial"/>
          <w:sz w:val="22"/>
        </w:rPr>
      </w:pPr>
      <w:r w:rsidRPr="00C02D8F">
        <w:rPr>
          <w:rFonts w:cs="Arial"/>
          <w:sz w:val="22"/>
        </w:rPr>
        <w:t xml:space="preserve">Advice on the appropriate way for dealing with smoke will be given to the children: they are advised to turn their head to one side, placing their hand across the face, to close their eyes and count to 30 (or ask an </w:t>
      </w:r>
      <w:r w:rsidR="00C02D8F">
        <w:rPr>
          <w:rFonts w:cs="Arial"/>
          <w:sz w:val="22"/>
        </w:rPr>
        <w:t xml:space="preserve">adult/peer to count for them) </w:t>
      </w:r>
    </w:p>
    <w:p w14:paraId="059C0A36" w14:textId="77777777" w:rsidR="00C02D8F" w:rsidRDefault="004D0286" w:rsidP="00C02D8F">
      <w:pPr>
        <w:pStyle w:val="ListParagraph"/>
        <w:numPr>
          <w:ilvl w:val="0"/>
          <w:numId w:val="40"/>
        </w:numPr>
        <w:jc w:val="both"/>
        <w:rPr>
          <w:rFonts w:cs="Arial"/>
          <w:sz w:val="22"/>
        </w:rPr>
      </w:pPr>
      <w:r w:rsidRPr="00C02D8F">
        <w:rPr>
          <w:rFonts w:cs="Arial"/>
          <w:sz w:val="22"/>
        </w:rPr>
        <w:t>If there is a clear wind direction, seating in the li</w:t>
      </w:r>
      <w:r w:rsidR="00C02D8F">
        <w:rPr>
          <w:rFonts w:cs="Arial"/>
          <w:sz w:val="22"/>
        </w:rPr>
        <w:t xml:space="preserve">ne of smoke is to be avoided. </w:t>
      </w:r>
    </w:p>
    <w:p w14:paraId="4EEDC89F" w14:textId="50BC8400" w:rsidR="004D0286" w:rsidRPr="00C02D8F" w:rsidRDefault="004D0286" w:rsidP="00C02D8F">
      <w:pPr>
        <w:pStyle w:val="ListParagraph"/>
        <w:numPr>
          <w:ilvl w:val="0"/>
          <w:numId w:val="40"/>
        </w:numPr>
        <w:jc w:val="both"/>
        <w:rPr>
          <w:rFonts w:cs="Arial"/>
          <w:sz w:val="22"/>
        </w:rPr>
      </w:pPr>
      <w:r w:rsidRPr="00C02D8F">
        <w:rPr>
          <w:rFonts w:cs="Arial"/>
          <w:sz w:val="22"/>
        </w:rPr>
        <w:t xml:space="preserve">If wind direction is variable, </w:t>
      </w:r>
      <w:r w:rsidR="00F82142">
        <w:rPr>
          <w:rFonts w:cs="Arial"/>
          <w:sz w:val="22"/>
        </w:rPr>
        <w:t>(</w:t>
      </w:r>
      <w:r w:rsidR="00670A48">
        <w:rPr>
          <w:rFonts w:cs="Arial"/>
          <w:sz w:val="22"/>
        </w:rPr>
        <w:t>INSERT NAMED STAFF RESPONSIBLE</w:t>
      </w:r>
      <w:r w:rsidR="00F82142">
        <w:rPr>
          <w:rFonts w:cs="Arial"/>
          <w:sz w:val="22"/>
        </w:rPr>
        <w:t>)</w:t>
      </w:r>
      <w:r w:rsidR="00A50CF9">
        <w:rPr>
          <w:rFonts w:cs="Arial"/>
          <w:sz w:val="22"/>
        </w:rPr>
        <w:t xml:space="preserve"> </w:t>
      </w:r>
      <w:r w:rsidRPr="00C02D8F">
        <w:rPr>
          <w:rFonts w:cs="Arial"/>
          <w:sz w:val="22"/>
        </w:rPr>
        <w:t xml:space="preserve">should rearrange the seating </w:t>
      </w:r>
      <w:proofErr w:type="gramStart"/>
      <w:r w:rsidRPr="00C02D8F">
        <w:rPr>
          <w:rFonts w:cs="Arial"/>
          <w:sz w:val="22"/>
        </w:rPr>
        <w:t>if at all possible</w:t>
      </w:r>
      <w:proofErr w:type="gramEnd"/>
      <w:r w:rsidRPr="00C02D8F">
        <w:rPr>
          <w:rFonts w:cs="Arial"/>
          <w:sz w:val="22"/>
        </w:rPr>
        <w:t xml:space="preserve">. </w:t>
      </w:r>
    </w:p>
    <w:p w14:paraId="1CFD001D" w14:textId="77777777" w:rsidR="00C02D8F" w:rsidRPr="00C02D8F" w:rsidRDefault="004D0286" w:rsidP="00C02D8F">
      <w:pPr>
        <w:jc w:val="both"/>
        <w:rPr>
          <w:rFonts w:cs="Arial"/>
          <w:b/>
          <w:sz w:val="22"/>
        </w:rPr>
      </w:pPr>
      <w:r w:rsidRPr="00C02D8F">
        <w:rPr>
          <w:rFonts w:cs="Arial"/>
          <w:b/>
          <w:sz w:val="22"/>
        </w:rPr>
        <w:t>Type of Fi</w:t>
      </w:r>
      <w:r w:rsidR="00C02D8F" w:rsidRPr="00C02D8F">
        <w:rPr>
          <w:rFonts w:cs="Arial"/>
          <w:b/>
          <w:sz w:val="22"/>
        </w:rPr>
        <w:t xml:space="preserve">re </w:t>
      </w:r>
    </w:p>
    <w:p w14:paraId="4604FA44" w14:textId="5099ED67" w:rsidR="00C02D8F" w:rsidRDefault="004D0286" w:rsidP="00C02D8F">
      <w:pPr>
        <w:pStyle w:val="ListParagraph"/>
        <w:numPr>
          <w:ilvl w:val="0"/>
          <w:numId w:val="41"/>
        </w:numPr>
        <w:jc w:val="both"/>
        <w:rPr>
          <w:rFonts w:cs="Arial"/>
          <w:sz w:val="22"/>
        </w:rPr>
      </w:pPr>
      <w:r w:rsidRPr="00C02D8F">
        <w:rPr>
          <w:rFonts w:cs="Arial"/>
          <w:sz w:val="22"/>
        </w:rPr>
        <w:t>Criss-cross</w:t>
      </w:r>
      <w:r w:rsidR="00420959">
        <w:rPr>
          <w:rFonts w:cs="Arial"/>
          <w:sz w:val="22"/>
        </w:rPr>
        <w:t xml:space="preserve"> (waffle)</w:t>
      </w:r>
      <w:r w:rsidRPr="00C02D8F">
        <w:rPr>
          <w:rFonts w:cs="Arial"/>
          <w:sz w:val="22"/>
        </w:rPr>
        <w:t xml:space="preserve"> fires are used to provide a large amount of heat an</w:t>
      </w:r>
      <w:r w:rsidR="00C02D8F">
        <w:rPr>
          <w:rFonts w:cs="Arial"/>
          <w:sz w:val="22"/>
        </w:rPr>
        <w:t xml:space="preserve">d light and are fast burning. </w:t>
      </w:r>
    </w:p>
    <w:p w14:paraId="1336639E" w14:textId="7A591198" w:rsidR="004D0286" w:rsidRPr="00C02D8F" w:rsidRDefault="004D0286" w:rsidP="00C02D8F">
      <w:pPr>
        <w:pStyle w:val="ListParagraph"/>
        <w:numPr>
          <w:ilvl w:val="0"/>
          <w:numId w:val="41"/>
        </w:numPr>
        <w:jc w:val="both"/>
        <w:rPr>
          <w:rFonts w:cs="Arial"/>
          <w:sz w:val="22"/>
        </w:rPr>
      </w:pPr>
      <w:r w:rsidRPr="00C02D8F">
        <w:rPr>
          <w:rFonts w:cs="Arial"/>
          <w:sz w:val="22"/>
        </w:rPr>
        <w:t xml:space="preserve">Long Log fires are good for cooking as they are slow burning and require little fuel. </w:t>
      </w:r>
    </w:p>
    <w:p w14:paraId="56F93F6E" w14:textId="77777777" w:rsidR="00C02D8F" w:rsidRPr="00C02D8F" w:rsidRDefault="004D0286" w:rsidP="00C02D8F">
      <w:pPr>
        <w:jc w:val="both"/>
        <w:rPr>
          <w:rFonts w:cs="Arial"/>
          <w:b/>
          <w:sz w:val="22"/>
        </w:rPr>
      </w:pPr>
      <w:r w:rsidRPr="00C02D8F">
        <w:rPr>
          <w:rFonts w:cs="Arial"/>
          <w:b/>
          <w:sz w:val="22"/>
        </w:rPr>
        <w:t>C</w:t>
      </w:r>
      <w:r w:rsidR="00C02D8F" w:rsidRPr="00C02D8F">
        <w:rPr>
          <w:rFonts w:cs="Arial"/>
          <w:b/>
          <w:sz w:val="22"/>
        </w:rPr>
        <w:t xml:space="preserve">ooking </w:t>
      </w:r>
    </w:p>
    <w:p w14:paraId="28984E6F" w14:textId="1F9133BE" w:rsidR="004D0286" w:rsidRPr="00420959" w:rsidRDefault="004D0286" w:rsidP="00420959">
      <w:pPr>
        <w:jc w:val="both"/>
        <w:rPr>
          <w:rFonts w:cs="Arial"/>
          <w:sz w:val="22"/>
        </w:rPr>
      </w:pPr>
      <w:r w:rsidRPr="00420959">
        <w:rPr>
          <w:rFonts w:cs="Arial"/>
          <w:sz w:val="22"/>
        </w:rPr>
        <w:t xml:space="preserve">If food is to be cooked </w:t>
      </w:r>
      <w:r w:rsidR="00505009">
        <w:rPr>
          <w:rFonts w:cs="Arial"/>
          <w:sz w:val="22"/>
        </w:rPr>
        <w:t>in sessions</w:t>
      </w:r>
      <w:r w:rsidRPr="00420959">
        <w:rPr>
          <w:rFonts w:cs="Arial"/>
          <w:sz w:val="22"/>
        </w:rPr>
        <w:t xml:space="preserve">, the </w:t>
      </w:r>
      <w:r w:rsidR="00F82142">
        <w:rPr>
          <w:rFonts w:cs="Arial"/>
          <w:sz w:val="22"/>
        </w:rPr>
        <w:t>(</w:t>
      </w:r>
      <w:r w:rsidR="00340148">
        <w:rPr>
          <w:rFonts w:cs="Arial"/>
          <w:sz w:val="22"/>
        </w:rPr>
        <w:t>INSERT NAMED STAFF RESPONSIBLE</w:t>
      </w:r>
      <w:r w:rsidR="00F82142">
        <w:rPr>
          <w:rFonts w:cs="Arial"/>
          <w:sz w:val="22"/>
        </w:rPr>
        <w:t>)</w:t>
      </w:r>
      <w:r w:rsidR="00282BDB">
        <w:rPr>
          <w:rFonts w:cs="Arial"/>
          <w:sz w:val="22"/>
        </w:rPr>
        <w:t xml:space="preserve"> </w:t>
      </w:r>
      <w:r w:rsidRPr="00420959">
        <w:rPr>
          <w:rFonts w:cs="Arial"/>
          <w:sz w:val="22"/>
        </w:rPr>
        <w:t xml:space="preserve">are responsible for ensuring that the food has been transported, cooked and stored in a 'safe to eat' manner. </w:t>
      </w:r>
    </w:p>
    <w:p w14:paraId="7605CE57" w14:textId="77777777" w:rsidR="004D0286" w:rsidRPr="00CB5B2A" w:rsidRDefault="004D0286" w:rsidP="00C02D8F">
      <w:pPr>
        <w:jc w:val="both"/>
        <w:rPr>
          <w:rFonts w:cs="Arial"/>
          <w:sz w:val="22"/>
        </w:rPr>
      </w:pPr>
      <w:r w:rsidRPr="00CB5B2A">
        <w:rPr>
          <w:rFonts w:cs="Arial"/>
          <w:sz w:val="22"/>
        </w:rPr>
        <w:t xml:space="preserve"> </w:t>
      </w:r>
    </w:p>
    <w:p w14:paraId="1F32C3C2" w14:textId="77777777" w:rsidR="00420959" w:rsidRPr="00420959" w:rsidRDefault="00420959" w:rsidP="004D0286">
      <w:pPr>
        <w:rPr>
          <w:rFonts w:cs="Arial"/>
          <w:b/>
          <w:sz w:val="22"/>
        </w:rPr>
      </w:pPr>
      <w:r w:rsidRPr="00420959">
        <w:rPr>
          <w:rFonts w:cs="Arial"/>
          <w:b/>
          <w:sz w:val="22"/>
        </w:rPr>
        <w:t xml:space="preserve">Safety and Responsibility </w:t>
      </w:r>
    </w:p>
    <w:p w14:paraId="0DA7BA89" w14:textId="394E9FAC" w:rsidR="00420959" w:rsidRDefault="00420959" w:rsidP="00420959">
      <w:pPr>
        <w:pStyle w:val="ListParagraph"/>
        <w:numPr>
          <w:ilvl w:val="0"/>
          <w:numId w:val="43"/>
        </w:numPr>
        <w:rPr>
          <w:rFonts w:cs="Arial"/>
          <w:sz w:val="22"/>
        </w:rPr>
      </w:pPr>
      <w:r w:rsidRPr="00420959">
        <w:rPr>
          <w:rFonts w:cs="Arial"/>
          <w:sz w:val="22"/>
        </w:rPr>
        <w:t>O</w:t>
      </w:r>
      <w:r w:rsidR="004D0286" w:rsidRPr="00420959">
        <w:rPr>
          <w:rFonts w:cs="Arial"/>
          <w:sz w:val="22"/>
        </w:rPr>
        <w:t xml:space="preserve">nly adults are permitted to light </w:t>
      </w:r>
      <w:r>
        <w:rPr>
          <w:rFonts w:cs="Arial"/>
          <w:sz w:val="22"/>
        </w:rPr>
        <w:t xml:space="preserve">fires. This will usually be </w:t>
      </w:r>
      <w:r w:rsidR="004D0286" w:rsidRPr="00420959">
        <w:rPr>
          <w:rFonts w:cs="Arial"/>
          <w:sz w:val="22"/>
        </w:rPr>
        <w:t xml:space="preserve">one of the </w:t>
      </w:r>
      <w:r w:rsidR="004A3253">
        <w:rPr>
          <w:rFonts w:cs="Arial"/>
          <w:sz w:val="22"/>
        </w:rPr>
        <w:t>Outdoor Learning</w:t>
      </w:r>
      <w:r w:rsidR="004D0286" w:rsidRPr="00420959">
        <w:rPr>
          <w:rFonts w:cs="Arial"/>
          <w:sz w:val="22"/>
        </w:rPr>
        <w:t xml:space="preserve"> </w:t>
      </w:r>
      <w:r w:rsidR="00282BDB">
        <w:rPr>
          <w:rFonts w:cs="Arial"/>
          <w:sz w:val="22"/>
        </w:rPr>
        <w:t>Team</w:t>
      </w:r>
      <w:r w:rsidR="004D0286" w:rsidRPr="00420959">
        <w:rPr>
          <w:rFonts w:cs="Arial"/>
          <w:sz w:val="22"/>
        </w:rPr>
        <w:t xml:space="preserve">. </w:t>
      </w:r>
    </w:p>
    <w:p w14:paraId="226C3005" w14:textId="2F75B184" w:rsidR="00420959" w:rsidRDefault="004D0286" w:rsidP="00420959">
      <w:pPr>
        <w:pStyle w:val="ListParagraph"/>
        <w:numPr>
          <w:ilvl w:val="0"/>
          <w:numId w:val="43"/>
        </w:numPr>
        <w:rPr>
          <w:rFonts w:cs="Arial"/>
          <w:sz w:val="22"/>
        </w:rPr>
      </w:pPr>
      <w:r w:rsidRPr="00420959">
        <w:rPr>
          <w:rFonts w:cs="Arial"/>
          <w:sz w:val="22"/>
        </w:rPr>
        <w:t xml:space="preserve">Fires are lit using fire </w:t>
      </w:r>
      <w:r w:rsidR="00282BDB">
        <w:rPr>
          <w:rFonts w:cs="Arial"/>
          <w:sz w:val="22"/>
        </w:rPr>
        <w:t>steel</w:t>
      </w:r>
      <w:r w:rsidR="00420959">
        <w:rPr>
          <w:rFonts w:cs="Arial"/>
          <w:sz w:val="22"/>
        </w:rPr>
        <w:t>s</w:t>
      </w:r>
      <w:r w:rsidRPr="00420959">
        <w:rPr>
          <w:rFonts w:cs="Arial"/>
          <w:sz w:val="22"/>
        </w:rPr>
        <w:t xml:space="preserve">, </w:t>
      </w:r>
      <w:r w:rsidR="00420959">
        <w:rPr>
          <w:rFonts w:cs="Arial"/>
          <w:sz w:val="22"/>
        </w:rPr>
        <w:t xml:space="preserve">cotton wool, Vaseline and kindling/foraged dry sticks. </w:t>
      </w:r>
    </w:p>
    <w:p w14:paraId="5DC91DC2" w14:textId="77777777" w:rsidR="00420959" w:rsidRDefault="004D0286" w:rsidP="00420959">
      <w:pPr>
        <w:pStyle w:val="ListParagraph"/>
        <w:numPr>
          <w:ilvl w:val="0"/>
          <w:numId w:val="43"/>
        </w:numPr>
        <w:rPr>
          <w:rFonts w:cs="Arial"/>
          <w:sz w:val="22"/>
        </w:rPr>
      </w:pPr>
      <w:r w:rsidRPr="00420959">
        <w:rPr>
          <w:rFonts w:cs="Arial"/>
          <w:sz w:val="22"/>
        </w:rPr>
        <w:t xml:space="preserve">No flammable liquids are to be used </w:t>
      </w:r>
      <w:r w:rsidR="00420959">
        <w:rPr>
          <w:rFonts w:cs="Arial"/>
          <w:sz w:val="22"/>
        </w:rPr>
        <w:t xml:space="preserve">to light or accelerate fires. </w:t>
      </w:r>
    </w:p>
    <w:p w14:paraId="52B24F60" w14:textId="77777777" w:rsidR="00420959" w:rsidRDefault="00420959" w:rsidP="00420959">
      <w:pPr>
        <w:pStyle w:val="ListParagraph"/>
        <w:numPr>
          <w:ilvl w:val="0"/>
          <w:numId w:val="43"/>
        </w:numPr>
        <w:rPr>
          <w:rFonts w:cs="Arial"/>
          <w:sz w:val="22"/>
        </w:rPr>
      </w:pPr>
      <w:r>
        <w:rPr>
          <w:rFonts w:cs="Arial"/>
          <w:sz w:val="22"/>
        </w:rPr>
        <w:t xml:space="preserve">No plastics are to be burnt. </w:t>
      </w:r>
    </w:p>
    <w:p w14:paraId="594A379C" w14:textId="77777777" w:rsidR="00420959" w:rsidRDefault="004D0286" w:rsidP="00420959">
      <w:pPr>
        <w:pStyle w:val="ListParagraph"/>
        <w:numPr>
          <w:ilvl w:val="0"/>
          <w:numId w:val="43"/>
        </w:numPr>
        <w:rPr>
          <w:rFonts w:cs="Arial"/>
          <w:sz w:val="22"/>
        </w:rPr>
      </w:pPr>
      <w:r w:rsidRPr="00420959">
        <w:rPr>
          <w:rFonts w:cs="Arial"/>
          <w:sz w:val="22"/>
        </w:rPr>
        <w:lastRenderedPageBreak/>
        <w:t xml:space="preserve">If sessions involve children adding fuel to the fire, this must be done with </w:t>
      </w:r>
      <w:proofErr w:type="gramStart"/>
      <w:r w:rsidR="00420959">
        <w:rPr>
          <w:rFonts w:cs="Arial"/>
          <w:sz w:val="22"/>
        </w:rPr>
        <w:t>one to one</w:t>
      </w:r>
      <w:proofErr w:type="gramEnd"/>
      <w:r w:rsidR="00420959">
        <w:rPr>
          <w:rFonts w:cs="Arial"/>
          <w:sz w:val="22"/>
        </w:rPr>
        <w:t xml:space="preserve"> adult supervision. </w:t>
      </w:r>
    </w:p>
    <w:p w14:paraId="57C9CD86" w14:textId="1F4C9DB0" w:rsidR="004D0286" w:rsidRPr="00420959" w:rsidRDefault="004D0286" w:rsidP="00420959">
      <w:pPr>
        <w:pStyle w:val="ListParagraph"/>
        <w:numPr>
          <w:ilvl w:val="0"/>
          <w:numId w:val="43"/>
        </w:numPr>
        <w:rPr>
          <w:rFonts w:cs="Arial"/>
          <w:sz w:val="22"/>
        </w:rPr>
      </w:pPr>
      <w:r w:rsidRPr="00420959">
        <w:rPr>
          <w:rFonts w:cs="Arial"/>
          <w:sz w:val="22"/>
        </w:rPr>
        <w:t xml:space="preserve">Sticks/wood must be placed, not thrown, from the side of the fire. The hand should never go over the fire. </w:t>
      </w:r>
    </w:p>
    <w:p w14:paraId="39EBE085" w14:textId="77777777" w:rsidR="00420959" w:rsidRPr="00420959" w:rsidRDefault="004D0286" w:rsidP="004D0286">
      <w:pPr>
        <w:rPr>
          <w:rFonts w:cs="Arial"/>
          <w:b/>
          <w:sz w:val="22"/>
        </w:rPr>
      </w:pPr>
      <w:r w:rsidRPr="00420959">
        <w:rPr>
          <w:rFonts w:cs="Arial"/>
          <w:b/>
          <w:sz w:val="22"/>
        </w:rPr>
        <w:t>E</w:t>
      </w:r>
      <w:r w:rsidR="00420959" w:rsidRPr="00420959">
        <w:rPr>
          <w:rFonts w:cs="Arial"/>
          <w:b/>
          <w:sz w:val="22"/>
        </w:rPr>
        <w:t xml:space="preserve">xtinguishing </w:t>
      </w:r>
    </w:p>
    <w:p w14:paraId="0AA8CE60" w14:textId="77777777" w:rsidR="00420959" w:rsidRDefault="004D0286" w:rsidP="00420959">
      <w:pPr>
        <w:pStyle w:val="ListParagraph"/>
        <w:numPr>
          <w:ilvl w:val="0"/>
          <w:numId w:val="44"/>
        </w:numPr>
        <w:rPr>
          <w:rFonts w:cs="Arial"/>
          <w:sz w:val="22"/>
        </w:rPr>
      </w:pPr>
      <w:r w:rsidRPr="00420959">
        <w:rPr>
          <w:rFonts w:cs="Arial"/>
          <w:sz w:val="22"/>
        </w:rPr>
        <w:t>All fires must be extingui</w:t>
      </w:r>
      <w:r w:rsidR="00420959">
        <w:rPr>
          <w:rFonts w:cs="Arial"/>
          <w:sz w:val="22"/>
        </w:rPr>
        <w:t xml:space="preserve">shed at the end of a session. </w:t>
      </w:r>
    </w:p>
    <w:p w14:paraId="4A9FA54D" w14:textId="77777777" w:rsidR="00420959" w:rsidRDefault="004D0286" w:rsidP="00420959">
      <w:pPr>
        <w:pStyle w:val="ListParagraph"/>
        <w:numPr>
          <w:ilvl w:val="0"/>
          <w:numId w:val="44"/>
        </w:numPr>
        <w:rPr>
          <w:rFonts w:cs="Arial"/>
          <w:sz w:val="22"/>
        </w:rPr>
      </w:pPr>
      <w:r w:rsidRPr="00420959">
        <w:rPr>
          <w:rFonts w:cs="Arial"/>
          <w:sz w:val="22"/>
        </w:rPr>
        <w:t>Water should always be to hand du</w:t>
      </w:r>
      <w:r w:rsidR="00420959">
        <w:rPr>
          <w:rFonts w:cs="Arial"/>
          <w:sz w:val="22"/>
        </w:rPr>
        <w:t xml:space="preserve">ring campfire sessions. </w:t>
      </w:r>
    </w:p>
    <w:p w14:paraId="2D6F5D31" w14:textId="77777777" w:rsidR="00420959" w:rsidRDefault="004D0286" w:rsidP="00420959">
      <w:pPr>
        <w:pStyle w:val="ListParagraph"/>
        <w:numPr>
          <w:ilvl w:val="0"/>
          <w:numId w:val="44"/>
        </w:numPr>
        <w:rPr>
          <w:rFonts w:cs="Arial"/>
          <w:sz w:val="22"/>
        </w:rPr>
      </w:pPr>
      <w:r w:rsidRPr="00420959">
        <w:rPr>
          <w:rFonts w:cs="Arial"/>
          <w:sz w:val="22"/>
        </w:rPr>
        <w:t>Whenever possible, all fuel</w:t>
      </w:r>
      <w:r w:rsidR="00420959">
        <w:rPr>
          <w:rFonts w:cs="Arial"/>
          <w:sz w:val="22"/>
        </w:rPr>
        <w:t xml:space="preserve">s should be burnt off to ash. </w:t>
      </w:r>
    </w:p>
    <w:p w14:paraId="5A572083" w14:textId="32311AEF" w:rsidR="00420959" w:rsidRDefault="00F82142" w:rsidP="00420959">
      <w:pPr>
        <w:pStyle w:val="ListParagraph"/>
        <w:numPr>
          <w:ilvl w:val="0"/>
          <w:numId w:val="44"/>
        </w:numPr>
        <w:rPr>
          <w:rFonts w:cs="Arial"/>
          <w:sz w:val="22"/>
        </w:rPr>
      </w:pPr>
      <w:r>
        <w:rPr>
          <w:rFonts w:cs="Arial"/>
          <w:sz w:val="22"/>
        </w:rPr>
        <w:t>(</w:t>
      </w:r>
      <w:r w:rsidR="00340148">
        <w:rPr>
          <w:rFonts w:cs="Arial"/>
          <w:sz w:val="22"/>
        </w:rPr>
        <w:t>INSERT NAMED STAFF RESPONSIBLE</w:t>
      </w:r>
      <w:r>
        <w:rPr>
          <w:rFonts w:cs="Arial"/>
          <w:sz w:val="22"/>
        </w:rPr>
        <w:t>)</w:t>
      </w:r>
      <w:r w:rsidR="009022C9">
        <w:rPr>
          <w:rFonts w:cs="Arial"/>
          <w:sz w:val="22"/>
        </w:rPr>
        <w:t xml:space="preserve"> </w:t>
      </w:r>
      <w:r w:rsidR="004D0286" w:rsidRPr="00420959">
        <w:rPr>
          <w:rFonts w:cs="Arial"/>
          <w:sz w:val="22"/>
        </w:rPr>
        <w:t>should ensure that any large remains of wood, especially when using a long log fire, ar</w:t>
      </w:r>
      <w:r w:rsidR="00420959">
        <w:rPr>
          <w:rFonts w:cs="Arial"/>
          <w:sz w:val="22"/>
        </w:rPr>
        <w:t xml:space="preserve">e separated from one another. </w:t>
      </w:r>
    </w:p>
    <w:p w14:paraId="3FF69F2E" w14:textId="77777777" w:rsidR="00420959" w:rsidRDefault="004D0286" w:rsidP="00420959">
      <w:pPr>
        <w:pStyle w:val="ListParagraph"/>
        <w:numPr>
          <w:ilvl w:val="0"/>
          <w:numId w:val="44"/>
        </w:numPr>
        <w:rPr>
          <w:rFonts w:cs="Arial"/>
          <w:sz w:val="22"/>
        </w:rPr>
      </w:pPr>
      <w:r w:rsidRPr="00420959">
        <w:rPr>
          <w:rFonts w:cs="Arial"/>
          <w:sz w:val="22"/>
        </w:rPr>
        <w:t>At the end of the session, the fire must be doused down with water and stirred until al</w:t>
      </w:r>
      <w:r w:rsidR="00420959">
        <w:rPr>
          <w:rFonts w:cs="Arial"/>
          <w:sz w:val="22"/>
        </w:rPr>
        <w:t xml:space="preserve">l smoke and steam has ceased. </w:t>
      </w:r>
    </w:p>
    <w:p w14:paraId="5F3464E0" w14:textId="77777777" w:rsidR="00420959" w:rsidRDefault="004D0286" w:rsidP="00420959">
      <w:pPr>
        <w:pStyle w:val="ListParagraph"/>
        <w:numPr>
          <w:ilvl w:val="0"/>
          <w:numId w:val="44"/>
        </w:numPr>
        <w:rPr>
          <w:rFonts w:cs="Arial"/>
          <w:sz w:val="22"/>
        </w:rPr>
      </w:pPr>
      <w:r w:rsidRPr="00420959">
        <w:rPr>
          <w:rFonts w:cs="Arial"/>
          <w:sz w:val="22"/>
        </w:rPr>
        <w:t xml:space="preserve">Large build ups of potash, from several fires, need to be dispersed. This must only be done when it has totally cooled. It will be finely scattered throughout the woodland to </w:t>
      </w:r>
      <w:r w:rsidR="00420959">
        <w:rPr>
          <w:rFonts w:cs="Arial"/>
          <w:sz w:val="22"/>
        </w:rPr>
        <w:t xml:space="preserve">enable natural decomposition. </w:t>
      </w:r>
    </w:p>
    <w:p w14:paraId="73DE7980" w14:textId="2E932D0F" w:rsidR="004D0286" w:rsidRPr="00420959" w:rsidRDefault="004D0286" w:rsidP="00420959">
      <w:pPr>
        <w:pStyle w:val="ListParagraph"/>
        <w:numPr>
          <w:ilvl w:val="0"/>
          <w:numId w:val="44"/>
        </w:numPr>
        <w:rPr>
          <w:rFonts w:cs="Arial"/>
          <w:sz w:val="22"/>
        </w:rPr>
      </w:pPr>
      <w:r w:rsidRPr="00420959">
        <w:rPr>
          <w:rFonts w:cs="Arial"/>
          <w:sz w:val="22"/>
        </w:rPr>
        <w:t xml:space="preserve">The use of a fire blanket is available should it be necessary to use one. </w:t>
      </w:r>
    </w:p>
    <w:p w14:paraId="7ED88FEB" w14:textId="77777777" w:rsidR="00420959" w:rsidRPr="00420959" w:rsidRDefault="004D0286" w:rsidP="007A3062">
      <w:pPr>
        <w:rPr>
          <w:rFonts w:cs="Arial"/>
          <w:b/>
          <w:sz w:val="22"/>
        </w:rPr>
      </w:pPr>
      <w:r w:rsidRPr="00420959">
        <w:rPr>
          <w:rFonts w:cs="Arial"/>
          <w:b/>
          <w:sz w:val="22"/>
        </w:rPr>
        <w:t>S</w:t>
      </w:r>
      <w:r w:rsidR="00420959" w:rsidRPr="00420959">
        <w:rPr>
          <w:rFonts w:cs="Arial"/>
          <w:b/>
          <w:sz w:val="22"/>
        </w:rPr>
        <w:t xml:space="preserve">torm (Kelly) kettles </w:t>
      </w:r>
    </w:p>
    <w:p w14:paraId="7F1CE9FF" w14:textId="45DE1BF4" w:rsidR="00420959" w:rsidRPr="00F253E6" w:rsidRDefault="004D0286" w:rsidP="00F253E6">
      <w:pPr>
        <w:pStyle w:val="ListParagraph"/>
        <w:numPr>
          <w:ilvl w:val="0"/>
          <w:numId w:val="46"/>
        </w:numPr>
        <w:rPr>
          <w:rFonts w:cs="Arial"/>
          <w:sz w:val="22"/>
        </w:rPr>
      </w:pPr>
      <w:r w:rsidRPr="00F253E6">
        <w:rPr>
          <w:rFonts w:cs="Arial"/>
          <w:sz w:val="22"/>
        </w:rPr>
        <w:t xml:space="preserve">Only </w:t>
      </w:r>
      <w:r w:rsidR="00F82142" w:rsidRPr="00F253E6">
        <w:rPr>
          <w:rFonts w:cs="Arial"/>
          <w:sz w:val="22"/>
        </w:rPr>
        <w:t>(</w:t>
      </w:r>
      <w:r w:rsidR="00340148" w:rsidRPr="00F253E6">
        <w:rPr>
          <w:rFonts w:cs="Arial"/>
          <w:sz w:val="22"/>
        </w:rPr>
        <w:t>INSERT NAMED STAFF RESPONSIBLE</w:t>
      </w:r>
      <w:r w:rsidR="00F82142" w:rsidRPr="00F253E6">
        <w:rPr>
          <w:rFonts w:cs="Arial"/>
          <w:sz w:val="22"/>
        </w:rPr>
        <w:t>)</w:t>
      </w:r>
      <w:r w:rsidR="00002981" w:rsidRPr="00F253E6">
        <w:rPr>
          <w:rFonts w:cs="Arial"/>
          <w:sz w:val="22"/>
        </w:rPr>
        <w:t xml:space="preserve"> </w:t>
      </w:r>
      <w:r w:rsidR="00CC163D" w:rsidRPr="00F253E6">
        <w:rPr>
          <w:rFonts w:cs="Arial"/>
          <w:sz w:val="22"/>
        </w:rPr>
        <w:t xml:space="preserve">must light or supervise the lighting of </w:t>
      </w:r>
      <w:r w:rsidR="00420959" w:rsidRPr="00F253E6">
        <w:rPr>
          <w:rFonts w:cs="Arial"/>
          <w:sz w:val="22"/>
        </w:rPr>
        <w:t>the fire in the fire pan.</w:t>
      </w:r>
      <w:r w:rsidRPr="00F253E6">
        <w:rPr>
          <w:rFonts w:cs="Arial"/>
          <w:sz w:val="22"/>
        </w:rPr>
        <w:t xml:space="preserve"> </w:t>
      </w:r>
    </w:p>
    <w:p w14:paraId="26EFE1CD" w14:textId="77777777" w:rsidR="00420959" w:rsidRPr="00420959" w:rsidRDefault="004D0286" w:rsidP="00420959">
      <w:pPr>
        <w:pStyle w:val="ListParagraph"/>
        <w:numPr>
          <w:ilvl w:val="0"/>
          <w:numId w:val="45"/>
        </w:numPr>
        <w:rPr>
          <w:rFonts w:cs="Arial"/>
          <w:sz w:val="22"/>
        </w:rPr>
      </w:pPr>
      <w:r w:rsidRPr="00420959">
        <w:rPr>
          <w:rFonts w:cs="Arial"/>
          <w:sz w:val="22"/>
        </w:rPr>
        <w:t>The Kelly kettle must be placed on flat, clear gr</w:t>
      </w:r>
      <w:r w:rsidR="00420959" w:rsidRPr="00420959">
        <w:rPr>
          <w:rFonts w:cs="Arial"/>
          <w:sz w:val="22"/>
        </w:rPr>
        <w:t xml:space="preserve">ound. </w:t>
      </w:r>
    </w:p>
    <w:p w14:paraId="213986F8" w14:textId="47EF39B4" w:rsidR="00420959" w:rsidRPr="00420959" w:rsidRDefault="004D0286" w:rsidP="00420959">
      <w:pPr>
        <w:pStyle w:val="ListParagraph"/>
        <w:numPr>
          <w:ilvl w:val="0"/>
          <w:numId w:val="45"/>
        </w:numPr>
        <w:rPr>
          <w:rFonts w:cs="Arial"/>
          <w:sz w:val="22"/>
        </w:rPr>
      </w:pPr>
      <w:r w:rsidRPr="00420959">
        <w:rPr>
          <w:rFonts w:cs="Arial"/>
          <w:sz w:val="22"/>
        </w:rPr>
        <w:t xml:space="preserve">Children can feed the fire with </w:t>
      </w:r>
      <w:r w:rsidR="00791920" w:rsidRPr="00420959">
        <w:rPr>
          <w:rFonts w:cs="Arial"/>
          <w:sz w:val="22"/>
        </w:rPr>
        <w:t>one-to-one</w:t>
      </w:r>
      <w:r w:rsidRPr="00420959">
        <w:rPr>
          <w:rFonts w:cs="Arial"/>
          <w:sz w:val="22"/>
        </w:rPr>
        <w:t xml:space="preserve"> supervision but they must have been shown how to do so safely. Stick held at the end and dropped in from the side; hand should never be place</w:t>
      </w:r>
      <w:r w:rsidR="00420959" w:rsidRPr="00420959">
        <w:rPr>
          <w:rFonts w:cs="Arial"/>
          <w:sz w:val="22"/>
        </w:rPr>
        <w:t xml:space="preserve">d over the top of the kettle. </w:t>
      </w:r>
    </w:p>
    <w:p w14:paraId="0B8D67B4" w14:textId="126DDA5F" w:rsidR="00420959" w:rsidRPr="00420959" w:rsidRDefault="004D0286" w:rsidP="00420959">
      <w:pPr>
        <w:pStyle w:val="ListParagraph"/>
        <w:numPr>
          <w:ilvl w:val="0"/>
          <w:numId w:val="45"/>
        </w:numPr>
        <w:rPr>
          <w:rFonts w:cs="Arial"/>
          <w:sz w:val="22"/>
        </w:rPr>
      </w:pPr>
      <w:r w:rsidRPr="00420959">
        <w:rPr>
          <w:rFonts w:cs="Arial"/>
          <w:sz w:val="22"/>
        </w:rPr>
        <w:t>Fuel should burn itself out but if it does</w:t>
      </w:r>
      <w:r w:rsidR="00791920">
        <w:rPr>
          <w:rFonts w:cs="Arial"/>
          <w:sz w:val="22"/>
        </w:rPr>
        <w:t xml:space="preserve"> no</w:t>
      </w:r>
      <w:r w:rsidRPr="00420959">
        <w:rPr>
          <w:rFonts w:cs="Arial"/>
          <w:sz w:val="22"/>
        </w:rPr>
        <w:t>t it must be exting</w:t>
      </w:r>
      <w:r w:rsidR="00420959" w:rsidRPr="00420959">
        <w:rPr>
          <w:rFonts w:cs="Arial"/>
          <w:sz w:val="22"/>
        </w:rPr>
        <w:t>uished with water (see above)</w:t>
      </w:r>
      <w:r w:rsidR="00285F04">
        <w:rPr>
          <w:rFonts w:cs="Arial"/>
          <w:sz w:val="22"/>
        </w:rPr>
        <w:t>.</w:t>
      </w:r>
      <w:r w:rsidR="00420959" w:rsidRPr="00420959">
        <w:rPr>
          <w:rFonts w:cs="Arial"/>
          <w:sz w:val="22"/>
        </w:rPr>
        <w:t xml:space="preserve"> </w:t>
      </w:r>
    </w:p>
    <w:p w14:paraId="035DB27E" w14:textId="68E8C5C0" w:rsidR="00E24A3F" w:rsidRPr="00420959" w:rsidRDefault="004D0286" w:rsidP="00420959">
      <w:pPr>
        <w:pStyle w:val="ListParagraph"/>
        <w:numPr>
          <w:ilvl w:val="0"/>
          <w:numId w:val="45"/>
        </w:numPr>
        <w:rPr>
          <w:rFonts w:cs="Arial"/>
          <w:sz w:val="22"/>
        </w:rPr>
      </w:pPr>
      <w:r w:rsidRPr="00420959">
        <w:rPr>
          <w:rFonts w:cs="Arial"/>
          <w:sz w:val="22"/>
        </w:rPr>
        <w:t xml:space="preserve">The Kelly kettle will be removed from the fire pan by one of the </w:t>
      </w:r>
      <w:r w:rsidR="00791920">
        <w:rPr>
          <w:rFonts w:cs="Arial"/>
          <w:sz w:val="22"/>
        </w:rPr>
        <w:t>(XXX SCHOOL NAME) staff</w:t>
      </w:r>
      <w:r w:rsidRPr="00420959">
        <w:rPr>
          <w:rFonts w:cs="Arial"/>
          <w:sz w:val="22"/>
        </w:rPr>
        <w:t xml:space="preserve">. To do this safely they will lift the kettle using the sides of the metal handle, pouring will then be </w:t>
      </w:r>
      <w:r w:rsidR="00420959">
        <w:rPr>
          <w:rFonts w:cs="Arial"/>
          <w:sz w:val="22"/>
        </w:rPr>
        <w:t>safely carried out into the waiting receptacle</w:t>
      </w:r>
      <w:r w:rsidR="00F46AA8">
        <w:rPr>
          <w:rFonts w:cs="Arial"/>
          <w:sz w:val="22"/>
        </w:rPr>
        <w:t xml:space="preserve"> by pulling the attached chain at the back of the Kelly kettle</w:t>
      </w:r>
      <w:r w:rsidR="00420959">
        <w:rPr>
          <w:rFonts w:cs="Arial"/>
          <w:sz w:val="22"/>
        </w:rPr>
        <w:t>.</w:t>
      </w:r>
    </w:p>
    <w:p w14:paraId="4559587D" w14:textId="7EB1F042" w:rsidR="00E24A3F" w:rsidRPr="00CB5B2A" w:rsidRDefault="00E24A3F" w:rsidP="00E24A3F">
      <w:pPr>
        <w:rPr>
          <w:rFonts w:ascii="Century Gothic" w:hAnsi="Century Gothic"/>
        </w:rPr>
        <w:sectPr w:rsidR="00E24A3F" w:rsidRPr="00CB5B2A" w:rsidSect="00511E8D">
          <w:type w:val="continuous"/>
          <w:pgSz w:w="11906" w:h="16838"/>
          <w:pgMar w:top="709" w:right="709" w:bottom="567" w:left="709" w:header="709" w:footer="709" w:gutter="0"/>
          <w:cols w:space="708"/>
          <w:formProt w:val="0"/>
          <w:docGrid w:linePitch="360"/>
        </w:sectPr>
      </w:pPr>
    </w:p>
    <w:p w14:paraId="702305A6" w14:textId="15F2EB83" w:rsidR="00E24A3F" w:rsidRPr="007A3062" w:rsidRDefault="00E24A3F" w:rsidP="00E24A3F">
      <w:pPr>
        <w:rPr>
          <w:rFonts w:ascii="Century Gothic" w:hAnsi="Century Gothic"/>
        </w:rPr>
        <w:sectPr w:rsidR="00E24A3F" w:rsidRPr="007A3062" w:rsidSect="00511E8D">
          <w:type w:val="continuous"/>
          <w:pgSz w:w="11906" w:h="16838"/>
          <w:pgMar w:top="709" w:right="709" w:bottom="567" w:left="709" w:header="709" w:footer="709" w:gutter="0"/>
          <w:cols w:space="708"/>
          <w:formProt w:val="0"/>
          <w:docGrid w:linePitch="360"/>
        </w:sectPr>
      </w:pPr>
    </w:p>
    <w:p w14:paraId="13086142" w14:textId="6C83703E" w:rsidR="00E24A3F" w:rsidRDefault="00E24A3F" w:rsidP="00E24A3F">
      <w:pPr>
        <w:rPr>
          <w:rFonts w:ascii="Century Gothic" w:hAnsi="Century Gothic"/>
          <w:i/>
        </w:rPr>
        <w:sectPr w:rsidR="00E24A3F" w:rsidSect="00511E8D">
          <w:type w:val="continuous"/>
          <w:pgSz w:w="11906" w:h="16838"/>
          <w:pgMar w:top="709" w:right="709" w:bottom="567" w:left="709" w:header="709" w:footer="709" w:gutter="0"/>
          <w:cols w:space="708"/>
          <w:formProt w:val="0"/>
          <w:docGrid w:linePitch="360"/>
        </w:sectPr>
      </w:pPr>
    </w:p>
    <w:p w14:paraId="5695E301" w14:textId="1384DD26" w:rsidR="00E24A3F" w:rsidRPr="00E24A3F" w:rsidRDefault="00E24A3F" w:rsidP="00E24A3F">
      <w:pPr>
        <w:rPr>
          <w:rFonts w:ascii="Century Gothic" w:hAnsi="Century Gothic"/>
          <w:i/>
        </w:rPr>
      </w:pPr>
    </w:p>
    <w:sectPr w:rsidR="00E24A3F" w:rsidRPr="00E24A3F" w:rsidSect="00511E8D">
      <w:type w:val="continuous"/>
      <w:pgSz w:w="11906" w:h="16838"/>
      <w:pgMar w:top="709" w:right="709" w:bottom="567"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F9EB8" w14:textId="77777777" w:rsidR="00BD6EFE" w:rsidRDefault="00BD6EFE" w:rsidP="00AA073D">
      <w:pPr>
        <w:spacing w:before="0" w:after="0" w:line="240" w:lineRule="auto"/>
      </w:pPr>
      <w:r>
        <w:separator/>
      </w:r>
    </w:p>
  </w:endnote>
  <w:endnote w:type="continuationSeparator" w:id="0">
    <w:p w14:paraId="0B2382C6" w14:textId="77777777" w:rsidR="00BD6EFE" w:rsidRDefault="00BD6EFE" w:rsidP="00AA073D">
      <w:pPr>
        <w:spacing w:before="0" w:after="0" w:line="240" w:lineRule="auto"/>
      </w:pPr>
      <w:r>
        <w:continuationSeparator/>
      </w:r>
    </w:p>
  </w:endnote>
  <w:endnote w:type="continuationNotice" w:id="1">
    <w:p w14:paraId="36568963" w14:textId="77777777" w:rsidR="00BD6EFE" w:rsidRDefault="00BD6EF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Forte">
    <w:panose1 w:val="0306090204050207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71950" w14:textId="1C28FFFF" w:rsidR="0065711F" w:rsidRDefault="0065711F">
    <w:pPr>
      <w:pStyle w:val="Footer"/>
      <w:jc w:val="center"/>
    </w:pPr>
  </w:p>
  <w:p w14:paraId="24071951" w14:textId="46AAB1AB" w:rsidR="0065711F" w:rsidRDefault="00801334" w:rsidP="00801334">
    <w:pPr>
      <w:pStyle w:val="Footer"/>
      <w:jc w:val="center"/>
    </w:pPr>
    <w:r>
      <w:rPr>
        <w:noProof/>
        <w:lang w:eastAsia="en-GB"/>
      </w:rPr>
      <w:drawing>
        <wp:inline distT="0" distB="0" distL="0" distR="0" wp14:anchorId="1D6ECEFB" wp14:editId="5B10F02B">
          <wp:extent cx="2305050" cy="461498"/>
          <wp:effectExtent l="0" t="0" r="0"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68995" cy="514343"/>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71952" w14:textId="77777777" w:rsidR="0065711F" w:rsidRDefault="0065711F" w:rsidP="004E27C7">
    <w:pPr>
      <w:pStyle w:val="Footer"/>
    </w:pPr>
  </w:p>
  <w:p w14:paraId="24071956" w14:textId="4F70AB2B" w:rsidR="0065711F" w:rsidRDefault="00CF3CAF" w:rsidP="00CF3CAF">
    <w:pPr>
      <w:pStyle w:val="Footer"/>
      <w:jc w:val="center"/>
    </w:pPr>
    <w:r>
      <w:rPr>
        <w:noProof/>
        <w:lang w:eastAsia="en-GB"/>
      </w:rPr>
      <w:drawing>
        <wp:inline distT="0" distB="0" distL="0" distR="0" wp14:anchorId="30636B10" wp14:editId="710F0180">
          <wp:extent cx="2305050" cy="461498"/>
          <wp:effectExtent l="0" t="0" r="0" b="0"/>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68995" cy="51434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79674" w14:textId="77777777" w:rsidR="00BD6EFE" w:rsidRDefault="00BD6EFE" w:rsidP="00AA073D">
      <w:pPr>
        <w:spacing w:before="0" w:after="0" w:line="240" w:lineRule="auto"/>
      </w:pPr>
      <w:r>
        <w:separator/>
      </w:r>
    </w:p>
  </w:footnote>
  <w:footnote w:type="continuationSeparator" w:id="0">
    <w:p w14:paraId="313650FA" w14:textId="77777777" w:rsidR="00BD6EFE" w:rsidRDefault="00BD6EFE" w:rsidP="00AA073D">
      <w:pPr>
        <w:spacing w:before="0" w:after="0" w:line="240" w:lineRule="auto"/>
      </w:pPr>
      <w:r>
        <w:continuationSeparator/>
      </w:r>
    </w:p>
  </w:footnote>
  <w:footnote w:type="continuationNotice" w:id="1">
    <w:p w14:paraId="5D02B31B" w14:textId="77777777" w:rsidR="00BD6EFE" w:rsidRDefault="00BD6EFE">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11069"/>
    <w:multiLevelType w:val="hybridMultilevel"/>
    <w:tmpl w:val="9BA45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9E1DD7"/>
    <w:multiLevelType w:val="hybridMultilevel"/>
    <w:tmpl w:val="3C060D8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8A1D6C"/>
    <w:multiLevelType w:val="hybridMultilevel"/>
    <w:tmpl w:val="9A88F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0B08FB"/>
    <w:multiLevelType w:val="hybridMultilevel"/>
    <w:tmpl w:val="4D9E1D4A"/>
    <w:lvl w:ilvl="0" w:tplc="A482B01C">
      <w:numFmt w:val="bullet"/>
      <w:lvlText w:val="•"/>
      <w:lvlJc w:val="left"/>
      <w:pPr>
        <w:ind w:left="720" w:hanging="360"/>
      </w:pPr>
      <w:rPr>
        <w:rFonts w:ascii="Arial" w:eastAsiaTheme="minorEastAsia"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C14209"/>
    <w:multiLevelType w:val="hybridMultilevel"/>
    <w:tmpl w:val="243C752A"/>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2A7999"/>
    <w:multiLevelType w:val="hybridMultilevel"/>
    <w:tmpl w:val="50ECD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51684F"/>
    <w:multiLevelType w:val="hybridMultilevel"/>
    <w:tmpl w:val="FBD236FE"/>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F65351"/>
    <w:multiLevelType w:val="hybridMultilevel"/>
    <w:tmpl w:val="BB761EF6"/>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8D3915"/>
    <w:multiLevelType w:val="hybridMultilevel"/>
    <w:tmpl w:val="3B2EA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5E0D8D"/>
    <w:multiLevelType w:val="hybridMultilevel"/>
    <w:tmpl w:val="2E282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171772"/>
    <w:multiLevelType w:val="hybridMultilevel"/>
    <w:tmpl w:val="4CCC8A0C"/>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C36226"/>
    <w:multiLevelType w:val="hybridMultilevel"/>
    <w:tmpl w:val="3A960A02"/>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144237"/>
    <w:multiLevelType w:val="hybridMultilevel"/>
    <w:tmpl w:val="05B8B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CB2A39"/>
    <w:multiLevelType w:val="hybridMultilevel"/>
    <w:tmpl w:val="E8B2A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9E5879"/>
    <w:multiLevelType w:val="hybridMultilevel"/>
    <w:tmpl w:val="B3401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31284F"/>
    <w:multiLevelType w:val="hybridMultilevel"/>
    <w:tmpl w:val="425E9066"/>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0C1536"/>
    <w:multiLevelType w:val="hybridMultilevel"/>
    <w:tmpl w:val="D6D89BD0"/>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275A62"/>
    <w:multiLevelType w:val="hybridMultilevel"/>
    <w:tmpl w:val="6C2E8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4716BF"/>
    <w:multiLevelType w:val="hybridMultilevel"/>
    <w:tmpl w:val="A72A9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60091E"/>
    <w:multiLevelType w:val="hybridMultilevel"/>
    <w:tmpl w:val="C98C9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1867AB"/>
    <w:multiLevelType w:val="hybridMultilevel"/>
    <w:tmpl w:val="C32055A6"/>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D5806C0"/>
    <w:multiLevelType w:val="hybridMultilevel"/>
    <w:tmpl w:val="4E14D80E"/>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A21B7E"/>
    <w:multiLevelType w:val="hybridMultilevel"/>
    <w:tmpl w:val="A9689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860247"/>
    <w:multiLevelType w:val="hybridMultilevel"/>
    <w:tmpl w:val="FEE2A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96061C"/>
    <w:multiLevelType w:val="hybridMultilevel"/>
    <w:tmpl w:val="03D8BA50"/>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465024"/>
    <w:multiLevelType w:val="hybridMultilevel"/>
    <w:tmpl w:val="7DAEF3F6"/>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EC5821"/>
    <w:multiLevelType w:val="hybridMultilevel"/>
    <w:tmpl w:val="7E88C8AE"/>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F3010D"/>
    <w:multiLevelType w:val="hybridMultilevel"/>
    <w:tmpl w:val="F6108DEC"/>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E35B3E"/>
    <w:multiLevelType w:val="hybridMultilevel"/>
    <w:tmpl w:val="2C60E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18559B"/>
    <w:multiLevelType w:val="hybridMultilevel"/>
    <w:tmpl w:val="E8B27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8B1EA9"/>
    <w:multiLevelType w:val="hybridMultilevel"/>
    <w:tmpl w:val="D6CA9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0B4AC3"/>
    <w:multiLevelType w:val="hybridMultilevel"/>
    <w:tmpl w:val="AF8AE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57C0505"/>
    <w:multiLevelType w:val="hybridMultilevel"/>
    <w:tmpl w:val="6A5236F6"/>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1F0AF3"/>
    <w:multiLevelType w:val="hybridMultilevel"/>
    <w:tmpl w:val="A17810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BE40E7"/>
    <w:multiLevelType w:val="hybridMultilevel"/>
    <w:tmpl w:val="2A0ED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4C3276"/>
    <w:multiLevelType w:val="hybridMultilevel"/>
    <w:tmpl w:val="4998C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2B2768"/>
    <w:multiLevelType w:val="hybridMultilevel"/>
    <w:tmpl w:val="03A07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4C02EC7"/>
    <w:multiLevelType w:val="hybridMultilevel"/>
    <w:tmpl w:val="9C504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461B8A"/>
    <w:multiLevelType w:val="hybridMultilevel"/>
    <w:tmpl w:val="613A8D5A"/>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6CC422C"/>
    <w:multiLevelType w:val="hybridMultilevel"/>
    <w:tmpl w:val="CADC0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0D6FD7"/>
    <w:multiLevelType w:val="hybridMultilevel"/>
    <w:tmpl w:val="999C9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BC06C9"/>
    <w:multiLevelType w:val="hybridMultilevel"/>
    <w:tmpl w:val="C05648D4"/>
    <w:lvl w:ilvl="0" w:tplc="08090001">
      <w:start w:val="1"/>
      <w:numFmt w:val="bullet"/>
      <w:lvlText w:val=""/>
      <w:lvlJc w:val="left"/>
      <w:pPr>
        <w:tabs>
          <w:tab w:val="num" w:pos="1399"/>
        </w:tabs>
        <w:ind w:left="1399"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9741BFA"/>
    <w:multiLevelType w:val="hybridMultilevel"/>
    <w:tmpl w:val="17C4134C"/>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BCF0EB8"/>
    <w:multiLevelType w:val="hybridMultilevel"/>
    <w:tmpl w:val="C0CE20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877AFB"/>
    <w:multiLevelType w:val="hybridMultilevel"/>
    <w:tmpl w:val="9B4EAFD8"/>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3A442D"/>
    <w:multiLevelType w:val="hybridMultilevel"/>
    <w:tmpl w:val="8B90A35A"/>
    <w:lvl w:ilvl="0" w:tplc="A482B01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7505926">
    <w:abstractNumId w:val="0"/>
  </w:num>
  <w:num w:numId="2" w16cid:durableId="1492023683">
    <w:abstractNumId w:val="29"/>
  </w:num>
  <w:num w:numId="3" w16cid:durableId="1444690798">
    <w:abstractNumId w:val="13"/>
  </w:num>
  <w:num w:numId="4" w16cid:durableId="784931223">
    <w:abstractNumId w:val="8"/>
  </w:num>
  <w:num w:numId="5" w16cid:durableId="1326276543">
    <w:abstractNumId w:val="33"/>
  </w:num>
  <w:num w:numId="6" w16cid:durableId="1793355862">
    <w:abstractNumId w:val="19"/>
  </w:num>
  <w:num w:numId="7" w16cid:durableId="840584914">
    <w:abstractNumId w:val="7"/>
  </w:num>
  <w:num w:numId="8" w16cid:durableId="1292713574">
    <w:abstractNumId w:val="41"/>
  </w:num>
  <w:num w:numId="9" w16cid:durableId="1177311178">
    <w:abstractNumId w:val="1"/>
  </w:num>
  <w:num w:numId="10" w16cid:durableId="1757557120">
    <w:abstractNumId w:val="28"/>
  </w:num>
  <w:num w:numId="11" w16cid:durableId="1516074536">
    <w:abstractNumId w:val="30"/>
  </w:num>
  <w:num w:numId="12" w16cid:durableId="1030227230">
    <w:abstractNumId w:val="40"/>
  </w:num>
  <w:num w:numId="13" w16cid:durableId="915363255">
    <w:abstractNumId w:val="37"/>
  </w:num>
  <w:num w:numId="14" w16cid:durableId="885262912">
    <w:abstractNumId w:val="9"/>
  </w:num>
  <w:num w:numId="15" w16cid:durableId="1925457996">
    <w:abstractNumId w:val="22"/>
  </w:num>
  <w:num w:numId="16" w16cid:durableId="914163520">
    <w:abstractNumId w:val="12"/>
  </w:num>
  <w:num w:numId="17" w16cid:durableId="1104423314">
    <w:abstractNumId w:val="31"/>
  </w:num>
  <w:num w:numId="18" w16cid:durableId="1544361483">
    <w:abstractNumId w:val="17"/>
  </w:num>
  <w:num w:numId="19" w16cid:durableId="1985308220">
    <w:abstractNumId w:val="35"/>
  </w:num>
  <w:num w:numId="20" w16cid:durableId="291057650">
    <w:abstractNumId w:val="39"/>
  </w:num>
  <w:num w:numId="21" w16cid:durableId="1241528399">
    <w:abstractNumId w:val="43"/>
  </w:num>
  <w:num w:numId="22" w16cid:durableId="1268078948">
    <w:abstractNumId w:val="2"/>
  </w:num>
  <w:num w:numId="23" w16cid:durableId="1129130944">
    <w:abstractNumId w:val="5"/>
  </w:num>
  <w:num w:numId="24" w16cid:durableId="1016074229">
    <w:abstractNumId w:val="18"/>
  </w:num>
  <w:num w:numId="25" w16cid:durableId="37437656">
    <w:abstractNumId w:val="23"/>
  </w:num>
  <w:num w:numId="26" w16cid:durableId="1675691068">
    <w:abstractNumId w:val="34"/>
  </w:num>
  <w:num w:numId="27" w16cid:durableId="1578706642">
    <w:abstractNumId w:val="20"/>
  </w:num>
  <w:num w:numId="28" w16cid:durableId="605506188">
    <w:abstractNumId w:val="10"/>
  </w:num>
  <w:num w:numId="29" w16cid:durableId="1643385213">
    <w:abstractNumId w:val="15"/>
  </w:num>
  <w:num w:numId="30" w16cid:durableId="793017825">
    <w:abstractNumId w:val="32"/>
  </w:num>
  <w:num w:numId="31" w16cid:durableId="1473517821">
    <w:abstractNumId w:val="21"/>
  </w:num>
  <w:num w:numId="32" w16cid:durableId="837581080">
    <w:abstractNumId w:val="38"/>
  </w:num>
  <w:num w:numId="33" w16cid:durableId="318509788">
    <w:abstractNumId w:val="4"/>
  </w:num>
  <w:num w:numId="34" w16cid:durableId="642736229">
    <w:abstractNumId w:val="25"/>
  </w:num>
  <w:num w:numId="35" w16cid:durableId="1103258679">
    <w:abstractNumId w:val="6"/>
  </w:num>
  <w:num w:numId="36" w16cid:durableId="915166719">
    <w:abstractNumId w:val="45"/>
  </w:num>
  <w:num w:numId="37" w16cid:durableId="892160805">
    <w:abstractNumId w:val="26"/>
  </w:num>
  <w:num w:numId="38" w16cid:durableId="13308188">
    <w:abstractNumId w:val="3"/>
  </w:num>
  <w:num w:numId="39" w16cid:durableId="1036350846">
    <w:abstractNumId w:val="16"/>
  </w:num>
  <w:num w:numId="40" w16cid:durableId="718089070">
    <w:abstractNumId w:val="44"/>
  </w:num>
  <w:num w:numId="41" w16cid:durableId="1385442685">
    <w:abstractNumId w:val="27"/>
  </w:num>
  <w:num w:numId="42" w16cid:durableId="1913081286">
    <w:abstractNumId w:val="42"/>
  </w:num>
  <w:num w:numId="43" w16cid:durableId="580454266">
    <w:abstractNumId w:val="11"/>
  </w:num>
  <w:num w:numId="44" w16cid:durableId="1845168684">
    <w:abstractNumId w:val="24"/>
  </w:num>
  <w:num w:numId="45" w16cid:durableId="1973631068">
    <w:abstractNumId w:val="14"/>
  </w:num>
  <w:num w:numId="46" w16cid:durableId="562062755">
    <w:abstractNumId w:val="3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ocumentProtection w:edit="forms" w:enforcement="0"/>
  <w:defaultTabStop w:val="720"/>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317"/>
    <w:rsid w:val="00001891"/>
    <w:rsid w:val="00002981"/>
    <w:rsid w:val="000030EF"/>
    <w:rsid w:val="000034A1"/>
    <w:rsid w:val="00004DDF"/>
    <w:rsid w:val="00010DFF"/>
    <w:rsid w:val="0001267E"/>
    <w:rsid w:val="00014611"/>
    <w:rsid w:val="000160DD"/>
    <w:rsid w:val="00016259"/>
    <w:rsid w:val="000236FD"/>
    <w:rsid w:val="0002572C"/>
    <w:rsid w:val="000304EE"/>
    <w:rsid w:val="00033101"/>
    <w:rsid w:val="00036554"/>
    <w:rsid w:val="00040CC0"/>
    <w:rsid w:val="00040DA2"/>
    <w:rsid w:val="00041E89"/>
    <w:rsid w:val="00043317"/>
    <w:rsid w:val="00045BA6"/>
    <w:rsid w:val="00047FB2"/>
    <w:rsid w:val="00053EBC"/>
    <w:rsid w:val="00055640"/>
    <w:rsid w:val="00055CF0"/>
    <w:rsid w:val="000615CF"/>
    <w:rsid w:val="00070971"/>
    <w:rsid w:val="00070A6C"/>
    <w:rsid w:val="000746C1"/>
    <w:rsid w:val="00084760"/>
    <w:rsid w:val="00085A1D"/>
    <w:rsid w:val="00085CF4"/>
    <w:rsid w:val="0008775E"/>
    <w:rsid w:val="00090A6B"/>
    <w:rsid w:val="00092376"/>
    <w:rsid w:val="000A39EA"/>
    <w:rsid w:val="000A547F"/>
    <w:rsid w:val="000A72D9"/>
    <w:rsid w:val="000B73CE"/>
    <w:rsid w:val="000D15AE"/>
    <w:rsid w:val="000E4A27"/>
    <w:rsid w:val="000E4CD1"/>
    <w:rsid w:val="000E5DCB"/>
    <w:rsid w:val="000F1DB1"/>
    <w:rsid w:val="000F2875"/>
    <w:rsid w:val="000F63D2"/>
    <w:rsid w:val="00102A94"/>
    <w:rsid w:val="0011111A"/>
    <w:rsid w:val="00122236"/>
    <w:rsid w:val="00124426"/>
    <w:rsid w:val="0012579B"/>
    <w:rsid w:val="0012598E"/>
    <w:rsid w:val="00137DB2"/>
    <w:rsid w:val="00142BE2"/>
    <w:rsid w:val="00144D27"/>
    <w:rsid w:val="001456A9"/>
    <w:rsid w:val="001557AB"/>
    <w:rsid w:val="001578AA"/>
    <w:rsid w:val="00162F4C"/>
    <w:rsid w:val="001660D5"/>
    <w:rsid w:val="0016731C"/>
    <w:rsid w:val="00167840"/>
    <w:rsid w:val="0017662F"/>
    <w:rsid w:val="00177D11"/>
    <w:rsid w:val="00177DB1"/>
    <w:rsid w:val="0018052D"/>
    <w:rsid w:val="00181A6C"/>
    <w:rsid w:val="00182C81"/>
    <w:rsid w:val="00182CEB"/>
    <w:rsid w:val="00184A28"/>
    <w:rsid w:val="00186B82"/>
    <w:rsid w:val="001875EF"/>
    <w:rsid w:val="00194064"/>
    <w:rsid w:val="00194F31"/>
    <w:rsid w:val="001962A9"/>
    <w:rsid w:val="00197AE3"/>
    <w:rsid w:val="001A01F2"/>
    <w:rsid w:val="001A0605"/>
    <w:rsid w:val="001A0A79"/>
    <w:rsid w:val="001B174A"/>
    <w:rsid w:val="001B3A64"/>
    <w:rsid w:val="001B42F5"/>
    <w:rsid w:val="001B57A9"/>
    <w:rsid w:val="001C07FA"/>
    <w:rsid w:val="001C4E25"/>
    <w:rsid w:val="001C5042"/>
    <w:rsid w:val="001C6315"/>
    <w:rsid w:val="001C7FE7"/>
    <w:rsid w:val="001D0583"/>
    <w:rsid w:val="001D1E13"/>
    <w:rsid w:val="001D5097"/>
    <w:rsid w:val="001D7087"/>
    <w:rsid w:val="001E05F7"/>
    <w:rsid w:val="001E238F"/>
    <w:rsid w:val="001E43F2"/>
    <w:rsid w:val="001E5BFD"/>
    <w:rsid w:val="001E78C4"/>
    <w:rsid w:val="001F1DFA"/>
    <w:rsid w:val="001F26BA"/>
    <w:rsid w:val="001F7C99"/>
    <w:rsid w:val="001F7E5F"/>
    <w:rsid w:val="002019DA"/>
    <w:rsid w:val="00201C69"/>
    <w:rsid w:val="00205F92"/>
    <w:rsid w:val="00211D42"/>
    <w:rsid w:val="002144CC"/>
    <w:rsid w:val="00220E43"/>
    <w:rsid w:val="00226768"/>
    <w:rsid w:val="002305A3"/>
    <w:rsid w:val="00232E6C"/>
    <w:rsid w:val="00233738"/>
    <w:rsid w:val="00233E6B"/>
    <w:rsid w:val="00236E53"/>
    <w:rsid w:val="002472C1"/>
    <w:rsid w:val="00253525"/>
    <w:rsid w:val="002557D0"/>
    <w:rsid w:val="00257BF3"/>
    <w:rsid w:val="00257CB9"/>
    <w:rsid w:val="002608DA"/>
    <w:rsid w:val="00264DC9"/>
    <w:rsid w:val="00267427"/>
    <w:rsid w:val="00270883"/>
    <w:rsid w:val="00273582"/>
    <w:rsid w:val="00274313"/>
    <w:rsid w:val="00282BDB"/>
    <w:rsid w:val="0028467A"/>
    <w:rsid w:val="00285F04"/>
    <w:rsid w:val="00287F62"/>
    <w:rsid w:val="00293F00"/>
    <w:rsid w:val="0029463B"/>
    <w:rsid w:val="00297DB1"/>
    <w:rsid w:val="002A1CA2"/>
    <w:rsid w:val="002A32E6"/>
    <w:rsid w:val="002A38A2"/>
    <w:rsid w:val="002B7439"/>
    <w:rsid w:val="002B7E74"/>
    <w:rsid w:val="002C00D8"/>
    <w:rsid w:val="002C0191"/>
    <w:rsid w:val="002C512C"/>
    <w:rsid w:val="002C743F"/>
    <w:rsid w:val="002D080A"/>
    <w:rsid w:val="002D1029"/>
    <w:rsid w:val="002D183B"/>
    <w:rsid w:val="002D5E7D"/>
    <w:rsid w:val="002E0348"/>
    <w:rsid w:val="002E1E94"/>
    <w:rsid w:val="002E35B7"/>
    <w:rsid w:val="002E4AB8"/>
    <w:rsid w:val="002E6DEE"/>
    <w:rsid w:val="00301EC4"/>
    <w:rsid w:val="003021D1"/>
    <w:rsid w:val="00303CCA"/>
    <w:rsid w:val="0031086A"/>
    <w:rsid w:val="003127CB"/>
    <w:rsid w:val="003225A0"/>
    <w:rsid w:val="003225DD"/>
    <w:rsid w:val="00323CF9"/>
    <w:rsid w:val="003274BD"/>
    <w:rsid w:val="00327A1B"/>
    <w:rsid w:val="003355D6"/>
    <w:rsid w:val="00340148"/>
    <w:rsid w:val="003509B2"/>
    <w:rsid w:val="003516DD"/>
    <w:rsid w:val="003540B0"/>
    <w:rsid w:val="003541BE"/>
    <w:rsid w:val="00355AA5"/>
    <w:rsid w:val="00357C19"/>
    <w:rsid w:val="00357F41"/>
    <w:rsid w:val="0036386B"/>
    <w:rsid w:val="00365589"/>
    <w:rsid w:val="003661BD"/>
    <w:rsid w:val="00367140"/>
    <w:rsid w:val="00367C07"/>
    <w:rsid w:val="00370A6A"/>
    <w:rsid w:val="00370C5D"/>
    <w:rsid w:val="00373AF1"/>
    <w:rsid w:val="00374C27"/>
    <w:rsid w:val="00376C5A"/>
    <w:rsid w:val="0038069E"/>
    <w:rsid w:val="00381F49"/>
    <w:rsid w:val="00386196"/>
    <w:rsid w:val="003903B6"/>
    <w:rsid w:val="00392062"/>
    <w:rsid w:val="00393B4F"/>
    <w:rsid w:val="003979EA"/>
    <w:rsid w:val="003A2364"/>
    <w:rsid w:val="003A3FE5"/>
    <w:rsid w:val="003A68D4"/>
    <w:rsid w:val="003B0347"/>
    <w:rsid w:val="003B22E2"/>
    <w:rsid w:val="003B3AE3"/>
    <w:rsid w:val="003C42C9"/>
    <w:rsid w:val="003C6D24"/>
    <w:rsid w:val="003D38FD"/>
    <w:rsid w:val="003D428C"/>
    <w:rsid w:val="003E0E1F"/>
    <w:rsid w:val="003F4F58"/>
    <w:rsid w:val="00402379"/>
    <w:rsid w:val="004031B6"/>
    <w:rsid w:val="00405003"/>
    <w:rsid w:val="004066A2"/>
    <w:rsid w:val="004162A7"/>
    <w:rsid w:val="00420959"/>
    <w:rsid w:val="00421AD8"/>
    <w:rsid w:val="004227E9"/>
    <w:rsid w:val="004255C3"/>
    <w:rsid w:val="004271D1"/>
    <w:rsid w:val="004311F6"/>
    <w:rsid w:val="00431F7E"/>
    <w:rsid w:val="00434894"/>
    <w:rsid w:val="004372B1"/>
    <w:rsid w:val="00437BE8"/>
    <w:rsid w:val="004456AF"/>
    <w:rsid w:val="00446714"/>
    <w:rsid w:val="004507E6"/>
    <w:rsid w:val="00450EA6"/>
    <w:rsid w:val="0045578F"/>
    <w:rsid w:val="00463F09"/>
    <w:rsid w:val="00464F32"/>
    <w:rsid w:val="00470651"/>
    <w:rsid w:val="00475471"/>
    <w:rsid w:val="004776E6"/>
    <w:rsid w:val="00477856"/>
    <w:rsid w:val="004846B0"/>
    <w:rsid w:val="00484D8F"/>
    <w:rsid w:val="00486035"/>
    <w:rsid w:val="004952A5"/>
    <w:rsid w:val="004968BD"/>
    <w:rsid w:val="004A082E"/>
    <w:rsid w:val="004A3253"/>
    <w:rsid w:val="004A5D85"/>
    <w:rsid w:val="004B11FA"/>
    <w:rsid w:val="004B1B74"/>
    <w:rsid w:val="004B4979"/>
    <w:rsid w:val="004B4B34"/>
    <w:rsid w:val="004B666E"/>
    <w:rsid w:val="004B6A8A"/>
    <w:rsid w:val="004B6B45"/>
    <w:rsid w:val="004C13E1"/>
    <w:rsid w:val="004C2856"/>
    <w:rsid w:val="004C5422"/>
    <w:rsid w:val="004D0286"/>
    <w:rsid w:val="004D3202"/>
    <w:rsid w:val="004E1AE7"/>
    <w:rsid w:val="004E1E02"/>
    <w:rsid w:val="004E27C7"/>
    <w:rsid w:val="004E320F"/>
    <w:rsid w:val="004E3C0D"/>
    <w:rsid w:val="004F2218"/>
    <w:rsid w:val="0050109E"/>
    <w:rsid w:val="00501930"/>
    <w:rsid w:val="005022E1"/>
    <w:rsid w:val="00504001"/>
    <w:rsid w:val="00505009"/>
    <w:rsid w:val="00507AFC"/>
    <w:rsid w:val="00507F55"/>
    <w:rsid w:val="00510583"/>
    <w:rsid w:val="00511E8D"/>
    <w:rsid w:val="00512BEF"/>
    <w:rsid w:val="00517C3E"/>
    <w:rsid w:val="0052263F"/>
    <w:rsid w:val="00527EBC"/>
    <w:rsid w:val="00530389"/>
    <w:rsid w:val="00531521"/>
    <w:rsid w:val="00534276"/>
    <w:rsid w:val="005350C3"/>
    <w:rsid w:val="005361AB"/>
    <w:rsid w:val="005440BF"/>
    <w:rsid w:val="00547B11"/>
    <w:rsid w:val="00551145"/>
    <w:rsid w:val="005571FC"/>
    <w:rsid w:val="00563FAD"/>
    <w:rsid w:val="00570C45"/>
    <w:rsid w:val="005714AF"/>
    <w:rsid w:val="0057549F"/>
    <w:rsid w:val="005865CA"/>
    <w:rsid w:val="00591200"/>
    <w:rsid w:val="005929C3"/>
    <w:rsid w:val="00593CE5"/>
    <w:rsid w:val="0059751C"/>
    <w:rsid w:val="005A39D6"/>
    <w:rsid w:val="005A59C4"/>
    <w:rsid w:val="005A6428"/>
    <w:rsid w:val="005A7961"/>
    <w:rsid w:val="005B224C"/>
    <w:rsid w:val="005B6622"/>
    <w:rsid w:val="005C0CB3"/>
    <w:rsid w:val="005C332B"/>
    <w:rsid w:val="005C3946"/>
    <w:rsid w:val="005C4B41"/>
    <w:rsid w:val="005C7E80"/>
    <w:rsid w:val="005E035A"/>
    <w:rsid w:val="005E10DF"/>
    <w:rsid w:val="005E1493"/>
    <w:rsid w:val="005E26B2"/>
    <w:rsid w:val="005E4388"/>
    <w:rsid w:val="005E5221"/>
    <w:rsid w:val="005F28DB"/>
    <w:rsid w:val="005F404D"/>
    <w:rsid w:val="005F6B0A"/>
    <w:rsid w:val="006034BA"/>
    <w:rsid w:val="00605792"/>
    <w:rsid w:val="006106C6"/>
    <w:rsid w:val="006146F3"/>
    <w:rsid w:val="00625B28"/>
    <w:rsid w:val="006273CC"/>
    <w:rsid w:val="006319A8"/>
    <w:rsid w:val="00632FF3"/>
    <w:rsid w:val="006341B3"/>
    <w:rsid w:val="00640503"/>
    <w:rsid w:val="0064343E"/>
    <w:rsid w:val="00646902"/>
    <w:rsid w:val="00646E5B"/>
    <w:rsid w:val="00652AE7"/>
    <w:rsid w:val="0065711F"/>
    <w:rsid w:val="00662E3C"/>
    <w:rsid w:val="00670A48"/>
    <w:rsid w:val="00673712"/>
    <w:rsid w:val="00673862"/>
    <w:rsid w:val="0067387B"/>
    <w:rsid w:val="00680084"/>
    <w:rsid w:val="00683801"/>
    <w:rsid w:val="00683C92"/>
    <w:rsid w:val="0068406D"/>
    <w:rsid w:val="00687073"/>
    <w:rsid w:val="006922FE"/>
    <w:rsid w:val="00695632"/>
    <w:rsid w:val="00695CE6"/>
    <w:rsid w:val="00697141"/>
    <w:rsid w:val="006A2301"/>
    <w:rsid w:val="006A67DC"/>
    <w:rsid w:val="006A7B19"/>
    <w:rsid w:val="006B2DED"/>
    <w:rsid w:val="006B408A"/>
    <w:rsid w:val="006C1E95"/>
    <w:rsid w:val="006C2A1E"/>
    <w:rsid w:val="006C37C8"/>
    <w:rsid w:val="006C4D10"/>
    <w:rsid w:val="006C5A82"/>
    <w:rsid w:val="006D117C"/>
    <w:rsid w:val="006D2E6F"/>
    <w:rsid w:val="006D3139"/>
    <w:rsid w:val="006D7CAB"/>
    <w:rsid w:val="006E5792"/>
    <w:rsid w:val="006F1E56"/>
    <w:rsid w:val="006F47EA"/>
    <w:rsid w:val="006F5C6F"/>
    <w:rsid w:val="006F6435"/>
    <w:rsid w:val="00707A9D"/>
    <w:rsid w:val="00707EE6"/>
    <w:rsid w:val="00710B52"/>
    <w:rsid w:val="007125FB"/>
    <w:rsid w:val="007204B5"/>
    <w:rsid w:val="00724CE6"/>
    <w:rsid w:val="00736DE6"/>
    <w:rsid w:val="00736E31"/>
    <w:rsid w:val="00737D53"/>
    <w:rsid w:val="00744581"/>
    <w:rsid w:val="00751997"/>
    <w:rsid w:val="00753DC2"/>
    <w:rsid w:val="0075429C"/>
    <w:rsid w:val="00754607"/>
    <w:rsid w:val="0075491C"/>
    <w:rsid w:val="00755E81"/>
    <w:rsid w:val="007607C8"/>
    <w:rsid w:val="00761041"/>
    <w:rsid w:val="007627D8"/>
    <w:rsid w:val="00764814"/>
    <w:rsid w:val="00770995"/>
    <w:rsid w:val="0077591B"/>
    <w:rsid w:val="00776CCB"/>
    <w:rsid w:val="00780419"/>
    <w:rsid w:val="00780F4A"/>
    <w:rsid w:val="0078668B"/>
    <w:rsid w:val="00791920"/>
    <w:rsid w:val="00793445"/>
    <w:rsid w:val="00795258"/>
    <w:rsid w:val="00795FD5"/>
    <w:rsid w:val="0079752C"/>
    <w:rsid w:val="007975A4"/>
    <w:rsid w:val="007A0B73"/>
    <w:rsid w:val="007A2DA1"/>
    <w:rsid w:val="007A3062"/>
    <w:rsid w:val="007A62DE"/>
    <w:rsid w:val="007B0AEC"/>
    <w:rsid w:val="007B2236"/>
    <w:rsid w:val="007B25BB"/>
    <w:rsid w:val="007B47EC"/>
    <w:rsid w:val="007B4986"/>
    <w:rsid w:val="007B53DD"/>
    <w:rsid w:val="007B5D14"/>
    <w:rsid w:val="007C5D28"/>
    <w:rsid w:val="007C7757"/>
    <w:rsid w:val="007D0023"/>
    <w:rsid w:val="007D21DC"/>
    <w:rsid w:val="007F009C"/>
    <w:rsid w:val="007F54B9"/>
    <w:rsid w:val="007F5B6E"/>
    <w:rsid w:val="007F67D2"/>
    <w:rsid w:val="00801334"/>
    <w:rsid w:val="00806402"/>
    <w:rsid w:val="00811747"/>
    <w:rsid w:val="0081322D"/>
    <w:rsid w:val="00814695"/>
    <w:rsid w:val="00820105"/>
    <w:rsid w:val="00824F0D"/>
    <w:rsid w:val="0083181B"/>
    <w:rsid w:val="0083307A"/>
    <w:rsid w:val="00837340"/>
    <w:rsid w:val="0084527D"/>
    <w:rsid w:val="008458E7"/>
    <w:rsid w:val="00846C6E"/>
    <w:rsid w:val="00846CBC"/>
    <w:rsid w:val="008558A3"/>
    <w:rsid w:val="00863373"/>
    <w:rsid w:val="008646B5"/>
    <w:rsid w:val="00866D17"/>
    <w:rsid w:val="00866D3D"/>
    <w:rsid w:val="00870E9E"/>
    <w:rsid w:val="0087125C"/>
    <w:rsid w:val="008718AC"/>
    <w:rsid w:val="00873C01"/>
    <w:rsid w:val="00875FCD"/>
    <w:rsid w:val="00880FEB"/>
    <w:rsid w:val="00883542"/>
    <w:rsid w:val="00884207"/>
    <w:rsid w:val="0089115F"/>
    <w:rsid w:val="00894474"/>
    <w:rsid w:val="008974CA"/>
    <w:rsid w:val="008A132B"/>
    <w:rsid w:val="008A50C5"/>
    <w:rsid w:val="008A58C3"/>
    <w:rsid w:val="008B1591"/>
    <w:rsid w:val="008B1A58"/>
    <w:rsid w:val="008C367D"/>
    <w:rsid w:val="008C51B3"/>
    <w:rsid w:val="008D0E02"/>
    <w:rsid w:val="008D1F34"/>
    <w:rsid w:val="008D29FB"/>
    <w:rsid w:val="008D4E6E"/>
    <w:rsid w:val="008E5830"/>
    <w:rsid w:val="008E5C9B"/>
    <w:rsid w:val="008E6350"/>
    <w:rsid w:val="008F0CF6"/>
    <w:rsid w:val="00900280"/>
    <w:rsid w:val="009022C9"/>
    <w:rsid w:val="00911479"/>
    <w:rsid w:val="00931276"/>
    <w:rsid w:val="00934BE9"/>
    <w:rsid w:val="00940F4A"/>
    <w:rsid w:val="0094272C"/>
    <w:rsid w:val="00944297"/>
    <w:rsid w:val="00944418"/>
    <w:rsid w:val="00945DD7"/>
    <w:rsid w:val="009511F4"/>
    <w:rsid w:val="009512E6"/>
    <w:rsid w:val="009527D8"/>
    <w:rsid w:val="00955795"/>
    <w:rsid w:val="00957E36"/>
    <w:rsid w:val="00962448"/>
    <w:rsid w:val="009657EC"/>
    <w:rsid w:val="0096635E"/>
    <w:rsid w:val="009671BC"/>
    <w:rsid w:val="009713C0"/>
    <w:rsid w:val="00972711"/>
    <w:rsid w:val="00975A9E"/>
    <w:rsid w:val="009777E1"/>
    <w:rsid w:val="00982218"/>
    <w:rsid w:val="009907E3"/>
    <w:rsid w:val="00991EFB"/>
    <w:rsid w:val="00994569"/>
    <w:rsid w:val="00995EB8"/>
    <w:rsid w:val="0099779D"/>
    <w:rsid w:val="00997B8E"/>
    <w:rsid w:val="009B3F2F"/>
    <w:rsid w:val="009B46B5"/>
    <w:rsid w:val="009B60AA"/>
    <w:rsid w:val="009B6E90"/>
    <w:rsid w:val="009B7F77"/>
    <w:rsid w:val="009C3A39"/>
    <w:rsid w:val="009C4817"/>
    <w:rsid w:val="009C6E5A"/>
    <w:rsid w:val="009C78A9"/>
    <w:rsid w:val="009D0949"/>
    <w:rsid w:val="009D1AB7"/>
    <w:rsid w:val="009D353B"/>
    <w:rsid w:val="009D75C6"/>
    <w:rsid w:val="009E223A"/>
    <w:rsid w:val="009E4033"/>
    <w:rsid w:val="009F30BC"/>
    <w:rsid w:val="009F5DA8"/>
    <w:rsid w:val="00A027F3"/>
    <w:rsid w:val="00A03166"/>
    <w:rsid w:val="00A05EEF"/>
    <w:rsid w:val="00A068A2"/>
    <w:rsid w:val="00A07221"/>
    <w:rsid w:val="00A251EB"/>
    <w:rsid w:val="00A277AC"/>
    <w:rsid w:val="00A311DA"/>
    <w:rsid w:val="00A324E1"/>
    <w:rsid w:val="00A3545B"/>
    <w:rsid w:val="00A4025E"/>
    <w:rsid w:val="00A44150"/>
    <w:rsid w:val="00A44883"/>
    <w:rsid w:val="00A448FA"/>
    <w:rsid w:val="00A475F0"/>
    <w:rsid w:val="00A50C7A"/>
    <w:rsid w:val="00A50CF9"/>
    <w:rsid w:val="00A52612"/>
    <w:rsid w:val="00A53312"/>
    <w:rsid w:val="00A57235"/>
    <w:rsid w:val="00A601BF"/>
    <w:rsid w:val="00A61BE9"/>
    <w:rsid w:val="00A6411D"/>
    <w:rsid w:val="00A65610"/>
    <w:rsid w:val="00A8164E"/>
    <w:rsid w:val="00A823DB"/>
    <w:rsid w:val="00A8671B"/>
    <w:rsid w:val="00A91201"/>
    <w:rsid w:val="00A95B4D"/>
    <w:rsid w:val="00AA073D"/>
    <w:rsid w:val="00AA55B8"/>
    <w:rsid w:val="00AB0F70"/>
    <w:rsid w:val="00AB1527"/>
    <w:rsid w:val="00AC55C2"/>
    <w:rsid w:val="00AD1871"/>
    <w:rsid w:val="00AD4733"/>
    <w:rsid w:val="00AD66CF"/>
    <w:rsid w:val="00AD723D"/>
    <w:rsid w:val="00AE03F8"/>
    <w:rsid w:val="00AE5D3B"/>
    <w:rsid w:val="00AE770A"/>
    <w:rsid w:val="00AF46B5"/>
    <w:rsid w:val="00AF557C"/>
    <w:rsid w:val="00B02996"/>
    <w:rsid w:val="00B23A91"/>
    <w:rsid w:val="00B24C96"/>
    <w:rsid w:val="00B26686"/>
    <w:rsid w:val="00B355C2"/>
    <w:rsid w:val="00B35B4B"/>
    <w:rsid w:val="00B41F76"/>
    <w:rsid w:val="00B44189"/>
    <w:rsid w:val="00B52209"/>
    <w:rsid w:val="00B55664"/>
    <w:rsid w:val="00B578CD"/>
    <w:rsid w:val="00B6501E"/>
    <w:rsid w:val="00B662FE"/>
    <w:rsid w:val="00B678C3"/>
    <w:rsid w:val="00B71043"/>
    <w:rsid w:val="00B73EB7"/>
    <w:rsid w:val="00B745BA"/>
    <w:rsid w:val="00B800ED"/>
    <w:rsid w:val="00B81BC1"/>
    <w:rsid w:val="00B944C1"/>
    <w:rsid w:val="00BA3F17"/>
    <w:rsid w:val="00BB12DE"/>
    <w:rsid w:val="00BB74EF"/>
    <w:rsid w:val="00BB7B62"/>
    <w:rsid w:val="00BC0877"/>
    <w:rsid w:val="00BC0BFB"/>
    <w:rsid w:val="00BC0C2B"/>
    <w:rsid w:val="00BC3F6C"/>
    <w:rsid w:val="00BD0754"/>
    <w:rsid w:val="00BD145E"/>
    <w:rsid w:val="00BD614B"/>
    <w:rsid w:val="00BD6358"/>
    <w:rsid w:val="00BD644E"/>
    <w:rsid w:val="00BD65D9"/>
    <w:rsid w:val="00BD6EFE"/>
    <w:rsid w:val="00BE2A52"/>
    <w:rsid w:val="00BE4476"/>
    <w:rsid w:val="00BF2255"/>
    <w:rsid w:val="00BF2D2E"/>
    <w:rsid w:val="00BF751C"/>
    <w:rsid w:val="00BF7F6B"/>
    <w:rsid w:val="00C027C2"/>
    <w:rsid w:val="00C02D8F"/>
    <w:rsid w:val="00C1144E"/>
    <w:rsid w:val="00C1335B"/>
    <w:rsid w:val="00C30102"/>
    <w:rsid w:val="00C30499"/>
    <w:rsid w:val="00C30E84"/>
    <w:rsid w:val="00C31E86"/>
    <w:rsid w:val="00C33BD4"/>
    <w:rsid w:val="00C4642F"/>
    <w:rsid w:val="00C46C6D"/>
    <w:rsid w:val="00C4720B"/>
    <w:rsid w:val="00C51768"/>
    <w:rsid w:val="00C52D5C"/>
    <w:rsid w:val="00C557F9"/>
    <w:rsid w:val="00C5582D"/>
    <w:rsid w:val="00C62532"/>
    <w:rsid w:val="00C625B3"/>
    <w:rsid w:val="00C63321"/>
    <w:rsid w:val="00C63CA3"/>
    <w:rsid w:val="00C6448B"/>
    <w:rsid w:val="00C644E1"/>
    <w:rsid w:val="00C658FB"/>
    <w:rsid w:val="00C671ED"/>
    <w:rsid w:val="00C70588"/>
    <w:rsid w:val="00C71E1B"/>
    <w:rsid w:val="00C7417F"/>
    <w:rsid w:val="00C751A6"/>
    <w:rsid w:val="00C75D73"/>
    <w:rsid w:val="00C771EE"/>
    <w:rsid w:val="00C82A52"/>
    <w:rsid w:val="00C87024"/>
    <w:rsid w:val="00C877EA"/>
    <w:rsid w:val="00C87CE8"/>
    <w:rsid w:val="00C93640"/>
    <w:rsid w:val="00C93C00"/>
    <w:rsid w:val="00C955D9"/>
    <w:rsid w:val="00CA01A9"/>
    <w:rsid w:val="00CA5E0B"/>
    <w:rsid w:val="00CA7B58"/>
    <w:rsid w:val="00CB288C"/>
    <w:rsid w:val="00CB5B2A"/>
    <w:rsid w:val="00CC06B5"/>
    <w:rsid w:val="00CC163D"/>
    <w:rsid w:val="00CC2B53"/>
    <w:rsid w:val="00CC37A0"/>
    <w:rsid w:val="00CD12DC"/>
    <w:rsid w:val="00CD13C9"/>
    <w:rsid w:val="00CD5740"/>
    <w:rsid w:val="00CD6E9C"/>
    <w:rsid w:val="00CD74B5"/>
    <w:rsid w:val="00CD7A75"/>
    <w:rsid w:val="00CE031D"/>
    <w:rsid w:val="00CE130B"/>
    <w:rsid w:val="00CE31C6"/>
    <w:rsid w:val="00CE4F69"/>
    <w:rsid w:val="00CE67C0"/>
    <w:rsid w:val="00CF2844"/>
    <w:rsid w:val="00CF3CAF"/>
    <w:rsid w:val="00CF4DF1"/>
    <w:rsid w:val="00CF55CC"/>
    <w:rsid w:val="00CF733A"/>
    <w:rsid w:val="00D026F6"/>
    <w:rsid w:val="00D04781"/>
    <w:rsid w:val="00D1408F"/>
    <w:rsid w:val="00D157C5"/>
    <w:rsid w:val="00D20D0C"/>
    <w:rsid w:val="00D25645"/>
    <w:rsid w:val="00D26410"/>
    <w:rsid w:val="00D3350D"/>
    <w:rsid w:val="00D33749"/>
    <w:rsid w:val="00D3402E"/>
    <w:rsid w:val="00D3704D"/>
    <w:rsid w:val="00D4158F"/>
    <w:rsid w:val="00D41983"/>
    <w:rsid w:val="00D42B65"/>
    <w:rsid w:val="00D44E7C"/>
    <w:rsid w:val="00D4652C"/>
    <w:rsid w:val="00D50D2A"/>
    <w:rsid w:val="00D51BB5"/>
    <w:rsid w:val="00D56CD3"/>
    <w:rsid w:val="00D612C4"/>
    <w:rsid w:val="00D62432"/>
    <w:rsid w:val="00D62720"/>
    <w:rsid w:val="00D66848"/>
    <w:rsid w:val="00D67CF8"/>
    <w:rsid w:val="00D755E9"/>
    <w:rsid w:val="00D8044D"/>
    <w:rsid w:val="00D8074E"/>
    <w:rsid w:val="00D855D4"/>
    <w:rsid w:val="00D85CAD"/>
    <w:rsid w:val="00D867C7"/>
    <w:rsid w:val="00D94B5A"/>
    <w:rsid w:val="00D965C3"/>
    <w:rsid w:val="00D976DA"/>
    <w:rsid w:val="00DA3B24"/>
    <w:rsid w:val="00DA4A4B"/>
    <w:rsid w:val="00DA5783"/>
    <w:rsid w:val="00DB217F"/>
    <w:rsid w:val="00DB30AB"/>
    <w:rsid w:val="00DB382C"/>
    <w:rsid w:val="00DB59B9"/>
    <w:rsid w:val="00DC3CAF"/>
    <w:rsid w:val="00DC5C1C"/>
    <w:rsid w:val="00DD0C9C"/>
    <w:rsid w:val="00DD1D0E"/>
    <w:rsid w:val="00DD2B0A"/>
    <w:rsid w:val="00DD674A"/>
    <w:rsid w:val="00DE01B0"/>
    <w:rsid w:val="00DE5A78"/>
    <w:rsid w:val="00DF05BB"/>
    <w:rsid w:val="00DF2231"/>
    <w:rsid w:val="00DF289E"/>
    <w:rsid w:val="00DF40C4"/>
    <w:rsid w:val="00DF60CE"/>
    <w:rsid w:val="00DF648B"/>
    <w:rsid w:val="00E03C4B"/>
    <w:rsid w:val="00E07598"/>
    <w:rsid w:val="00E10E1A"/>
    <w:rsid w:val="00E117E5"/>
    <w:rsid w:val="00E11C57"/>
    <w:rsid w:val="00E12197"/>
    <w:rsid w:val="00E142EE"/>
    <w:rsid w:val="00E14FB8"/>
    <w:rsid w:val="00E151FB"/>
    <w:rsid w:val="00E2159E"/>
    <w:rsid w:val="00E24A3F"/>
    <w:rsid w:val="00E304BE"/>
    <w:rsid w:val="00E3093B"/>
    <w:rsid w:val="00E31A1A"/>
    <w:rsid w:val="00E32CED"/>
    <w:rsid w:val="00E33347"/>
    <w:rsid w:val="00E33D27"/>
    <w:rsid w:val="00E33FD0"/>
    <w:rsid w:val="00E35BA3"/>
    <w:rsid w:val="00E40009"/>
    <w:rsid w:val="00E4116F"/>
    <w:rsid w:val="00E475BD"/>
    <w:rsid w:val="00E47F14"/>
    <w:rsid w:val="00E520C3"/>
    <w:rsid w:val="00E617AF"/>
    <w:rsid w:val="00E6264A"/>
    <w:rsid w:val="00E65283"/>
    <w:rsid w:val="00E676C7"/>
    <w:rsid w:val="00E7007E"/>
    <w:rsid w:val="00E71650"/>
    <w:rsid w:val="00E71D87"/>
    <w:rsid w:val="00E82A50"/>
    <w:rsid w:val="00E83BFF"/>
    <w:rsid w:val="00E86DAC"/>
    <w:rsid w:val="00E91BC5"/>
    <w:rsid w:val="00E97237"/>
    <w:rsid w:val="00E972C4"/>
    <w:rsid w:val="00E975D6"/>
    <w:rsid w:val="00EA0289"/>
    <w:rsid w:val="00EA5F09"/>
    <w:rsid w:val="00EA7CAE"/>
    <w:rsid w:val="00EB32A2"/>
    <w:rsid w:val="00EB3422"/>
    <w:rsid w:val="00EC1CD6"/>
    <w:rsid w:val="00EC4747"/>
    <w:rsid w:val="00EC73A5"/>
    <w:rsid w:val="00ED09F2"/>
    <w:rsid w:val="00ED0FA9"/>
    <w:rsid w:val="00ED2FCB"/>
    <w:rsid w:val="00ED63AB"/>
    <w:rsid w:val="00ED6456"/>
    <w:rsid w:val="00ED6544"/>
    <w:rsid w:val="00EE2AC7"/>
    <w:rsid w:val="00EE5C9B"/>
    <w:rsid w:val="00EE722A"/>
    <w:rsid w:val="00EF2A19"/>
    <w:rsid w:val="00EF30B2"/>
    <w:rsid w:val="00EF4732"/>
    <w:rsid w:val="00EF5A5F"/>
    <w:rsid w:val="00F001E1"/>
    <w:rsid w:val="00F002FE"/>
    <w:rsid w:val="00F01D6D"/>
    <w:rsid w:val="00F02F39"/>
    <w:rsid w:val="00F07AC1"/>
    <w:rsid w:val="00F1366E"/>
    <w:rsid w:val="00F16744"/>
    <w:rsid w:val="00F171F9"/>
    <w:rsid w:val="00F173D1"/>
    <w:rsid w:val="00F21455"/>
    <w:rsid w:val="00F21DDD"/>
    <w:rsid w:val="00F25175"/>
    <w:rsid w:val="00F253E6"/>
    <w:rsid w:val="00F253F2"/>
    <w:rsid w:val="00F2560D"/>
    <w:rsid w:val="00F30B79"/>
    <w:rsid w:val="00F3191A"/>
    <w:rsid w:val="00F33FED"/>
    <w:rsid w:val="00F3432B"/>
    <w:rsid w:val="00F34552"/>
    <w:rsid w:val="00F345FF"/>
    <w:rsid w:val="00F37B7A"/>
    <w:rsid w:val="00F46AA8"/>
    <w:rsid w:val="00F46C5B"/>
    <w:rsid w:val="00F47948"/>
    <w:rsid w:val="00F55590"/>
    <w:rsid w:val="00F6386D"/>
    <w:rsid w:val="00F63E74"/>
    <w:rsid w:val="00F67BD2"/>
    <w:rsid w:val="00F67BE6"/>
    <w:rsid w:val="00F71FF3"/>
    <w:rsid w:val="00F770A3"/>
    <w:rsid w:val="00F82142"/>
    <w:rsid w:val="00F8610B"/>
    <w:rsid w:val="00F870C2"/>
    <w:rsid w:val="00F94261"/>
    <w:rsid w:val="00F955B7"/>
    <w:rsid w:val="00FA1CFF"/>
    <w:rsid w:val="00FA1DC8"/>
    <w:rsid w:val="00FA25F7"/>
    <w:rsid w:val="00FA2969"/>
    <w:rsid w:val="00FA5A00"/>
    <w:rsid w:val="00FB5408"/>
    <w:rsid w:val="00FB7250"/>
    <w:rsid w:val="00FC101C"/>
    <w:rsid w:val="00FC16AA"/>
    <w:rsid w:val="00FC24FE"/>
    <w:rsid w:val="00FC42AE"/>
    <w:rsid w:val="00FC6444"/>
    <w:rsid w:val="00FE24B0"/>
    <w:rsid w:val="00FE3E4B"/>
    <w:rsid w:val="00FE46ED"/>
    <w:rsid w:val="00FE4A58"/>
    <w:rsid w:val="00FE770A"/>
    <w:rsid w:val="00FF539A"/>
    <w:rsid w:val="00FF7A8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07170B"/>
  <w15:docId w15:val="{C646B8DE-7A2B-4E23-BFA5-BA9D7FE1A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sz w:val="24"/>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72B1"/>
    <w:pPr>
      <w:spacing w:before="120"/>
    </w:pPr>
    <w:rPr>
      <w:rFonts w:ascii="Arial" w:hAnsi="Arial"/>
      <w:color w:val="1F497D" w:themeColor="text2"/>
      <w:sz w:val="20"/>
    </w:rPr>
  </w:style>
  <w:style w:type="paragraph" w:styleId="Heading1">
    <w:name w:val="heading 1"/>
    <w:basedOn w:val="Normal"/>
    <w:next w:val="Normal"/>
    <w:link w:val="Heading1Char"/>
    <w:uiPriority w:val="9"/>
    <w:qFormat/>
    <w:rsid w:val="003B0347"/>
    <w:pPr>
      <w:keepNext/>
      <w:keepLines/>
      <w:spacing w:before="480" w:after="0"/>
      <w:outlineLvl w:val="0"/>
    </w:pPr>
    <w:rPr>
      <w:rFonts w:eastAsiaTheme="majorEastAsia" w:cstheme="majorBidi"/>
      <w:b/>
      <w:bCs/>
      <w:color w:val="00B0F0"/>
      <w:sz w:val="40"/>
      <w:szCs w:val="28"/>
    </w:rPr>
  </w:style>
  <w:style w:type="paragraph" w:styleId="Heading2">
    <w:name w:val="heading 2"/>
    <w:basedOn w:val="Normal"/>
    <w:next w:val="Normal"/>
    <w:link w:val="Heading2Char"/>
    <w:uiPriority w:val="9"/>
    <w:unhideWhenUsed/>
    <w:qFormat/>
    <w:rsid w:val="00B6501E"/>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1D1E1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61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aliases w:val="Title Programme Handbook"/>
    <w:basedOn w:val="Normal"/>
    <w:next w:val="Normal"/>
    <w:link w:val="TitleChar"/>
    <w:uiPriority w:val="10"/>
    <w:qFormat/>
    <w:rsid w:val="000F2875"/>
    <w:pPr>
      <w:spacing w:after="300" w:line="240" w:lineRule="auto"/>
      <w:contextualSpacing/>
      <w:jc w:val="right"/>
    </w:pPr>
    <w:rPr>
      <w:rFonts w:eastAsiaTheme="majorEastAsia" w:cstheme="majorBidi"/>
      <w:b/>
      <w:color w:val="FFFFFF" w:themeColor="background1"/>
      <w:spacing w:val="5"/>
      <w:kern w:val="28"/>
      <w:sz w:val="144"/>
      <w:szCs w:val="52"/>
    </w:rPr>
  </w:style>
  <w:style w:type="character" w:customStyle="1" w:styleId="TitleChar">
    <w:name w:val="Title Char"/>
    <w:aliases w:val="Title Programme Handbook Char"/>
    <w:basedOn w:val="DefaultParagraphFont"/>
    <w:link w:val="Title"/>
    <w:uiPriority w:val="10"/>
    <w:rsid w:val="000F2875"/>
    <w:rPr>
      <w:rFonts w:ascii="Arial" w:eastAsiaTheme="majorEastAsia" w:hAnsi="Arial" w:cstheme="majorBidi"/>
      <w:b/>
      <w:color w:val="FFFFFF" w:themeColor="background1"/>
      <w:spacing w:val="5"/>
      <w:kern w:val="28"/>
      <w:sz w:val="144"/>
      <w:szCs w:val="52"/>
    </w:rPr>
  </w:style>
  <w:style w:type="paragraph" w:styleId="BalloonText">
    <w:name w:val="Balloon Text"/>
    <w:basedOn w:val="Normal"/>
    <w:link w:val="BalloonTextChar"/>
    <w:uiPriority w:val="99"/>
    <w:semiHidden/>
    <w:unhideWhenUsed/>
    <w:rsid w:val="00E617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7AF"/>
    <w:rPr>
      <w:rFonts w:ascii="Tahoma" w:hAnsi="Tahoma" w:cs="Tahoma"/>
      <w:sz w:val="16"/>
      <w:szCs w:val="16"/>
    </w:rPr>
  </w:style>
  <w:style w:type="paragraph" w:customStyle="1" w:styleId="ProgrammeTitle">
    <w:name w:val="Programme Title"/>
    <w:basedOn w:val="Normal"/>
    <w:link w:val="ProgrammeTitleChar"/>
    <w:qFormat/>
    <w:rsid w:val="000F2875"/>
    <w:pPr>
      <w:spacing w:after="0" w:line="240" w:lineRule="auto"/>
      <w:jc w:val="right"/>
    </w:pPr>
    <w:rPr>
      <w:b/>
      <w:sz w:val="56"/>
    </w:rPr>
  </w:style>
  <w:style w:type="paragraph" w:customStyle="1" w:styleId="LJMU">
    <w:name w:val="LJMU"/>
    <w:basedOn w:val="Normal"/>
    <w:link w:val="LJMUChar"/>
    <w:qFormat/>
    <w:rsid w:val="00E975D6"/>
    <w:pPr>
      <w:spacing w:after="0" w:line="240" w:lineRule="auto"/>
    </w:pPr>
    <w:rPr>
      <w:b/>
      <w:color w:val="FFFFFF" w:themeColor="background1"/>
      <w:sz w:val="32"/>
    </w:rPr>
  </w:style>
  <w:style w:type="character" w:customStyle="1" w:styleId="ProgrammeTitleChar">
    <w:name w:val="Programme Title Char"/>
    <w:basedOn w:val="DefaultParagraphFont"/>
    <w:link w:val="ProgrammeTitle"/>
    <w:rsid w:val="000F2875"/>
    <w:rPr>
      <w:rFonts w:ascii="Arial" w:hAnsi="Arial"/>
      <w:b/>
      <w:color w:val="1F497D" w:themeColor="text2"/>
      <w:sz w:val="56"/>
    </w:rPr>
  </w:style>
  <w:style w:type="paragraph" w:customStyle="1" w:styleId="ProgrammeTitleSmall">
    <w:name w:val="Programme Title Small"/>
    <w:basedOn w:val="ProgrammeTitle"/>
    <w:link w:val="ProgrammeTitleSmallChar"/>
    <w:qFormat/>
    <w:rsid w:val="005E1493"/>
    <w:rPr>
      <w:sz w:val="36"/>
    </w:rPr>
  </w:style>
  <w:style w:type="character" w:customStyle="1" w:styleId="LJMUChar">
    <w:name w:val="LJMU Char"/>
    <w:basedOn w:val="DefaultParagraphFont"/>
    <w:link w:val="LJMU"/>
    <w:rsid w:val="00E975D6"/>
    <w:rPr>
      <w:rFonts w:ascii="Arial" w:hAnsi="Arial"/>
      <w:b/>
      <w:color w:val="FFFFFF" w:themeColor="background1"/>
      <w:sz w:val="32"/>
    </w:rPr>
  </w:style>
  <w:style w:type="paragraph" w:customStyle="1" w:styleId="NonListedTitle">
    <w:name w:val="Non Listed Title"/>
    <w:basedOn w:val="Normal"/>
    <w:link w:val="NonListedTitleChar"/>
    <w:qFormat/>
    <w:rsid w:val="00AA073D"/>
    <w:pPr>
      <w:spacing w:after="120" w:line="240" w:lineRule="auto"/>
      <w:ind w:left="-284" w:firstLine="284"/>
    </w:pPr>
    <w:rPr>
      <w:b/>
      <w:color w:val="00B0F0"/>
      <w:sz w:val="40"/>
    </w:rPr>
  </w:style>
  <w:style w:type="character" w:customStyle="1" w:styleId="ProgrammeTitleSmallChar">
    <w:name w:val="Programme Title Small Char"/>
    <w:basedOn w:val="ProgrammeTitleChar"/>
    <w:link w:val="ProgrammeTitleSmall"/>
    <w:rsid w:val="005E1493"/>
    <w:rPr>
      <w:rFonts w:ascii="Arial" w:hAnsi="Arial"/>
      <w:b/>
      <w:color w:val="1F497D" w:themeColor="text2"/>
      <w:sz w:val="36"/>
    </w:rPr>
  </w:style>
  <w:style w:type="character" w:styleId="Emphasis">
    <w:name w:val="Emphasis"/>
    <w:basedOn w:val="DefaultParagraphFont"/>
    <w:uiPriority w:val="20"/>
    <w:qFormat/>
    <w:rsid w:val="003B0347"/>
    <w:rPr>
      <w:rFonts w:ascii="Century Gothic" w:hAnsi="Century Gothic"/>
      <w:iCs/>
      <w:color w:val="00B0F0"/>
      <w:sz w:val="56"/>
    </w:rPr>
  </w:style>
  <w:style w:type="character" w:customStyle="1" w:styleId="NonListedTitleChar">
    <w:name w:val="Non Listed Title Char"/>
    <w:basedOn w:val="DefaultParagraphFont"/>
    <w:link w:val="NonListedTitle"/>
    <w:rsid w:val="00AA073D"/>
    <w:rPr>
      <w:rFonts w:ascii="Arial" w:hAnsi="Arial"/>
      <w:b/>
      <w:color w:val="00B0F0"/>
      <w:sz w:val="40"/>
    </w:rPr>
  </w:style>
  <w:style w:type="character" w:customStyle="1" w:styleId="Heading1Char">
    <w:name w:val="Heading 1 Char"/>
    <w:basedOn w:val="DefaultParagraphFont"/>
    <w:link w:val="Heading1"/>
    <w:uiPriority w:val="9"/>
    <w:rsid w:val="003B0347"/>
    <w:rPr>
      <w:rFonts w:ascii="Arial" w:eastAsiaTheme="majorEastAsia" w:hAnsi="Arial" w:cstheme="majorBidi"/>
      <w:b/>
      <w:bCs/>
      <w:color w:val="00B0F0"/>
      <w:sz w:val="40"/>
      <w:szCs w:val="28"/>
    </w:rPr>
  </w:style>
  <w:style w:type="paragraph" w:styleId="NoSpacing">
    <w:name w:val="No Spacing"/>
    <w:uiPriority w:val="1"/>
    <w:qFormat/>
    <w:rsid w:val="001C07FA"/>
    <w:pPr>
      <w:spacing w:after="0" w:line="240" w:lineRule="auto"/>
    </w:pPr>
    <w:rPr>
      <w:rFonts w:ascii="Century Gothic" w:hAnsi="Century Gothic"/>
      <w:color w:val="1F497D" w:themeColor="text2"/>
      <w:sz w:val="20"/>
    </w:rPr>
  </w:style>
  <w:style w:type="paragraph" w:styleId="Header">
    <w:name w:val="header"/>
    <w:basedOn w:val="Normal"/>
    <w:link w:val="HeaderChar"/>
    <w:unhideWhenUsed/>
    <w:rsid w:val="00AA073D"/>
    <w:pPr>
      <w:tabs>
        <w:tab w:val="center" w:pos="4513"/>
        <w:tab w:val="right" w:pos="9026"/>
      </w:tabs>
      <w:spacing w:before="0" w:after="0" w:line="240" w:lineRule="auto"/>
    </w:pPr>
  </w:style>
  <w:style w:type="character" w:customStyle="1" w:styleId="HeaderChar">
    <w:name w:val="Header Char"/>
    <w:basedOn w:val="DefaultParagraphFont"/>
    <w:link w:val="Header"/>
    <w:rsid w:val="00AA073D"/>
    <w:rPr>
      <w:rFonts w:ascii="Century Gothic" w:hAnsi="Century Gothic"/>
      <w:color w:val="1F497D" w:themeColor="text2"/>
      <w:sz w:val="20"/>
    </w:rPr>
  </w:style>
  <w:style w:type="paragraph" w:styleId="Footer">
    <w:name w:val="footer"/>
    <w:basedOn w:val="Normal"/>
    <w:link w:val="FooterChar"/>
    <w:uiPriority w:val="99"/>
    <w:unhideWhenUsed/>
    <w:rsid w:val="00AA073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AA073D"/>
    <w:rPr>
      <w:rFonts w:ascii="Century Gothic" w:hAnsi="Century Gothic"/>
      <w:color w:val="1F497D" w:themeColor="text2"/>
      <w:sz w:val="20"/>
    </w:rPr>
  </w:style>
  <w:style w:type="paragraph" w:styleId="TOC1">
    <w:name w:val="toc 1"/>
    <w:basedOn w:val="Normal"/>
    <w:next w:val="Normal"/>
    <w:autoRedefine/>
    <w:uiPriority w:val="39"/>
    <w:unhideWhenUsed/>
    <w:qFormat/>
    <w:rsid w:val="00E24A3F"/>
    <w:pPr>
      <w:spacing w:after="100"/>
    </w:pPr>
    <w:rPr>
      <w:rFonts w:ascii="Century Gothic" w:hAnsi="Century Gothic"/>
      <w:sz w:val="16"/>
    </w:rPr>
  </w:style>
  <w:style w:type="character" w:styleId="Hyperlink">
    <w:name w:val="Hyperlink"/>
    <w:basedOn w:val="DefaultParagraphFont"/>
    <w:uiPriority w:val="99"/>
    <w:unhideWhenUsed/>
    <w:rsid w:val="00E4116F"/>
    <w:rPr>
      <w:color w:val="0000FF" w:themeColor="hyperlink"/>
      <w:u w:val="single"/>
    </w:rPr>
  </w:style>
  <w:style w:type="paragraph" w:styleId="ListParagraph">
    <w:name w:val="List Paragraph"/>
    <w:basedOn w:val="Normal"/>
    <w:uiPriority w:val="34"/>
    <w:qFormat/>
    <w:rsid w:val="003A68D4"/>
    <w:pPr>
      <w:ind w:left="720"/>
      <w:contextualSpacing/>
    </w:pPr>
  </w:style>
  <w:style w:type="character" w:customStyle="1" w:styleId="Heading2Char">
    <w:name w:val="Heading 2 Char"/>
    <w:basedOn w:val="DefaultParagraphFont"/>
    <w:link w:val="Heading2"/>
    <w:uiPriority w:val="9"/>
    <w:rsid w:val="00B6501E"/>
    <w:rPr>
      <w:rFonts w:ascii="Arial" w:eastAsiaTheme="majorEastAsia" w:hAnsi="Arial" w:cstheme="majorBidi"/>
      <w:b/>
      <w:bCs/>
      <w:color w:val="4F81BD" w:themeColor="accent1"/>
      <w:sz w:val="26"/>
      <w:szCs w:val="26"/>
    </w:rPr>
  </w:style>
  <w:style w:type="paragraph" w:styleId="TOC2">
    <w:name w:val="toc 2"/>
    <w:basedOn w:val="Normal"/>
    <w:next w:val="Normal"/>
    <w:autoRedefine/>
    <w:uiPriority w:val="39"/>
    <w:unhideWhenUsed/>
    <w:qFormat/>
    <w:rsid w:val="001D1E13"/>
    <w:pPr>
      <w:spacing w:after="100"/>
      <w:ind w:left="200"/>
    </w:pPr>
    <w:rPr>
      <w:sz w:val="16"/>
    </w:rPr>
  </w:style>
  <w:style w:type="character" w:styleId="CommentReference">
    <w:name w:val="annotation reference"/>
    <w:basedOn w:val="DefaultParagraphFont"/>
    <w:uiPriority w:val="99"/>
    <w:semiHidden/>
    <w:unhideWhenUsed/>
    <w:rsid w:val="00E7007E"/>
    <w:rPr>
      <w:sz w:val="16"/>
      <w:szCs w:val="16"/>
    </w:rPr>
  </w:style>
  <w:style w:type="paragraph" w:styleId="CommentText">
    <w:name w:val="annotation text"/>
    <w:basedOn w:val="Normal"/>
    <w:link w:val="CommentTextChar"/>
    <w:uiPriority w:val="99"/>
    <w:semiHidden/>
    <w:unhideWhenUsed/>
    <w:rsid w:val="00E7007E"/>
    <w:pPr>
      <w:spacing w:line="240" w:lineRule="auto"/>
    </w:pPr>
    <w:rPr>
      <w:szCs w:val="20"/>
    </w:rPr>
  </w:style>
  <w:style w:type="character" w:customStyle="1" w:styleId="CommentTextChar">
    <w:name w:val="Comment Text Char"/>
    <w:basedOn w:val="DefaultParagraphFont"/>
    <w:link w:val="CommentText"/>
    <w:uiPriority w:val="99"/>
    <w:semiHidden/>
    <w:rsid w:val="00E7007E"/>
    <w:rPr>
      <w:rFonts w:ascii="Century Gothic" w:hAnsi="Century Gothic"/>
      <w:color w:val="1F497D" w:themeColor="text2"/>
      <w:sz w:val="20"/>
      <w:szCs w:val="20"/>
    </w:rPr>
  </w:style>
  <w:style w:type="paragraph" w:styleId="CommentSubject">
    <w:name w:val="annotation subject"/>
    <w:basedOn w:val="CommentText"/>
    <w:next w:val="CommentText"/>
    <w:link w:val="CommentSubjectChar"/>
    <w:uiPriority w:val="99"/>
    <w:semiHidden/>
    <w:unhideWhenUsed/>
    <w:rsid w:val="00E7007E"/>
    <w:rPr>
      <w:b/>
      <w:bCs/>
    </w:rPr>
  </w:style>
  <w:style w:type="character" w:customStyle="1" w:styleId="CommentSubjectChar">
    <w:name w:val="Comment Subject Char"/>
    <w:basedOn w:val="CommentTextChar"/>
    <w:link w:val="CommentSubject"/>
    <w:uiPriority w:val="99"/>
    <w:semiHidden/>
    <w:rsid w:val="00E7007E"/>
    <w:rPr>
      <w:rFonts w:ascii="Century Gothic" w:hAnsi="Century Gothic"/>
      <w:b/>
      <w:bCs/>
      <w:color w:val="1F497D" w:themeColor="text2"/>
      <w:sz w:val="20"/>
      <w:szCs w:val="20"/>
    </w:rPr>
  </w:style>
  <w:style w:type="character" w:styleId="FollowedHyperlink">
    <w:name w:val="FollowedHyperlink"/>
    <w:basedOn w:val="DefaultParagraphFont"/>
    <w:uiPriority w:val="99"/>
    <w:semiHidden/>
    <w:unhideWhenUsed/>
    <w:rsid w:val="002305A3"/>
    <w:rPr>
      <w:color w:val="800080" w:themeColor="followedHyperlink"/>
      <w:u w:val="single"/>
    </w:rPr>
  </w:style>
  <w:style w:type="paragraph" w:styleId="TOCHeading">
    <w:name w:val="TOC Heading"/>
    <w:basedOn w:val="Heading1"/>
    <w:next w:val="Normal"/>
    <w:uiPriority w:val="39"/>
    <w:semiHidden/>
    <w:unhideWhenUsed/>
    <w:qFormat/>
    <w:rsid w:val="001D1E13"/>
    <w:pPr>
      <w:outlineLvl w:val="9"/>
    </w:pPr>
    <w:rPr>
      <w:rFonts w:asciiTheme="majorHAnsi" w:hAnsiTheme="majorHAnsi"/>
      <w:color w:val="365F91" w:themeColor="accent1" w:themeShade="BF"/>
      <w:sz w:val="28"/>
      <w:lang w:val="en-US" w:eastAsia="ja-JP"/>
    </w:rPr>
  </w:style>
  <w:style w:type="paragraph" w:styleId="TOC3">
    <w:name w:val="toc 3"/>
    <w:basedOn w:val="Normal"/>
    <w:next w:val="Normal"/>
    <w:autoRedefine/>
    <w:uiPriority w:val="39"/>
    <w:unhideWhenUsed/>
    <w:qFormat/>
    <w:rsid w:val="001D1E13"/>
    <w:pPr>
      <w:spacing w:before="0" w:after="100"/>
      <w:ind w:left="440"/>
    </w:pPr>
    <w:rPr>
      <w:color w:val="auto"/>
      <w:sz w:val="16"/>
      <w:lang w:val="en-US" w:eastAsia="ja-JP"/>
    </w:rPr>
  </w:style>
  <w:style w:type="character" w:customStyle="1" w:styleId="Heading3Char">
    <w:name w:val="Heading 3 Char"/>
    <w:basedOn w:val="DefaultParagraphFont"/>
    <w:link w:val="Heading3"/>
    <w:uiPriority w:val="9"/>
    <w:rsid w:val="001D1E13"/>
    <w:rPr>
      <w:rFonts w:asciiTheme="majorHAnsi" w:eastAsiaTheme="majorEastAsia" w:hAnsiTheme="majorHAnsi" w:cstheme="majorBidi"/>
      <w:b/>
      <w:bCs/>
      <w:color w:val="4F81BD" w:themeColor="accent1"/>
      <w:sz w:val="20"/>
    </w:rPr>
  </w:style>
  <w:style w:type="numbering" w:customStyle="1" w:styleId="NoList1">
    <w:name w:val="No List1"/>
    <w:next w:val="NoList"/>
    <w:uiPriority w:val="99"/>
    <w:semiHidden/>
    <w:unhideWhenUsed/>
    <w:rsid w:val="00036554"/>
  </w:style>
  <w:style w:type="table" w:customStyle="1" w:styleId="TableGrid1">
    <w:name w:val="Table Grid1"/>
    <w:basedOn w:val="TableNormal"/>
    <w:next w:val="TableGrid"/>
    <w:uiPriority w:val="59"/>
    <w:rsid w:val="00036554"/>
    <w:pPr>
      <w:spacing w:after="0" w:line="240" w:lineRule="auto"/>
    </w:pPr>
    <w:rPr>
      <w:rFonts w:eastAsia="SimSu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036554"/>
    <w:pPr>
      <w:spacing w:before="0" w:after="0" w:line="240" w:lineRule="auto"/>
    </w:pPr>
    <w:rPr>
      <w:rFonts w:ascii="Tahoma" w:eastAsia="Times New Roman" w:hAnsi="Tahoma" w:cs="Consolas"/>
      <w:color w:val="auto"/>
      <w:szCs w:val="21"/>
    </w:rPr>
  </w:style>
  <w:style w:type="character" w:customStyle="1" w:styleId="PlainTextChar">
    <w:name w:val="Plain Text Char"/>
    <w:basedOn w:val="DefaultParagraphFont"/>
    <w:link w:val="PlainText"/>
    <w:uiPriority w:val="99"/>
    <w:rsid w:val="00036554"/>
    <w:rPr>
      <w:rFonts w:ascii="Tahoma" w:eastAsia="Times New Roman" w:hAnsi="Tahoma" w:cs="Consolas"/>
      <w:sz w:val="20"/>
      <w:szCs w:val="21"/>
    </w:rPr>
  </w:style>
  <w:style w:type="paragraph" w:styleId="BodyText">
    <w:name w:val="Body Text"/>
    <w:basedOn w:val="Normal"/>
    <w:link w:val="BodyTextChar"/>
    <w:rsid w:val="00036554"/>
    <w:pPr>
      <w:spacing w:before="0" w:after="0" w:line="240" w:lineRule="auto"/>
      <w:jc w:val="both"/>
    </w:pPr>
    <w:rPr>
      <w:rFonts w:eastAsia="Times New Roman" w:cs="Times New Roman"/>
      <w:color w:val="auto"/>
      <w:sz w:val="24"/>
      <w:szCs w:val="20"/>
      <w:lang w:val="x-none" w:eastAsia="en-US"/>
    </w:rPr>
  </w:style>
  <w:style w:type="character" w:customStyle="1" w:styleId="BodyTextChar">
    <w:name w:val="Body Text Char"/>
    <w:basedOn w:val="DefaultParagraphFont"/>
    <w:link w:val="BodyText"/>
    <w:rsid w:val="00036554"/>
    <w:rPr>
      <w:rFonts w:ascii="Arial" w:eastAsia="Times New Roman" w:hAnsi="Arial" w:cs="Times New Roman"/>
      <w:szCs w:val="20"/>
      <w:lang w:val="x-none" w:eastAsia="en-US"/>
    </w:rPr>
  </w:style>
  <w:style w:type="table" w:styleId="GridTable1Light-Accent3">
    <w:name w:val="Grid Table 1 Light Accent 3"/>
    <w:basedOn w:val="TableNormal"/>
    <w:uiPriority w:val="46"/>
    <w:rsid w:val="00036554"/>
    <w:pPr>
      <w:spacing w:after="0" w:line="240" w:lineRule="auto"/>
    </w:pPr>
    <w:rPr>
      <w:rFonts w:eastAsia="SimSun" w:cs="Times New Roman"/>
      <w:sz w:val="20"/>
      <w:szCs w:val="20"/>
      <w:lang w:eastAsia="zh-TW"/>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36554"/>
    <w:pPr>
      <w:spacing w:after="0" w:line="240" w:lineRule="auto"/>
    </w:pPr>
    <w:rPr>
      <w:rFonts w:eastAsia="SimSun" w:cs="Times New Roman"/>
      <w:sz w:val="20"/>
      <w:szCs w:val="20"/>
      <w:lang w:eastAsia="zh-TW"/>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11">
    <w:name w:val="Table Grid11"/>
    <w:basedOn w:val="TableNormal"/>
    <w:next w:val="TableGrid"/>
    <w:uiPriority w:val="59"/>
    <w:rsid w:val="00036554"/>
    <w:pPr>
      <w:spacing w:after="0" w:line="240" w:lineRule="auto"/>
    </w:pPr>
    <w:rPr>
      <w:rFonts w:eastAsia="SimSu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E35B7"/>
    <w:pPr>
      <w:spacing w:before="100" w:beforeAutospacing="1" w:after="100" w:afterAutospacing="1" w:line="240" w:lineRule="auto"/>
    </w:pPr>
    <w:rPr>
      <w:rFonts w:ascii="Times New Roman" w:hAnsi="Times New Roman" w:cs="Times New Roman"/>
      <w:color w:val="auto"/>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993670">
      <w:bodyDiv w:val="1"/>
      <w:marLeft w:val="0"/>
      <w:marRight w:val="0"/>
      <w:marTop w:val="0"/>
      <w:marBottom w:val="0"/>
      <w:divBdr>
        <w:top w:val="none" w:sz="0" w:space="0" w:color="auto"/>
        <w:left w:val="none" w:sz="0" w:space="0" w:color="auto"/>
        <w:bottom w:val="none" w:sz="0" w:space="0" w:color="auto"/>
        <w:right w:val="none" w:sz="0" w:space="0" w:color="auto"/>
      </w:divBdr>
    </w:div>
    <w:div w:id="371349675">
      <w:bodyDiv w:val="1"/>
      <w:marLeft w:val="0"/>
      <w:marRight w:val="0"/>
      <w:marTop w:val="0"/>
      <w:marBottom w:val="0"/>
      <w:divBdr>
        <w:top w:val="none" w:sz="0" w:space="0" w:color="auto"/>
        <w:left w:val="none" w:sz="0" w:space="0" w:color="auto"/>
        <w:bottom w:val="none" w:sz="0" w:space="0" w:color="auto"/>
        <w:right w:val="none" w:sz="0" w:space="0" w:color="auto"/>
      </w:divBdr>
    </w:div>
    <w:div w:id="462313013">
      <w:bodyDiv w:val="1"/>
      <w:marLeft w:val="0"/>
      <w:marRight w:val="0"/>
      <w:marTop w:val="0"/>
      <w:marBottom w:val="0"/>
      <w:divBdr>
        <w:top w:val="none" w:sz="0" w:space="0" w:color="auto"/>
        <w:left w:val="none" w:sz="0" w:space="0" w:color="auto"/>
        <w:bottom w:val="none" w:sz="0" w:space="0" w:color="auto"/>
        <w:right w:val="none" w:sz="0" w:space="0" w:color="auto"/>
      </w:divBdr>
      <w:divsChild>
        <w:div w:id="455099344">
          <w:marLeft w:val="84"/>
          <w:marRight w:val="84"/>
          <w:marTop w:val="84"/>
          <w:marBottom w:val="0"/>
          <w:divBdr>
            <w:top w:val="single" w:sz="48" w:space="0" w:color="EAEAEA"/>
            <w:left w:val="single" w:sz="48" w:space="8" w:color="EAEAEA"/>
            <w:bottom w:val="single" w:sz="48" w:space="0" w:color="EAEAEA"/>
            <w:right w:val="single" w:sz="48" w:space="8" w:color="EAEAEA"/>
          </w:divBdr>
          <w:divsChild>
            <w:div w:id="29310080">
              <w:marLeft w:val="0"/>
              <w:marRight w:val="0"/>
              <w:marTop w:val="603"/>
              <w:marBottom w:val="0"/>
              <w:divBdr>
                <w:top w:val="none" w:sz="0" w:space="0" w:color="auto"/>
                <w:left w:val="none" w:sz="0" w:space="0" w:color="auto"/>
                <w:bottom w:val="none" w:sz="0" w:space="0" w:color="auto"/>
                <w:right w:val="none" w:sz="0" w:space="0" w:color="auto"/>
              </w:divBdr>
              <w:divsChild>
                <w:div w:id="2097507839">
                  <w:marLeft w:val="3349"/>
                  <w:marRight w:val="3248"/>
                  <w:marTop w:val="0"/>
                  <w:marBottom w:val="0"/>
                  <w:divBdr>
                    <w:top w:val="single" w:sz="6" w:space="0" w:color="CCCCCC"/>
                    <w:left w:val="none" w:sz="0" w:space="0" w:color="auto"/>
                    <w:bottom w:val="none" w:sz="0" w:space="0" w:color="auto"/>
                    <w:right w:val="none" w:sz="0" w:space="0" w:color="auto"/>
                  </w:divBdr>
                  <w:divsChild>
                    <w:div w:id="236866749">
                      <w:marLeft w:val="0"/>
                      <w:marRight w:val="0"/>
                      <w:marTop w:val="0"/>
                      <w:marBottom w:val="0"/>
                      <w:divBdr>
                        <w:top w:val="none" w:sz="0" w:space="0" w:color="auto"/>
                        <w:left w:val="none" w:sz="0" w:space="0" w:color="auto"/>
                        <w:bottom w:val="none" w:sz="0" w:space="0" w:color="auto"/>
                        <w:right w:val="none" w:sz="0" w:space="0" w:color="auto"/>
                      </w:divBdr>
                      <w:divsChild>
                        <w:div w:id="2722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7210713">
      <w:bodyDiv w:val="1"/>
      <w:marLeft w:val="0"/>
      <w:marRight w:val="0"/>
      <w:marTop w:val="0"/>
      <w:marBottom w:val="0"/>
      <w:divBdr>
        <w:top w:val="none" w:sz="0" w:space="0" w:color="auto"/>
        <w:left w:val="none" w:sz="0" w:space="0" w:color="auto"/>
        <w:bottom w:val="none" w:sz="0" w:space="0" w:color="auto"/>
        <w:right w:val="none" w:sz="0" w:space="0" w:color="auto"/>
      </w:divBdr>
    </w:div>
    <w:div w:id="830825783">
      <w:bodyDiv w:val="1"/>
      <w:marLeft w:val="0"/>
      <w:marRight w:val="0"/>
      <w:marTop w:val="0"/>
      <w:marBottom w:val="0"/>
      <w:divBdr>
        <w:top w:val="none" w:sz="0" w:space="0" w:color="auto"/>
        <w:left w:val="none" w:sz="0" w:space="0" w:color="auto"/>
        <w:bottom w:val="none" w:sz="0" w:space="0" w:color="auto"/>
        <w:right w:val="none" w:sz="0" w:space="0" w:color="auto"/>
      </w:divBdr>
    </w:div>
    <w:div w:id="1258709813">
      <w:bodyDiv w:val="1"/>
      <w:marLeft w:val="0"/>
      <w:marRight w:val="0"/>
      <w:marTop w:val="0"/>
      <w:marBottom w:val="0"/>
      <w:divBdr>
        <w:top w:val="none" w:sz="0" w:space="0" w:color="auto"/>
        <w:left w:val="none" w:sz="0" w:space="0" w:color="auto"/>
        <w:bottom w:val="none" w:sz="0" w:space="0" w:color="auto"/>
        <w:right w:val="none" w:sz="0" w:space="0" w:color="auto"/>
      </w:divBdr>
    </w:div>
    <w:div w:id="1286889429">
      <w:bodyDiv w:val="1"/>
      <w:marLeft w:val="0"/>
      <w:marRight w:val="0"/>
      <w:marTop w:val="0"/>
      <w:marBottom w:val="0"/>
      <w:divBdr>
        <w:top w:val="none" w:sz="0" w:space="0" w:color="auto"/>
        <w:left w:val="none" w:sz="0" w:space="0" w:color="auto"/>
        <w:bottom w:val="none" w:sz="0" w:space="0" w:color="auto"/>
        <w:right w:val="none" w:sz="0" w:space="0" w:color="auto"/>
      </w:divBdr>
    </w:div>
    <w:div w:id="1294360565">
      <w:bodyDiv w:val="1"/>
      <w:marLeft w:val="0"/>
      <w:marRight w:val="0"/>
      <w:marTop w:val="0"/>
      <w:marBottom w:val="0"/>
      <w:divBdr>
        <w:top w:val="none" w:sz="0" w:space="0" w:color="auto"/>
        <w:left w:val="none" w:sz="0" w:space="0" w:color="auto"/>
        <w:bottom w:val="none" w:sz="0" w:space="0" w:color="auto"/>
        <w:right w:val="none" w:sz="0" w:space="0" w:color="auto"/>
      </w:divBdr>
    </w:div>
    <w:div w:id="1369909261">
      <w:bodyDiv w:val="1"/>
      <w:marLeft w:val="0"/>
      <w:marRight w:val="0"/>
      <w:marTop w:val="0"/>
      <w:marBottom w:val="0"/>
      <w:divBdr>
        <w:top w:val="none" w:sz="0" w:space="0" w:color="auto"/>
        <w:left w:val="none" w:sz="0" w:space="0" w:color="auto"/>
        <w:bottom w:val="none" w:sz="0" w:space="0" w:color="auto"/>
        <w:right w:val="none" w:sz="0" w:space="0" w:color="auto"/>
      </w:divBdr>
    </w:div>
    <w:div w:id="1538855157">
      <w:bodyDiv w:val="1"/>
      <w:marLeft w:val="0"/>
      <w:marRight w:val="0"/>
      <w:marTop w:val="0"/>
      <w:marBottom w:val="0"/>
      <w:divBdr>
        <w:top w:val="none" w:sz="0" w:space="0" w:color="auto"/>
        <w:left w:val="none" w:sz="0" w:space="0" w:color="auto"/>
        <w:bottom w:val="none" w:sz="0" w:space="0" w:color="auto"/>
        <w:right w:val="none" w:sz="0" w:space="0" w:color="auto"/>
      </w:divBdr>
    </w:div>
    <w:div w:id="1772434692">
      <w:bodyDiv w:val="1"/>
      <w:marLeft w:val="0"/>
      <w:marRight w:val="0"/>
      <w:marTop w:val="0"/>
      <w:marBottom w:val="0"/>
      <w:divBdr>
        <w:top w:val="none" w:sz="0" w:space="0" w:color="auto"/>
        <w:left w:val="none" w:sz="0" w:space="0" w:color="auto"/>
        <w:bottom w:val="none" w:sz="0" w:space="0" w:color="auto"/>
        <w:right w:val="none" w:sz="0" w:space="0" w:color="auto"/>
      </w:divBdr>
    </w:div>
    <w:div w:id="1831094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www2.ljmu.ac.uk/HSU/HSU_docs/SCP5ElectricalSafetyMay2015.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2.ljmu.ac.uk/HSU/HSU_docs/SCP12VisitorsandUseofPremisesSeptember2015finalversion.pdf"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2.ljmu.ac.uk/HSU/HSU_docs/SCP4_-_Safety_Inspections_Audits_and_Reporting_Hazards_September_2013_-_name_change.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2.ljmu.ac.uk/HSU/HSU_docs/HS_Policy_Statement_July_2015.pdf" TargetMode="External"/><Relationship Id="rId20" Type="http://schemas.openxmlformats.org/officeDocument/2006/relationships/hyperlink" Target="https://www2.ljmu.ac.uk/HSU/HSU_docs/SCP17MANUALHANDLINGSeptember2013minorchangejuly2015.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books.google.co.uk/books?hl=en&amp;lr=&amp;id=Eg7ijhtauVIC&amp;oi=fnd&amp;pg=PR7&amp;dq=Baalpe+Safe+Practice+in+Physical+Education+1999&amp;ots=AxhJAV1PjQ&amp;sig=fiv8xCYDR35MIdrTEKr83EQDv1w" TargetMode="External"/><Relationship Id="rId5" Type="http://schemas.openxmlformats.org/officeDocument/2006/relationships/numbering" Target="numbering.xml"/><Relationship Id="rId15" Type="http://schemas.openxmlformats.org/officeDocument/2006/relationships/hyperlink" Target="https://www2.ljmu.ac.uk/HSU/119423.htm" TargetMode="External"/><Relationship Id="rId23" Type="http://schemas.openxmlformats.org/officeDocument/2006/relationships/hyperlink" Target="https://books.google.co.uk/books?hl=en&amp;lr=&amp;id=NbR-AgAAQBAJ&amp;oi=fnd&amp;pg=PA100&amp;dq=Baalpe+Safe+Practice+in+Physical+Education+1999&amp;ots=UUcB20OusG&amp;sig=oqhqB3RC1A0mvQQrOxdkEhn_dPw" TargetMode="External"/><Relationship Id="rId10" Type="http://schemas.openxmlformats.org/officeDocument/2006/relationships/endnotes" Target="endnotes.xml"/><Relationship Id="rId19" Type="http://schemas.openxmlformats.org/officeDocument/2006/relationships/hyperlink" Target="https://www2.ljmu.ac.uk/HSU/HSU_docs/SCP7ReportingandInvestigationofAdverseEventsSeptember2015amendedversion.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https://www2.ljmu.ac.uk/HSU/HSU_docs/SCP30_First_Aid_April_2014_-_name_change.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eubreid\AppData\Local\Microsoft\Windows\Temporary%20Internet%20Files\Content.Outlook\BEH7TZ2L\FINAL%20Programm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9AE5F676E1BF47A4455ECB5996136D" ma:contentTypeVersion="1" ma:contentTypeDescription="Create a new document." ma:contentTypeScope="" ma:versionID="c1acae04a6bbb4c1ac8a165f2204d5c0">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2267669-6E55-4174-87A2-8446E6DAFA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6479F9E-71B7-4036-921B-82901DC736DC}">
  <ds:schemaRefs>
    <ds:schemaRef ds:uri="http://schemas.microsoft.com/sharepoint/v3/contenttype/forms"/>
  </ds:schemaRefs>
</ds:datastoreItem>
</file>

<file path=customXml/itemProps3.xml><?xml version="1.0" encoding="utf-8"?>
<ds:datastoreItem xmlns:ds="http://schemas.openxmlformats.org/officeDocument/2006/customXml" ds:itemID="{06EE75AA-1844-4979-8E2F-577E7DD1448D}">
  <ds:schemaRefs>
    <ds:schemaRef ds:uri="http://schemas.openxmlformats.org/officeDocument/2006/bibliography"/>
  </ds:schemaRefs>
</ds:datastoreItem>
</file>

<file path=customXml/itemProps4.xml><?xml version="1.0" encoding="utf-8"?>
<ds:datastoreItem xmlns:ds="http://schemas.openxmlformats.org/officeDocument/2006/customXml" ds:itemID="{928FB632-7846-4456-A615-BAE31A3FA910}">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FINAL Programme Template</Template>
  <TotalTime>9</TotalTime>
  <Pages>30</Pages>
  <Words>6622</Words>
  <Characters>34965</Characters>
  <Application>Microsoft Office Word</Application>
  <DocSecurity>0</DocSecurity>
  <Lines>896</Lines>
  <Paragraphs>660</Paragraphs>
  <ScaleCrop>false</ScaleCrop>
  <HeadingPairs>
    <vt:vector size="2" baseType="variant">
      <vt:variant>
        <vt:lpstr>Title</vt:lpstr>
      </vt:variant>
      <vt:variant>
        <vt:i4>1</vt:i4>
      </vt:variant>
    </vt:vector>
  </HeadingPairs>
  <TitlesOfParts>
    <vt:vector size="1" baseType="lpstr">
      <vt:lpstr/>
    </vt:vector>
  </TitlesOfParts>
  <Company>Liveroopl John Moores University</Company>
  <LinksUpToDate>false</LinksUpToDate>
  <CharactersWithSpaces>40927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McKenzie, Lucy</dc:creator>
  <cp:lastModifiedBy>Rowley, Avril</cp:lastModifiedBy>
  <cp:revision>2</cp:revision>
  <cp:lastPrinted>2021-11-15T13:25:00Z</cp:lastPrinted>
  <dcterms:created xsi:type="dcterms:W3CDTF">2025-03-24T13:40:00Z</dcterms:created>
  <dcterms:modified xsi:type="dcterms:W3CDTF">2025-03-24T13:40:00Z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0x010100639AE5F676E1BF47A4455ECB5996136D</vt:lpwstr>
  </property>
  <property fmtid="{D5CDD505-2E9C-101B-9397-08002B2CF9AE}" pid="3" name="Order">
    <vt:r8>16500</vt:r8>
  </property>
  <property fmtid="{D5CDD505-2E9C-101B-9397-08002B2CF9AE}" pid="4" name="xd_ProgID">
    <vt:lpwstr/>
  </property>
  <property fmtid="{D5CDD505-2E9C-101B-9397-08002B2CF9AE}" pid="5" name="TemplateUrl">
    <vt:lpwstr/>
  </property>
</Properties>
</file>